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1111D696" w:rsidR="00696123" w:rsidRPr="00944D66" w:rsidRDefault="00C577BE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August 25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Herlisa Hamp,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Thuy Tran,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bookmarkStart w:id="0" w:name="_GoBack"/>
      <w:bookmarkEnd w:id="0"/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349D604D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C577BE">
        <w:rPr>
          <w:rFonts w:cstheme="minorHAnsi"/>
          <w:b/>
          <w:sz w:val="20"/>
          <w:szCs w:val="20"/>
        </w:rPr>
        <w:t>5.12</w:t>
      </w:r>
      <w:r w:rsidR="00B400AB">
        <w:rPr>
          <w:rFonts w:cstheme="minorHAnsi"/>
          <w:b/>
          <w:sz w:val="20"/>
          <w:szCs w:val="20"/>
        </w:rPr>
        <w:t>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738F4137" w14:textId="77777777" w:rsidR="00944D66" w:rsidRPr="00944D66" w:rsidRDefault="00944D66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3211C2" w14:textId="0CA715FD"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  <w:r w:rsidR="00C577BE">
        <w:rPr>
          <w:rFonts w:cstheme="minorHAnsi"/>
          <w:b/>
          <w:sz w:val="20"/>
          <w:szCs w:val="20"/>
        </w:rPr>
        <w:t>None</w:t>
      </w:r>
    </w:p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6D95B97" w14:textId="445AD54F" w:rsidR="004D024C" w:rsidRPr="00955B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</w:p>
    <w:p w14:paraId="54CB83E2" w14:textId="77777777" w:rsidR="00D76EF3" w:rsidRPr="00944D66" w:rsidRDefault="00D76EF3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48A3D64" w14:textId="22410C42" w:rsidR="00D76EF3" w:rsidRPr="00C577BE" w:rsidRDefault="00D76EF3" w:rsidP="00D76EF3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Courses</w:t>
      </w:r>
      <w:r w:rsidR="00C577BE">
        <w:rPr>
          <w:rFonts w:cstheme="minorHAnsi"/>
          <w:b/>
          <w:sz w:val="20"/>
          <w:szCs w:val="20"/>
        </w:rPr>
        <w:t>: None</w:t>
      </w:r>
    </w:p>
    <w:p w14:paraId="5CF2AD80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E8F5F6D" w14:textId="61611783"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Programs</w:t>
      </w:r>
    </w:p>
    <w:p w14:paraId="79ED63FA" w14:textId="77777777" w:rsidR="00D76EF3" w:rsidRPr="00D76EF3" w:rsidRDefault="00D76EF3" w:rsidP="00D76EF3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18"/>
          <w:szCs w:val="18"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D76EF3" w:rsidRPr="00FD2FF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D76EF3" w:rsidRPr="00FD2FF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61172B12" w:rsidR="00D76EF3" w:rsidRPr="00FD2FFF" w:rsidRDefault="00C577BE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Economics ADT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  <w:p w14:paraId="3A9260FA" w14:textId="77777777" w:rsidR="00D76EF3" w:rsidRPr="001328D5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</w:tbl>
    <w:p w14:paraId="4CF4AB6B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77B11D3" w14:textId="50DC3E1C"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Program Revisions</w:t>
      </w:r>
      <w:r w:rsidR="00C577BE">
        <w:rPr>
          <w:rFonts w:cstheme="minorHAnsi"/>
          <w:b/>
          <w:sz w:val="20"/>
          <w:szCs w:val="20"/>
        </w:rPr>
        <w:t>: None</w:t>
      </w:r>
    </w:p>
    <w:p w14:paraId="06B872ED" w14:textId="77777777"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6D958121" w14:textId="69BCAFFD" w:rsidR="00C577BE" w:rsidRPr="00050055" w:rsidRDefault="00C577BE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Distance Education: None</w:t>
      </w:r>
    </w:p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41F67D09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Information and Announcements</w:t>
      </w:r>
    </w:p>
    <w:p w14:paraId="2827A5ED" w14:textId="53E2B9AA" w:rsidR="00944D66" w:rsidRDefault="00C577BE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Curricunet</w:t>
      </w:r>
      <w:proofErr w:type="spellEnd"/>
      <w:r>
        <w:rPr>
          <w:rFonts w:cstheme="minorHAnsi"/>
        </w:rPr>
        <w:t xml:space="preserve"> Changes</w:t>
      </w:r>
    </w:p>
    <w:p w14:paraId="14153EE8" w14:textId="77777777" w:rsidR="00944D66" w:rsidRPr="00322D1D" w:rsidRDefault="00944D66" w:rsidP="00322D1D">
      <w:pPr>
        <w:tabs>
          <w:tab w:val="left" w:pos="720"/>
        </w:tabs>
        <w:spacing w:after="0" w:line="240" w:lineRule="auto"/>
        <w:rPr>
          <w:rFonts w:cstheme="minorHAnsi"/>
        </w:rPr>
      </w:pP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75D60B45" w:rsidR="00944D66" w:rsidRDefault="00C577BE" w:rsidP="0056066A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Course </w:t>
      </w:r>
      <w:proofErr w:type="spellStart"/>
      <w:r>
        <w:rPr>
          <w:rFonts w:cstheme="minorHAnsi"/>
          <w:bCs/>
        </w:rPr>
        <w:t>Prioritzation</w:t>
      </w:r>
      <w:proofErr w:type="spellEnd"/>
    </w:p>
    <w:p w14:paraId="21770934" w14:textId="58E48B6F" w:rsidR="00944D66" w:rsidRDefault="00C577BE" w:rsidP="00944D66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Catalog-</w:t>
      </w:r>
      <w:proofErr w:type="spellStart"/>
      <w:r>
        <w:rPr>
          <w:rFonts w:cstheme="minorHAnsi"/>
        </w:rPr>
        <w:t>Curricunet</w:t>
      </w:r>
      <w:proofErr w:type="spellEnd"/>
      <w:r>
        <w:rPr>
          <w:rFonts w:cstheme="minorHAnsi"/>
        </w:rPr>
        <w:t>-</w:t>
      </w:r>
      <w:proofErr w:type="spellStart"/>
      <w:r>
        <w:rPr>
          <w:rFonts w:cstheme="minorHAnsi"/>
        </w:rPr>
        <w:t>Datatel</w:t>
      </w:r>
      <w:proofErr w:type="spellEnd"/>
      <w:r>
        <w:rPr>
          <w:rFonts w:cstheme="minorHAnsi"/>
        </w:rPr>
        <w:t xml:space="preserve"> Clean Up Project</w:t>
      </w:r>
    </w:p>
    <w:p w14:paraId="52C5F551" w14:textId="77777777" w:rsidR="00955BEF" w:rsidRPr="00955BEF" w:rsidRDefault="00955BEF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173409EA" w14:textId="5BBB57AC" w:rsidR="00944D66" w:rsidRPr="00955BEF" w:rsidRDefault="00944D66" w:rsidP="00955BEF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51AC0E" w14:textId="77777777" w:rsidR="00F25ABE" w:rsidRDefault="00F25ABE" w:rsidP="00DB1510">
      <w:pPr>
        <w:spacing w:after="0" w:line="240" w:lineRule="auto"/>
      </w:pPr>
      <w:r>
        <w:separator/>
      </w:r>
    </w:p>
  </w:endnote>
  <w:endnote w:type="continuationSeparator" w:id="0">
    <w:p w14:paraId="20FBAE58" w14:textId="77777777" w:rsidR="00F25ABE" w:rsidRDefault="00F25ABE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67F013" w14:textId="77777777" w:rsidR="00F25ABE" w:rsidRDefault="00F25ABE" w:rsidP="00DB1510">
      <w:pPr>
        <w:spacing w:after="0" w:line="240" w:lineRule="auto"/>
      </w:pPr>
      <w:r>
        <w:separator/>
      </w:r>
    </w:p>
  </w:footnote>
  <w:footnote w:type="continuationSeparator" w:id="0">
    <w:p w14:paraId="338C45B7" w14:textId="77777777" w:rsidR="00F25ABE" w:rsidRDefault="00F25ABE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8E256C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9703D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55BEF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2FEA"/>
    <w:rsid w:val="00B4785E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71DB-A5B4-493A-9C37-F4C7FF91D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10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3</cp:revision>
  <cp:lastPrinted>2014-08-23T00:32:00Z</cp:lastPrinted>
  <dcterms:created xsi:type="dcterms:W3CDTF">2014-08-23T00:21:00Z</dcterms:created>
  <dcterms:modified xsi:type="dcterms:W3CDTF">2014-08-23T00:32:00Z</dcterms:modified>
</cp:coreProperties>
</file>