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37319A" w14:textId="77777777" w:rsidR="00F92698" w:rsidRPr="00944D66" w:rsidRDefault="00F92698" w:rsidP="00AB048B">
      <w:p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noProof/>
          <w:color w:val="003468"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1CCC8F29" wp14:editId="6E9CD78B">
            <wp:simplePos x="0" y="0"/>
            <wp:positionH relativeFrom="column">
              <wp:posOffset>4781550</wp:posOffset>
            </wp:positionH>
            <wp:positionV relativeFrom="paragraph">
              <wp:posOffset>-49530</wp:posOffset>
            </wp:positionV>
            <wp:extent cx="1428750" cy="1123950"/>
            <wp:effectExtent l="0" t="0" r="0" b="0"/>
            <wp:wrapNone/>
            <wp:docPr id="1" name="Picture 1" descr="WVC Academic Senate Logo" title="WVC Academic Sen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VC Academic Senate 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76BF95" w14:textId="77777777" w:rsidR="00F92698" w:rsidRPr="00944D66" w:rsidRDefault="00F92698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</w:p>
    <w:p w14:paraId="61A07A6A" w14:textId="77777777" w:rsidR="001C3C99" w:rsidRPr="00944D66" w:rsidRDefault="00F92698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1205D12B" wp14:editId="04361C71">
            <wp:simplePos x="0" y="0"/>
            <wp:positionH relativeFrom="column">
              <wp:posOffset>371475</wp:posOffset>
            </wp:positionH>
            <wp:positionV relativeFrom="paragraph">
              <wp:posOffset>90141</wp:posOffset>
            </wp:positionV>
            <wp:extent cx="609600" cy="602672"/>
            <wp:effectExtent l="0" t="0" r="0" b="6985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2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CF9" w:rsidRPr="00944D66">
        <w:rPr>
          <w:rFonts w:cstheme="minorHAnsi"/>
          <w:b/>
          <w:sz w:val="20"/>
          <w:szCs w:val="20"/>
        </w:rPr>
        <w:t xml:space="preserve">WVC </w:t>
      </w:r>
      <w:r w:rsidR="00B4785E" w:rsidRPr="00944D66">
        <w:rPr>
          <w:rFonts w:cstheme="minorHAnsi"/>
          <w:b/>
          <w:sz w:val="20"/>
          <w:szCs w:val="20"/>
        </w:rPr>
        <w:t>CURRICULUM COMMITTE</w:t>
      </w:r>
      <w:r w:rsidR="001C3C99" w:rsidRPr="00944D66">
        <w:rPr>
          <w:rFonts w:cstheme="minorHAnsi"/>
          <w:b/>
          <w:sz w:val="20"/>
          <w:szCs w:val="20"/>
        </w:rPr>
        <w:t>E</w:t>
      </w:r>
    </w:p>
    <w:p w14:paraId="602AF680" w14:textId="34C3DBAE" w:rsidR="00696123" w:rsidRPr="00944D66" w:rsidRDefault="00247F2E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April 21</w:t>
      </w:r>
      <w:r w:rsidR="006D46AE" w:rsidRPr="00944D66">
        <w:rPr>
          <w:rFonts w:cstheme="minorHAnsi"/>
          <w:b/>
          <w:sz w:val="20"/>
          <w:szCs w:val="20"/>
        </w:rPr>
        <w:t>,</w:t>
      </w:r>
      <w:r w:rsidR="00142AE7" w:rsidRPr="00944D66">
        <w:rPr>
          <w:rFonts w:cstheme="minorHAnsi"/>
          <w:b/>
          <w:sz w:val="20"/>
          <w:szCs w:val="20"/>
        </w:rPr>
        <w:t xml:space="preserve"> 2014</w:t>
      </w:r>
    </w:p>
    <w:p w14:paraId="6B3F8369" w14:textId="77777777" w:rsidR="00BA5A73" w:rsidRPr="00944D66" w:rsidRDefault="00F315D0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2</w:t>
      </w:r>
      <w:r w:rsidR="00527B40" w:rsidRPr="00944D66">
        <w:rPr>
          <w:rFonts w:cstheme="minorHAnsi"/>
          <w:b/>
          <w:sz w:val="20"/>
          <w:szCs w:val="20"/>
        </w:rPr>
        <w:t>:30-4</w:t>
      </w:r>
      <w:r w:rsidR="00BA5A73" w:rsidRPr="00944D66">
        <w:rPr>
          <w:rFonts w:cstheme="minorHAnsi"/>
          <w:b/>
          <w:sz w:val="20"/>
          <w:szCs w:val="20"/>
        </w:rPr>
        <w:t>:30</w:t>
      </w:r>
    </w:p>
    <w:p w14:paraId="7EA13718" w14:textId="77777777" w:rsidR="00A86FC0" w:rsidRPr="00944D66" w:rsidRDefault="006800EB" w:rsidP="00F92698">
      <w:pPr>
        <w:tabs>
          <w:tab w:val="left" w:pos="4335"/>
          <w:tab w:val="center" w:pos="4680"/>
        </w:tabs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FOX 105</w:t>
      </w:r>
    </w:p>
    <w:p w14:paraId="09CB9FEA" w14:textId="77777777" w:rsidR="00401A6A" w:rsidRPr="00944D66" w:rsidRDefault="00401A6A" w:rsidP="00F92698">
      <w:pPr>
        <w:spacing w:after="0"/>
        <w:jc w:val="center"/>
        <w:rPr>
          <w:rFonts w:cstheme="minorHAnsi"/>
          <w:b/>
          <w:sz w:val="20"/>
          <w:szCs w:val="20"/>
        </w:rPr>
      </w:pPr>
    </w:p>
    <w:p w14:paraId="63C281CA" w14:textId="77777777" w:rsidR="002B5FD3" w:rsidRPr="00944D66" w:rsidRDefault="002B5FD3" w:rsidP="002B5FD3">
      <w:pPr>
        <w:pStyle w:val="ListParagraph"/>
        <w:numPr>
          <w:ilvl w:val="0"/>
          <w:numId w:val="3"/>
        </w:numPr>
        <w:spacing w:after="0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Membership</w:t>
      </w:r>
      <w:r w:rsidR="004D024C" w:rsidRPr="00944D66">
        <w:rPr>
          <w:rFonts w:cstheme="minorHAnsi"/>
          <w:b/>
          <w:sz w:val="20"/>
          <w:szCs w:val="20"/>
        </w:rPr>
        <w:tab/>
      </w:r>
      <w:r w:rsidR="004D024C" w:rsidRPr="00944D66">
        <w:rPr>
          <w:rFonts w:cstheme="minorHAnsi"/>
          <w:b/>
          <w:sz w:val="20"/>
          <w:szCs w:val="20"/>
        </w:rPr>
        <w:tab/>
      </w:r>
      <w:r w:rsidR="004D024C" w:rsidRPr="00944D66">
        <w:rPr>
          <w:rFonts w:cstheme="minorHAnsi"/>
          <w:b/>
          <w:sz w:val="20"/>
          <w:szCs w:val="20"/>
        </w:rPr>
        <w:tab/>
        <w:t xml:space="preserve">   </w:t>
      </w:r>
      <w:r w:rsidRPr="00944D66">
        <w:rPr>
          <w:rFonts w:cstheme="minorHAnsi"/>
          <w:b/>
          <w:sz w:val="20"/>
          <w:szCs w:val="20"/>
        </w:rPr>
        <w:t xml:space="preserve"> </w:t>
      </w:r>
      <w:r w:rsidRPr="00944D66">
        <w:rPr>
          <w:rFonts w:cstheme="minorHAnsi"/>
          <w:sz w:val="20"/>
          <w:szCs w:val="20"/>
        </w:rPr>
        <w:t>P</w:t>
      </w:r>
      <w:r w:rsidR="004D024C" w:rsidRPr="00944D66">
        <w:rPr>
          <w:rFonts w:cstheme="minorHAnsi"/>
          <w:sz w:val="20"/>
          <w:szCs w:val="20"/>
        </w:rPr>
        <w:t>resent</w:t>
      </w:r>
      <w:r w:rsidRPr="00944D66">
        <w:rPr>
          <w:rFonts w:cstheme="minorHAnsi"/>
          <w:sz w:val="20"/>
          <w:szCs w:val="20"/>
        </w:rPr>
        <w:t xml:space="preserve">                                            </w:t>
      </w:r>
      <w:r w:rsidR="004D024C" w:rsidRPr="00944D66">
        <w:rPr>
          <w:rFonts w:cstheme="minorHAnsi"/>
          <w:sz w:val="20"/>
          <w:szCs w:val="20"/>
        </w:rPr>
        <w:t xml:space="preserve">                                </w:t>
      </w:r>
      <w:proofErr w:type="spellStart"/>
      <w:r w:rsidR="004D024C" w:rsidRPr="00944D66">
        <w:rPr>
          <w:rFonts w:cstheme="minorHAnsi"/>
          <w:sz w:val="20"/>
          <w:szCs w:val="20"/>
        </w:rPr>
        <w:t>Present</w:t>
      </w:r>
      <w:proofErr w:type="spellEnd"/>
    </w:p>
    <w:tbl>
      <w:tblPr>
        <w:tblStyle w:val="TableGrid"/>
        <w:tblW w:w="9378" w:type="dxa"/>
        <w:jc w:val="center"/>
        <w:tblInd w:w="-97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978"/>
        <w:gridCol w:w="450"/>
        <w:gridCol w:w="4410"/>
        <w:gridCol w:w="540"/>
      </w:tblGrid>
      <w:tr w:rsidR="002B5FD3" w:rsidRPr="00944D66" w14:paraId="27DE95EA" w14:textId="77777777" w:rsidTr="003C776C">
        <w:trPr>
          <w:trHeight w:val="422"/>
          <w:jc w:val="center"/>
        </w:trPr>
        <w:tc>
          <w:tcPr>
            <w:tcW w:w="3978" w:type="dxa"/>
            <w:vAlign w:val="center"/>
          </w:tcPr>
          <w:p w14:paraId="37F9FB8C" w14:textId="77777777" w:rsidR="002B5FD3" w:rsidRPr="00944D66" w:rsidRDefault="002B5FD3" w:rsidP="003C776C">
            <w:pPr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Cheryl Miller, Chair,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Student Services</w:t>
            </w:r>
          </w:p>
        </w:tc>
        <w:tc>
          <w:tcPr>
            <w:tcW w:w="450" w:type="dxa"/>
          </w:tcPr>
          <w:p w14:paraId="0C34098C" w14:textId="77777777" w:rsidR="002B5FD3" w:rsidRPr="00944D66" w:rsidRDefault="002B5FD3" w:rsidP="003C776C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435EF19D" w14:textId="77777777" w:rsidR="002B5FD3" w:rsidRPr="00944D66" w:rsidRDefault="002B5FD3" w:rsidP="003C776C">
            <w:pPr>
              <w:rPr>
                <w:rFonts w:cstheme="minorHAnsi"/>
                <w:b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Brian Tramontana,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Social Science</w:t>
            </w:r>
          </w:p>
        </w:tc>
        <w:tc>
          <w:tcPr>
            <w:tcW w:w="540" w:type="dxa"/>
          </w:tcPr>
          <w:p w14:paraId="2C67DEE4" w14:textId="77777777" w:rsidR="002B5FD3" w:rsidRPr="00944D66" w:rsidRDefault="002B5FD3" w:rsidP="003C776C">
            <w:pPr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6069243A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2129F79E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Leslie Hotta,  Applied Arts/Sciences</w:t>
            </w:r>
          </w:p>
        </w:tc>
        <w:tc>
          <w:tcPr>
            <w:tcW w:w="450" w:type="dxa"/>
          </w:tcPr>
          <w:p w14:paraId="620D386C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303A60C6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Kuni Hay,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VP Instruction</w:t>
            </w:r>
          </w:p>
        </w:tc>
        <w:tc>
          <w:tcPr>
            <w:tcW w:w="540" w:type="dxa"/>
          </w:tcPr>
          <w:p w14:paraId="4A9F6817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3AF04D46" w14:textId="77777777" w:rsidTr="003C776C">
        <w:trPr>
          <w:trHeight w:val="440"/>
          <w:jc w:val="center"/>
        </w:trPr>
        <w:tc>
          <w:tcPr>
            <w:tcW w:w="3978" w:type="dxa"/>
            <w:vAlign w:val="center"/>
          </w:tcPr>
          <w:p w14:paraId="3C9FB829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Robert Anthony,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Business</w:t>
            </w:r>
          </w:p>
        </w:tc>
        <w:tc>
          <w:tcPr>
            <w:tcW w:w="450" w:type="dxa"/>
          </w:tcPr>
          <w:p w14:paraId="5668D6BC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0F02BBF9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Herlisa Hamp,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Admissions &amp; Records</w:t>
            </w:r>
          </w:p>
        </w:tc>
        <w:tc>
          <w:tcPr>
            <w:tcW w:w="540" w:type="dxa"/>
          </w:tcPr>
          <w:p w14:paraId="76F1F27B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41E2CE79" w14:textId="77777777" w:rsidTr="003C776C">
        <w:trPr>
          <w:jc w:val="center"/>
        </w:trPr>
        <w:tc>
          <w:tcPr>
            <w:tcW w:w="3978" w:type="dxa"/>
            <w:vAlign w:val="center"/>
          </w:tcPr>
          <w:p w14:paraId="2FD1422F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Brad Weisberg,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Fine Arts</w:t>
            </w:r>
          </w:p>
        </w:tc>
        <w:tc>
          <w:tcPr>
            <w:tcW w:w="450" w:type="dxa"/>
          </w:tcPr>
          <w:p w14:paraId="09E4D10E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2A34C09B" w14:textId="77777777" w:rsidR="002B5FD3" w:rsidRPr="00944D66" w:rsidRDefault="002B5FD3" w:rsidP="003C776C">
            <w:pPr>
              <w:tabs>
                <w:tab w:val="left" w:pos="630"/>
              </w:tabs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Stephanie Kashima,</w:t>
            </w:r>
          </w:p>
          <w:p w14:paraId="44CDCED4" w14:textId="77777777" w:rsidR="002B5FD3" w:rsidRPr="00944D66" w:rsidRDefault="002B5FD3" w:rsidP="003C776C">
            <w:pPr>
              <w:tabs>
                <w:tab w:val="left" w:pos="630"/>
              </w:tabs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Dean of Instruction and Student Support</w:t>
            </w:r>
          </w:p>
        </w:tc>
        <w:tc>
          <w:tcPr>
            <w:tcW w:w="540" w:type="dxa"/>
          </w:tcPr>
          <w:p w14:paraId="268470A9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5AF438ED" w14:textId="77777777" w:rsidTr="003C776C">
        <w:trPr>
          <w:trHeight w:val="305"/>
          <w:jc w:val="center"/>
        </w:trPr>
        <w:tc>
          <w:tcPr>
            <w:tcW w:w="3978" w:type="dxa"/>
            <w:vAlign w:val="center"/>
          </w:tcPr>
          <w:p w14:paraId="3517D1F2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Paulette Boudreaux,  Language Arts</w:t>
            </w:r>
          </w:p>
        </w:tc>
        <w:tc>
          <w:tcPr>
            <w:tcW w:w="450" w:type="dxa"/>
          </w:tcPr>
          <w:p w14:paraId="6DDE1085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7B2CB5D3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Freba Cognetta,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 xml:space="preserve"> Articulation</w:t>
            </w:r>
          </w:p>
        </w:tc>
        <w:tc>
          <w:tcPr>
            <w:tcW w:w="540" w:type="dxa"/>
          </w:tcPr>
          <w:p w14:paraId="7D485510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19E858AB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6638CE83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>Betsy Sandford,  Library</w:t>
            </w:r>
          </w:p>
        </w:tc>
        <w:tc>
          <w:tcPr>
            <w:tcW w:w="450" w:type="dxa"/>
          </w:tcPr>
          <w:p w14:paraId="2C575F71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2EF54273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Thuy Tran,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Office of Instruction</w:t>
            </w:r>
          </w:p>
        </w:tc>
        <w:tc>
          <w:tcPr>
            <w:tcW w:w="540" w:type="dxa"/>
          </w:tcPr>
          <w:p w14:paraId="12030BCC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6C7CE2FB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019E5D82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Chris Dyer,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Math/Science</w:t>
            </w:r>
          </w:p>
        </w:tc>
        <w:tc>
          <w:tcPr>
            <w:tcW w:w="450" w:type="dxa"/>
          </w:tcPr>
          <w:p w14:paraId="3375FF59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50D1B8DF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Lisa Kaaz,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Distance Education</w:t>
            </w:r>
          </w:p>
        </w:tc>
        <w:tc>
          <w:tcPr>
            <w:tcW w:w="540" w:type="dxa"/>
          </w:tcPr>
          <w:p w14:paraId="18AE298E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6743A572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0E1CB272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Heidi Davis,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PE</w:t>
            </w:r>
          </w:p>
        </w:tc>
        <w:tc>
          <w:tcPr>
            <w:tcW w:w="450" w:type="dxa"/>
          </w:tcPr>
          <w:p w14:paraId="7DF66B3E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717D33B0" w14:textId="77777777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944D66">
              <w:rPr>
                <w:rFonts w:cstheme="minorHAnsi"/>
                <w:sz w:val="20"/>
                <w:szCs w:val="20"/>
              </w:rPr>
              <w:t xml:space="preserve">Beverly Harp, </w:t>
            </w:r>
            <w:r w:rsidR="005E7210" w:rsidRPr="00944D66">
              <w:rPr>
                <w:rFonts w:cstheme="minorHAnsi"/>
                <w:sz w:val="20"/>
                <w:szCs w:val="20"/>
              </w:rPr>
              <w:t xml:space="preserve"> </w:t>
            </w:r>
            <w:r w:rsidRPr="00944D66">
              <w:rPr>
                <w:rFonts w:cstheme="minorHAnsi"/>
                <w:sz w:val="20"/>
                <w:szCs w:val="20"/>
              </w:rPr>
              <w:t>Student Success &amp; Support</w:t>
            </w:r>
          </w:p>
        </w:tc>
        <w:tc>
          <w:tcPr>
            <w:tcW w:w="540" w:type="dxa"/>
          </w:tcPr>
          <w:p w14:paraId="6B34E50A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B5FD3" w:rsidRPr="00944D66" w14:paraId="3E40F0B6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292EE726" w14:textId="3CA1EB1D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50" w:type="dxa"/>
          </w:tcPr>
          <w:p w14:paraId="07666364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7DFFAAD9" w14:textId="7D518D2D" w:rsidR="002B5FD3" w:rsidRPr="00944D66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40" w:type="dxa"/>
          </w:tcPr>
          <w:p w14:paraId="544A3786" w14:textId="77777777" w:rsidR="002B5FD3" w:rsidRPr="00944D66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893CD5" w:rsidRPr="00944D66" w14:paraId="4EB0E827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5C5F5892" w14:textId="2AC58370" w:rsidR="00893CD5" w:rsidRPr="00944D66" w:rsidRDefault="00893CD5" w:rsidP="00893CD5">
            <w:pPr>
              <w:tabs>
                <w:tab w:val="left" w:pos="630"/>
              </w:tabs>
              <w:spacing w:before="100" w:beforeAutospacing="1"/>
              <w:rPr>
                <w:rFonts w:cstheme="minorHAnsi"/>
                <w:b/>
                <w:smallCaps/>
                <w:sz w:val="20"/>
                <w:szCs w:val="20"/>
                <w:u w:val="single"/>
              </w:rPr>
            </w:pPr>
          </w:p>
        </w:tc>
        <w:tc>
          <w:tcPr>
            <w:tcW w:w="450" w:type="dxa"/>
          </w:tcPr>
          <w:p w14:paraId="50D5CCCD" w14:textId="77777777" w:rsidR="00893CD5" w:rsidRPr="00944D66" w:rsidRDefault="00893CD5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351EC6AA" w14:textId="77777777" w:rsidR="00893CD5" w:rsidRPr="00944D66" w:rsidRDefault="00893CD5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40" w:type="dxa"/>
          </w:tcPr>
          <w:p w14:paraId="78B83AB3" w14:textId="77777777" w:rsidR="00893CD5" w:rsidRPr="00944D66" w:rsidRDefault="00893CD5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p w14:paraId="1E43C480" w14:textId="77777777" w:rsidR="00944D66" w:rsidRPr="00944D66" w:rsidRDefault="00944D66" w:rsidP="00944D66">
      <w:pPr>
        <w:numPr>
          <w:ilvl w:val="0"/>
          <w:numId w:val="45"/>
        </w:numPr>
        <w:spacing w:after="0" w:line="480" w:lineRule="auto"/>
        <w:rPr>
          <w:rFonts w:cstheme="minorHAnsi"/>
          <w:b/>
          <w:sz w:val="20"/>
          <w:szCs w:val="20"/>
          <w:u w:val="single"/>
        </w:rPr>
      </w:pPr>
      <w:r w:rsidRPr="00944D66">
        <w:rPr>
          <w:rFonts w:cstheme="minorHAnsi"/>
          <w:b/>
          <w:sz w:val="20"/>
          <w:szCs w:val="20"/>
        </w:rPr>
        <w:t>Call to Order</w:t>
      </w:r>
    </w:p>
    <w:p w14:paraId="28D637C5" w14:textId="77777777" w:rsidR="00944D66" w:rsidRPr="00944D66" w:rsidRDefault="00944D66" w:rsidP="00944D66">
      <w:pPr>
        <w:numPr>
          <w:ilvl w:val="0"/>
          <w:numId w:val="45"/>
        </w:numPr>
        <w:spacing w:after="0" w:line="48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Approval of Order of the Agenda</w:t>
      </w:r>
    </w:p>
    <w:p w14:paraId="3D264F2B" w14:textId="2C4D8D4C" w:rsidR="00944D66" w:rsidRPr="00944D66" w:rsidRDefault="00944D66" w:rsidP="00944D66">
      <w:pPr>
        <w:numPr>
          <w:ilvl w:val="0"/>
          <w:numId w:val="45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Approval of Minutes: 3.17.14</w:t>
      </w:r>
    </w:p>
    <w:p w14:paraId="01B7ECDB" w14:textId="77777777" w:rsidR="00944D66" w:rsidRPr="00944D66" w:rsidRDefault="00944D66" w:rsidP="00944D66">
      <w:pPr>
        <w:spacing w:after="0" w:line="240" w:lineRule="auto"/>
        <w:ind w:left="360"/>
        <w:rPr>
          <w:rFonts w:cstheme="minorHAnsi"/>
          <w:b/>
          <w:sz w:val="20"/>
          <w:szCs w:val="20"/>
        </w:rPr>
      </w:pPr>
    </w:p>
    <w:p w14:paraId="080644EF" w14:textId="77777777" w:rsidR="00944D66" w:rsidRPr="00944D66" w:rsidRDefault="00944D66" w:rsidP="00944D66">
      <w:pPr>
        <w:pStyle w:val="ListParagraph"/>
        <w:numPr>
          <w:ilvl w:val="0"/>
          <w:numId w:val="45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 Oral Communication from the Public (5 minutes</w:t>
      </w:r>
      <w:proofErr w:type="gramStart"/>
      <w:r w:rsidRPr="00944D66">
        <w:rPr>
          <w:rFonts w:cstheme="minorHAnsi"/>
          <w:b/>
          <w:sz w:val="20"/>
          <w:szCs w:val="20"/>
        </w:rPr>
        <w:t>)</w:t>
      </w:r>
      <w:proofErr w:type="gramEnd"/>
      <w:r w:rsidRPr="00944D66">
        <w:rPr>
          <w:rFonts w:cstheme="minorHAnsi"/>
          <w:b/>
          <w:sz w:val="20"/>
          <w:szCs w:val="20"/>
        </w:rPr>
        <w:br/>
      </w:r>
      <w:r w:rsidRPr="00944D66">
        <w:rPr>
          <w:rFonts w:cstheme="minorHAnsi"/>
          <w:sz w:val="20"/>
          <w:szCs w:val="20"/>
        </w:rPr>
        <w:t xml:space="preserve">Any member of the public may speak on matters </w:t>
      </w:r>
      <w:r w:rsidRPr="00944D66">
        <w:rPr>
          <w:rFonts w:cstheme="minorHAnsi"/>
          <w:sz w:val="20"/>
          <w:szCs w:val="20"/>
          <w:u w:val="single"/>
        </w:rPr>
        <w:t>not</w:t>
      </w:r>
      <w:r w:rsidRPr="00944D66">
        <w:rPr>
          <w:rFonts w:cstheme="minorHAnsi"/>
          <w:sz w:val="20"/>
          <w:szCs w:val="20"/>
        </w:rPr>
        <w:t xml:space="preserve"> on this agenda. No action will be taken.</w:t>
      </w:r>
    </w:p>
    <w:p w14:paraId="738F4137" w14:textId="77777777" w:rsidR="00944D66" w:rsidRPr="00944D66" w:rsidRDefault="00944D66" w:rsidP="00944D66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59C5DB3F" w14:textId="77777777" w:rsidR="00944D66" w:rsidRPr="00944D66" w:rsidRDefault="00944D66" w:rsidP="00944D66">
      <w:pPr>
        <w:numPr>
          <w:ilvl w:val="0"/>
          <w:numId w:val="45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Consent Agenda: </w:t>
      </w:r>
    </w:p>
    <w:p w14:paraId="7B3211C2" w14:textId="77777777" w:rsidR="00944D66" w:rsidRPr="00944D66" w:rsidRDefault="00944D66" w:rsidP="00944D66">
      <w:pPr>
        <w:spacing w:after="0" w:line="240" w:lineRule="auto"/>
        <w:ind w:left="360"/>
        <w:rPr>
          <w:rFonts w:cstheme="minorHAnsi"/>
          <w:b/>
          <w:sz w:val="20"/>
          <w:szCs w:val="20"/>
        </w:rPr>
      </w:pPr>
    </w:p>
    <w:p w14:paraId="4342C86D" w14:textId="77777777" w:rsidR="00944D66" w:rsidRPr="00944D66" w:rsidRDefault="00944D66" w:rsidP="00944D66">
      <w:pPr>
        <w:pStyle w:val="ListParagraph"/>
        <w:spacing w:after="0" w:line="240" w:lineRule="auto"/>
        <w:ind w:left="360"/>
        <w:rPr>
          <w:rFonts w:cstheme="minorHAnsi"/>
          <w:b/>
          <w:sz w:val="20"/>
          <w:szCs w:val="20"/>
          <w:u w:val="single"/>
        </w:rPr>
      </w:pPr>
      <w:r w:rsidRPr="00944D66">
        <w:rPr>
          <w:rFonts w:cstheme="minorHAnsi"/>
          <w:b/>
          <w:sz w:val="20"/>
          <w:szCs w:val="20"/>
        </w:rPr>
        <w:t>Course Revisions</w:t>
      </w:r>
    </w:p>
    <w:p w14:paraId="00310834" w14:textId="77777777" w:rsidR="00830CE2" w:rsidRPr="00944D66" w:rsidRDefault="00830CE2" w:rsidP="00944D66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7414592D" w14:textId="77777777" w:rsidR="0092210A" w:rsidRPr="00944D66" w:rsidRDefault="0092210A" w:rsidP="0092210A">
      <w:pPr>
        <w:pStyle w:val="ListParagraph"/>
        <w:numPr>
          <w:ilvl w:val="0"/>
          <w:numId w:val="40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Recency</w:t>
      </w:r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7134"/>
        <w:gridCol w:w="1209"/>
        <w:gridCol w:w="1123"/>
        <w:gridCol w:w="17"/>
      </w:tblGrid>
      <w:tr w:rsidR="00D27772" w:rsidRPr="00944D66" w14:paraId="0B270D82" w14:textId="77777777" w:rsidTr="00EE5C23">
        <w:trPr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BAE0C95" w14:textId="77777777" w:rsidR="00D27772" w:rsidRPr="00944D66" w:rsidRDefault="00D27772" w:rsidP="00D27772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Course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6F25944E" w14:textId="77777777" w:rsidR="00D27772" w:rsidRPr="00944D66" w:rsidRDefault="00D27772" w:rsidP="00D27772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Comments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FB76EEC" w14:textId="77777777" w:rsidR="00D27772" w:rsidRPr="00944D66" w:rsidRDefault="00D27772" w:rsidP="00D27772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Approved</w:t>
            </w:r>
          </w:p>
        </w:tc>
      </w:tr>
      <w:tr w:rsidR="00100BCD" w:rsidRPr="00944D66" w14:paraId="3AAEED0C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B88EA" w14:textId="3278F741" w:rsidR="00100BCD" w:rsidRPr="00944D66" w:rsidRDefault="00100BCD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CIS 4A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 Comp </w:t>
            </w:r>
            <w:proofErr w:type="spellStart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Prog</w:t>
            </w:r>
            <w:proofErr w:type="spellEnd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I C++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27B0" w14:textId="77777777" w:rsidR="00100BCD" w:rsidRPr="00944D66" w:rsidRDefault="00100BCD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F6AFF" w14:textId="77777777" w:rsidR="00100BCD" w:rsidRPr="00944D66" w:rsidRDefault="00100BCD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  <w:p w14:paraId="1CD88D3C" w14:textId="77777777" w:rsidR="00100BCD" w:rsidRPr="00944D66" w:rsidRDefault="00100BCD" w:rsidP="00100BC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100BCD" w:rsidRPr="00944D66" w14:paraId="5A62DC7F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8AC51" w14:textId="04824448" w:rsidR="00100BCD" w:rsidRPr="00944D66" w:rsidRDefault="00100BCD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CIS 4A1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Comp </w:t>
            </w:r>
            <w:proofErr w:type="spellStart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Prog</w:t>
            </w:r>
            <w:proofErr w:type="spellEnd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I Java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779CB" w14:textId="77777777" w:rsidR="00100BCD" w:rsidRPr="00944D66" w:rsidRDefault="00100BCD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81677" w14:textId="77777777" w:rsidR="00100BCD" w:rsidRPr="00944D66" w:rsidRDefault="00100BCD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100BCD" w:rsidRPr="00944D66" w14:paraId="5D7A60F7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1EB5A" w14:textId="14823F6C" w:rsidR="00100BCD" w:rsidRPr="00944D66" w:rsidRDefault="00100BCD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CIS 4B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Comp </w:t>
            </w:r>
            <w:proofErr w:type="spellStart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Prog</w:t>
            </w:r>
            <w:proofErr w:type="spellEnd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II C++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E8ECC" w14:textId="77777777" w:rsidR="00100BCD" w:rsidRPr="00944D66" w:rsidRDefault="00100BCD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8FD4D" w14:textId="77777777" w:rsidR="00100BCD" w:rsidRPr="00944D66" w:rsidRDefault="00100BCD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100BCD" w:rsidRPr="00944D66" w14:paraId="1F1702C6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6D672" w14:textId="5DF30DC5" w:rsidR="00100BCD" w:rsidRPr="00944D66" w:rsidRDefault="00100BCD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CIS 4B1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Comp </w:t>
            </w:r>
            <w:proofErr w:type="spellStart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Prog</w:t>
            </w:r>
            <w:proofErr w:type="spellEnd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II Java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DB0C6" w14:textId="77777777" w:rsidR="00100BCD" w:rsidRPr="00944D66" w:rsidRDefault="00100BCD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38235" w14:textId="77777777" w:rsidR="00100BCD" w:rsidRPr="00944D66" w:rsidRDefault="00100BCD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100BCD" w:rsidRPr="00944D66" w14:paraId="66B20ADA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21F66" w14:textId="506415C8" w:rsidR="00100BCD" w:rsidRPr="00944D66" w:rsidRDefault="00100BCD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CIS 37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Programming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B721C" w14:textId="77777777" w:rsidR="00100BCD" w:rsidRPr="00944D66" w:rsidRDefault="00100BCD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55EC8" w14:textId="77777777" w:rsidR="00100BCD" w:rsidRPr="00944D66" w:rsidRDefault="00100BCD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100BCD" w:rsidRPr="00944D66" w14:paraId="21E964CA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7321F" w14:textId="2AA483FB" w:rsidR="00100BCD" w:rsidRPr="00944D66" w:rsidRDefault="00100BCD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CIS 39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Microcomp</w:t>
            </w:r>
            <w:proofErr w:type="spellEnd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Assembler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AC2CD" w14:textId="77777777" w:rsidR="00100BCD" w:rsidRPr="00944D66" w:rsidRDefault="00100BCD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00FC2" w14:textId="77777777" w:rsidR="00100BCD" w:rsidRPr="00944D66" w:rsidRDefault="00100BCD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247F2E" w:rsidRPr="00944D66" w14:paraId="42D9C79D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97F01" w14:textId="0311E538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10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Intro to </w:t>
            </w:r>
            <w:proofErr w:type="spellStart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Pk</w:t>
            </w:r>
            <w:proofErr w:type="spellEnd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Man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A19D6" w14:textId="77777777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E121C" w14:textId="77777777" w:rsidR="00247F2E" w:rsidRPr="00944D66" w:rsidRDefault="00247F2E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050055" w:rsidRPr="00944D66" w14:paraId="7DC0CF27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B3EB13" w14:textId="19627048" w:rsidR="00050055" w:rsidRPr="00944D66" w:rsidRDefault="00050055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PKMT 11 </w:t>
            </w:r>
            <w:r w:rsidRPr="00050055">
              <w:rPr>
                <w:rFonts w:eastAsia="Times New Roman" w:cstheme="minorHAnsi"/>
                <w:color w:val="000000"/>
                <w:sz w:val="20"/>
                <w:szCs w:val="20"/>
              </w:rPr>
              <w:t>Park Communications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E72E" w14:textId="77777777" w:rsidR="00050055" w:rsidRPr="00944D66" w:rsidRDefault="00050055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AC127" w14:textId="77777777" w:rsidR="00050055" w:rsidRPr="00944D66" w:rsidRDefault="00050055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050055" w:rsidRPr="00944D66" w14:paraId="13C2206B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8CC11" w14:textId="1F42BE68" w:rsidR="00050055" w:rsidRPr="00944D66" w:rsidRDefault="00050055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PKMT 12A </w:t>
            </w:r>
            <w:r w:rsidRPr="00050055">
              <w:rPr>
                <w:rFonts w:eastAsia="Times New Roman" w:cstheme="minorHAnsi"/>
                <w:color w:val="000000"/>
                <w:sz w:val="20"/>
                <w:szCs w:val="20"/>
              </w:rPr>
              <w:t>Basic Outdoor Skills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997AC" w14:textId="77777777" w:rsidR="00050055" w:rsidRPr="00944D66" w:rsidRDefault="00050055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C5FC0" w14:textId="77777777" w:rsidR="00050055" w:rsidRPr="00944D66" w:rsidRDefault="00050055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247F2E" w:rsidRPr="00944D66" w14:paraId="63F36483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3EA96" w14:textId="5DAFF986" w:rsidR="00247F2E" w:rsidRPr="00944D66" w:rsidRDefault="00247F2E" w:rsidP="00050055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12B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  <w:r w:rsidR="00050055">
              <w:rPr>
                <w:rFonts w:eastAsia="Times New Roman" w:cstheme="minorHAnsi"/>
                <w:color w:val="000000"/>
                <w:sz w:val="20"/>
                <w:szCs w:val="20"/>
              </w:rPr>
              <w:t>Intermediate Outdoor Skills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B6997" w14:textId="77777777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E8B50" w14:textId="77777777" w:rsidR="00247F2E" w:rsidRPr="00944D66" w:rsidRDefault="00247F2E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247F2E" w:rsidRPr="00944D66" w14:paraId="3A02BAAB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A0EA7" w14:textId="7C4DCD28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12C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Adv</w:t>
            </w:r>
            <w:proofErr w:type="spellEnd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Outdoor Skills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0C55A" w14:textId="77777777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FFFBD" w14:textId="77777777" w:rsidR="00247F2E" w:rsidRPr="00944D66" w:rsidRDefault="00247F2E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247F2E" w:rsidRPr="00944D66" w14:paraId="347434E5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4BBFC" w14:textId="691DF314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13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Wildland</w:t>
            </w:r>
            <w:proofErr w:type="spellEnd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Fire </w:t>
            </w:r>
            <w:proofErr w:type="spellStart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Supp</w:t>
            </w:r>
            <w:proofErr w:type="spellEnd"/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C9EBE" w14:textId="77777777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2C3F3" w14:textId="77777777" w:rsidR="00247F2E" w:rsidRPr="00944D66" w:rsidRDefault="00247F2E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247F2E" w:rsidRPr="00944D66" w14:paraId="2E33ECBF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0FF99" w14:textId="190E25DE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14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Cons of Nat Res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A4350" w14:textId="77777777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5066A" w14:textId="77777777" w:rsidR="00247F2E" w:rsidRPr="00944D66" w:rsidRDefault="00247F2E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247F2E" w:rsidRPr="00944D66" w14:paraId="15F9F7EE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BA268" w14:textId="1392015F" w:rsidR="00247F2E" w:rsidRPr="00944D66" w:rsidRDefault="00247F2E" w:rsidP="00050055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15A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Duties of </w:t>
            </w:r>
            <w:r w:rsidR="002D135A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Park </w:t>
            </w:r>
            <w:bookmarkStart w:id="0" w:name="_GoBack"/>
            <w:bookmarkEnd w:id="0"/>
            <w:r w:rsidR="00050055">
              <w:rPr>
                <w:rFonts w:eastAsia="Times New Roman" w:cstheme="minorHAnsi"/>
                <w:color w:val="000000"/>
                <w:sz w:val="20"/>
                <w:szCs w:val="20"/>
              </w:rPr>
              <w:t>Professional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23FE1" w14:textId="77777777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97B3E" w14:textId="77777777" w:rsidR="00247F2E" w:rsidRPr="00944D66" w:rsidRDefault="00247F2E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247F2E" w:rsidRPr="00944D66" w14:paraId="04FFA3EC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34FD0" w14:textId="5E4042AA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lastRenderedPageBreak/>
              <w:t>PKMNT 15B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Nat &amp; Cult Res </w:t>
            </w:r>
            <w:proofErr w:type="spellStart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Interp</w:t>
            </w:r>
            <w:proofErr w:type="spellEnd"/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9CA9D" w14:textId="77777777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E99D0" w14:textId="77777777" w:rsidR="00247F2E" w:rsidRPr="00944D66" w:rsidRDefault="00247F2E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EE5C23" w:rsidRPr="00944D66" w14:paraId="07E1A013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038FC" w14:textId="2A004049" w:rsidR="00EE5C23" w:rsidRPr="00944D66" w:rsidRDefault="00EE5C23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</w:t>
            </w:r>
            <w:r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 015C </w:t>
            </w:r>
            <w:r w:rsidRPr="00EE5C23">
              <w:rPr>
                <w:rFonts w:eastAsia="Times New Roman" w:cstheme="minorHAnsi"/>
                <w:color w:val="000000"/>
                <w:sz w:val="20"/>
                <w:szCs w:val="20"/>
              </w:rPr>
              <w:t>Intro to Park Maintenance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6F1A3" w14:textId="77777777" w:rsidR="00EE5C23" w:rsidRPr="00944D66" w:rsidRDefault="00EE5C23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0EF1A" w14:textId="77777777" w:rsidR="00EE5C23" w:rsidRPr="00944D66" w:rsidRDefault="00EE5C23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247F2E" w:rsidRPr="00944D66" w14:paraId="683D316A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EBB7B" w14:textId="0E9DA18D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16A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Intro to GIS &amp; GPS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B1FFF" w14:textId="77777777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749F7" w14:textId="77777777" w:rsidR="00247F2E" w:rsidRPr="00944D66" w:rsidRDefault="00247F2E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247F2E" w:rsidRPr="00944D66" w14:paraId="4FD826D0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3FB9D" w14:textId="3255D93F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16B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Interm</w:t>
            </w:r>
            <w:proofErr w:type="spellEnd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Desktop GIS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8C30C" w14:textId="77777777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F9DDF" w14:textId="77777777" w:rsidR="00247F2E" w:rsidRPr="00944D66" w:rsidRDefault="00247F2E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247F2E" w:rsidRPr="00944D66" w14:paraId="76C467BF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5F593" w14:textId="67CCF4A2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16C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Spatial Analysis for GIS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AB223" w14:textId="77777777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0C939" w14:textId="77777777" w:rsidR="00247F2E" w:rsidRPr="00944D66" w:rsidRDefault="00247F2E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247F2E" w:rsidRPr="00944D66" w14:paraId="2BBF3AA2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ED645" w14:textId="62392C8B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PKMNT16D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Cartographic Design for GPS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EC1F3" w14:textId="77777777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3598C" w14:textId="77777777" w:rsidR="00247F2E" w:rsidRPr="00944D66" w:rsidRDefault="00247F2E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247F2E" w:rsidRPr="00944D66" w14:paraId="2409DAFF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6EBF1" w14:textId="2923336B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16E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Database Des &amp; </w:t>
            </w:r>
            <w:proofErr w:type="spellStart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Mngmt</w:t>
            </w:r>
            <w:proofErr w:type="spellEnd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in GIS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6709E" w14:textId="77777777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B1ED0" w14:textId="77777777" w:rsidR="00247F2E" w:rsidRPr="00944D66" w:rsidRDefault="00247F2E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247F2E" w:rsidRPr="00944D66" w14:paraId="730981DE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39122" w14:textId="4EC815DD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16G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Intro to Remote Sensing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38FC2" w14:textId="77777777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EC71C" w14:textId="77777777" w:rsidR="00247F2E" w:rsidRPr="00944D66" w:rsidRDefault="00247F2E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247F2E" w:rsidRPr="00944D66" w14:paraId="085A755C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21C94" w14:textId="1154FB81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17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Basic Horticulture for Parks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F3DF2" w14:textId="77777777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84136" w14:textId="77777777" w:rsidR="00247F2E" w:rsidRPr="00944D66" w:rsidRDefault="00247F2E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EE5C23" w:rsidRPr="00944D66" w14:paraId="33E1CA0B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027F43" w14:textId="0A9BEE50" w:rsidR="00EE5C23" w:rsidRPr="00944D66" w:rsidRDefault="00EE5C23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</w:t>
            </w:r>
            <w:r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 18 </w:t>
            </w:r>
            <w:r w:rsidRPr="00EE5C23">
              <w:rPr>
                <w:rFonts w:eastAsia="Times New Roman" w:cstheme="minorHAnsi"/>
                <w:color w:val="000000"/>
                <w:sz w:val="20"/>
                <w:szCs w:val="20"/>
              </w:rPr>
              <w:t>Park Planning &amp; Design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90DFF" w14:textId="77777777" w:rsidR="00EE5C23" w:rsidRPr="00944D66" w:rsidRDefault="00EE5C23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AD59D" w14:textId="77777777" w:rsidR="00EE5C23" w:rsidRPr="00944D66" w:rsidRDefault="00EE5C23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EE5C23" w:rsidRPr="00944D66" w14:paraId="0BF5D567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2069CB" w14:textId="1B122EEF" w:rsidR="00EE5C23" w:rsidRPr="00944D66" w:rsidRDefault="00EE5C23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</w:t>
            </w:r>
            <w:r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 19 </w:t>
            </w:r>
            <w:r w:rsidRPr="00EE5C23">
              <w:rPr>
                <w:rFonts w:eastAsia="Times New Roman" w:cstheme="minorHAnsi"/>
                <w:color w:val="000000"/>
                <w:sz w:val="20"/>
                <w:szCs w:val="20"/>
              </w:rPr>
              <w:t>Wilderness First Responder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76E2F" w14:textId="77777777" w:rsidR="00EE5C23" w:rsidRPr="00944D66" w:rsidRDefault="00EE5C23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AC7F5" w14:textId="77777777" w:rsidR="00EE5C23" w:rsidRPr="00944D66" w:rsidRDefault="00EE5C23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247F2E" w:rsidRPr="00944D66" w14:paraId="674D5DBB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435A9" w14:textId="4CD8DDAB" w:rsidR="00247F2E" w:rsidRPr="00944D66" w:rsidRDefault="00247F2E" w:rsidP="00050055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20</w:t>
            </w:r>
            <w:r w:rsidR="00EE5C23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A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 Internship 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B8DEE" w14:textId="2B474EC5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New course #?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0AEC4" w14:textId="77777777" w:rsidR="00247F2E" w:rsidRPr="00944D66" w:rsidRDefault="00247F2E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EE5C23" w:rsidRPr="00944D66" w14:paraId="08B42FBE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48B4E" w14:textId="4D7FFEEC" w:rsidR="00EE5C23" w:rsidRPr="00944D66" w:rsidRDefault="00EE5C23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</w:t>
            </w:r>
            <w:r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 20B  </w:t>
            </w:r>
            <w:r w:rsidRPr="00EE5C23">
              <w:rPr>
                <w:rFonts w:eastAsia="Times New Roman" w:cstheme="minorHAnsi"/>
                <w:color w:val="000000"/>
                <w:sz w:val="20"/>
                <w:szCs w:val="20"/>
              </w:rPr>
              <w:t>Internship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10820" w14:textId="77777777" w:rsidR="00EE5C23" w:rsidRPr="00944D66" w:rsidRDefault="00EE5C23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196D5" w14:textId="77777777" w:rsidR="00EE5C23" w:rsidRPr="00944D66" w:rsidRDefault="00EE5C23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247F2E" w:rsidRPr="00944D66" w14:paraId="3E3F933A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96CA5" w14:textId="27FFF6EE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21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Park Operations Lab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9A512" w14:textId="77777777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E870C" w14:textId="77777777" w:rsidR="00247F2E" w:rsidRPr="00944D66" w:rsidRDefault="00247F2E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247F2E" w:rsidRPr="00944D66" w14:paraId="08302E5F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5EAA6" w14:textId="3B6FA46A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23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Powersaws</w:t>
            </w:r>
            <w:proofErr w:type="spellEnd"/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78871" w14:textId="77777777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A425A" w14:textId="77777777" w:rsidR="00247F2E" w:rsidRPr="00944D66" w:rsidRDefault="00247F2E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EE5C23" w:rsidRPr="00944D66" w14:paraId="50F888A6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06B86" w14:textId="399A033C" w:rsidR="00EE5C23" w:rsidRPr="00944D66" w:rsidRDefault="00772BA0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</w:t>
            </w:r>
            <w:r w:rsidR="00EE5C23"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 24 </w:t>
            </w:r>
            <w:r w:rsidR="00EE5C23"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Wilderness </w:t>
            </w:r>
            <w:proofErr w:type="spellStart"/>
            <w:r w:rsidR="00EE5C23"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Nav</w:t>
            </w:r>
            <w:proofErr w:type="spellEnd"/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9D78F" w14:textId="77777777" w:rsidR="00EE5C23" w:rsidRPr="00944D66" w:rsidRDefault="00EE5C23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F67A9" w14:textId="77777777" w:rsidR="00EE5C23" w:rsidRPr="00944D66" w:rsidRDefault="00EE5C23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247F2E" w:rsidRPr="00944D66" w14:paraId="098B8EA6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1F27F" w14:textId="32D4AB98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proofErr w:type="spellStart"/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PE.Ath</w:t>
            </w:r>
            <w:proofErr w:type="spellEnd"/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 9.08 Women’s Soccer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0EF32" w14:textId="77777777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50AC8" w14:textId="77777777" w:rsidR="00247F2E" w:rsidRPr="00944D66" w:rsidRDefault="00247F2E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247F2E" w:rsidRPr="00944D66" w14:paraId="65C2C8A4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F4618" w14:textId="0549B3D3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proofErr w:type="spellStart"/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PE.Ath</w:t>
            </w:r>
            <w:proofErr w:type="spellEnd"/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 9.18 Men’s Water Polo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0CFC6" w14:textId="77777777" w:rsidR="00247F2E" w:rsidRPr="00944D66" w:rsidRDefault="00247F2E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FBC97" w14:textId="77777777" w:rsidR="00247F2E" w:rsidRPr="00944D66" w:rsidRDefault="00247F2E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EB039C" w:rsidRPr="00944D66" w14:paraId="2ABBA513" w14:textId="77777777" w:rsidTr="00EE5C23">
        <w:trPr>
          <w:gridAfter w:val="1"/>
          <w:wAfter w:w="17" w:type="dxa"/>
          <w:trHeight w:val="300"/>
        </w:trPr>
        <w:tc>
          <w:tcPr>
            <w:tcW w:w="7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DE8EC" w14:textId="7BB89414" w:rsidR="00EB039C" w:rsidRPr="00944D66" w:rsidRDefault="00EB039C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PE 11.09 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Intermediate Pilates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DAC3A" w14:textId="77777777" w:rsidR="00EB039C" w:rsidRPr="00944D66" w:rsidRDefault="00EB039C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52F12" w14:textId="77777777" w:rsidR="00EB039C" w:rsidRPr="00944D66" w:rsidRDefault="00EB039C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</w:tbl>
    <w:p w14:paraId="79366BE2" w14:textId="77777777" w:rsidR="00944D66" w:rsidRPr="00944D66" w:rsidRDefault="00944D66" w:rsidP="00944D66">
      <w:pPr>
        <w:pStyle w:val="ListParagraph"/>
        <w:spacing w:after="0" w:line="240" w:lineRule="auto"/>
        <w:ind w:left="360"/>
        <w:rPr>
          <w:rFonts w:cstheme="minorHAnsi"/>
          <w:b/>
          <w:sz w:val="20"/>
          <w:szCs w:val="20"/>
        </w:rPr>
      </w:pPr>
    </w:p>
    <w:p w14:paraId="04B5E6EC" w14:textId="77777777" w:rsidR="00944D66" w:rsidRPr="00944D66" w:rsidRDefault="00944D66" w:rsidP="00944D66">
      <w:pPr>
        <w:pStyle w:val="ListParagraph"/>
        <w:numPr>
          <w:ilvl w:val="0"/>
          <w:numId w:val="45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Action Items</w:t>
      </w:r>
    </w:p>
    <w:p w14:paraId="06D95B97" w14:textId="77777777" w:rsidR="004D024C" w:rsidRPr="00944D66" w:rsidRDefault="004D024C" w:rsidP="00B06E6D">
      <w:pPr>
        <w:spacing w:after="0" w:line="240" w:lineRule="auto"/>
        <w:rPr>
          <w:rFonts w:cstheme="minorHAnsi"/>
          <w:b/>
          <w:sz w:val="20"/>
          <w:szCs w:val="20"/>
          <w:u w:val="single"/>
        </w:rPr>
      </w:pPr>
    </w:p>
    <w:p w14:paraId="5B9B6FEB" w14:textId="77777777" w:rsidR="009B0EF1" w:rsidRPr="00944D66" w:rsidRDefault="0092210A" w:rsidP="00944D66">
      <w:pPr>
        <w:pStyle w:val="ListParagraph"/>
        <w:numPr>
          <w:ilvl w:val="0"/>
          <w:numId w:val="47"/>
        </w:numPr>
        <w:spacing w:after="0" w:line="240" w:lineRule="auto"/>
        <w:rPr>
          <w:rFonts w:cstheme="minorHAnsi"/>
          <w:b/>
          <w:smallCaps/>
          <w:sz w:val="20"/>
          <w:szCs w:val="20"/>
        </w:rPr>
      </w:pPr>
      <w:r w:rsidRPr="00944D66">
        <w:rPr>
          <w:rFonts w:cstheme="minorHAnsi"/>
          <w:b/>
          <w:smallCaps/>
          <w:sz w:val="20"/>
          <w:szCs w:val="20"/>
        </w:rPr>
        <w:t>Distance Education</w:t>
      </w:r>
    </w:p>
    <w:p w14:paraId="75216FD2" w14:textId="77777777" w:rsidR="00DF5426" w:rsidRPr="00944D66" w:rsidRDefault="00DF5426" w:rsidP="00DF5426">
      <w:pPr>
        <w:spacing w:after="0" w:line="240" w:lineRule="auto"/>
        <w:ind w:left="720"/>
        <w:rPr>
          <w:rFonts w:cstheme="minorHAnsi"/>
          <w:b/>
          <w:smallCaps/>
          <w:sz w:val="20"/>
          <w:szCs w:val="20"/>
          <w:u w:val="single"/>
        </w:rPr>
      </w:pPr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3525"/>
        <w:gridCol w:w="90"/>
        <w:gridCol w:w="3518"/>
        <w:gridCol w:w="747"/>
        <w:gridCol w:w="462"/>
        <w:gridCol w:w="42"/>
        <w:gridCol w:w="1081"/>
        <w:gridCol w:w="18"/>
      </w:tblGrid>
      <w:tr w:rsidR="000A38C6" w:rsidRPr="00944D66" w14:paraId="5351A8DE" w14:textId="77777777" w:rsidTr="00050055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1ECBC93F" w14:textId="77777777" w:rsidR="000A38C6" w:rsidRPr="00944D66" w:rsidRDefault="000A38C6" w:rsidP="000A38C6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Course</w:t>
            </w:r>
          </w:p>
        </w:tc>
        <w:tc>
          <w:tcPr>
            <w:tcW w:w="43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AF43667" w14:textId="77777777" w:rsidR="000A38C6" w:rsidRPr="00944D66" w:rsidRDefault="000A38C6" w:rsidP="000A38C6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Comments</w:t>
            </w:r>
          </w:p>
        </w:tc>
        <w:tc>
          <w:tcPr>
            <w:tcW w:w="16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5D7CFF4" w14:textId="77777777" w:rsidR="000A38C6" w:rsidRPr="00944D66" w:rsidRDefault="000A38C6" w:rsidP="000A38C6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Approved</w:t>
            </w:r>
          </w:p>
        </w:tc>
      </w:tr>
      <w:tr w:rsidR="00050055" w:rsidRPr="00944D66" w14:paraId="767AD83C" w14:textId="77777777" w:rsidTr="00050055">
        <w:trPr>
          <w:gridAfter w:val="1"/>
          <w:wAfter w:w="18" w:type="dxa"/>
          <w:trHeight w:val="300"/>
        </w:trPr>
        <w:tc>
          <w:tcPr>
            <w:tcW w:w="7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257A0" w14:textId="77777777" w:rsidR="00050055" w:rsidRPr="00944D66" w:rsidRDefault="00050055" w:rsidP="00CD63E4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15A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Duties of 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Professional</w:t>
            </w: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8442E" w14:textId="77777777" w:rsidR="00050055" w:rsidRPr="00944D66" w:rsidRDefault="00050055" w:rsidP="00CD63E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C7540" w14:textId="77777777" w:rsidR="00050055" w:rsidRPr="00944D66" w:rsidRDefault="00050055" w:rsidP="00CD63E4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050055" w:rsidRPr="00944D66" w14:paraId="0FC18614" w14:textId="77777777" w:rsidTr="00050055">
        <w:trPr>
          <w:gridAfter w:val="1"/>
          <w:wAfter w:w="18" w:type="dxa"/>
          <w:trHeight w:val="300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6DA47" w14:textId="01B8B29A" w:rsidR="00050055" w:rsidRPr="00944D66" w:rsidRDefault="00050055" w:rsidP="007B20E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16C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Spatial Analysis for GIS</w:t>
            </w:r>
          </w:p>
        </w:tc>
        <w:tc>
          <w:tcPr>
            <w:tcW w:w="47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0B46E" w14:textId="77777777" w:rsidR="00050055" w:rsidRPr="00944D66" w:rsidRDefault="00050055" w:rsidP="007B20E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6A33F" w14:textId="77777777" w:rsidR="00050055" w:rsidRPr="00944D66" w:rsidRDefault="00050055" w:rsidP="007B20E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050055" w:rsidRPr="00944D66" w14:paraId="610FBD00" w14:textId="77777777" w:rsidTr="00050055">
        <w:trPr>
          <w:gridAfter w:val="1"/>
          <w:wAfter w:w="18" w:type="dxa"/>
          <w:trHeight w:val="300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0D864" w14:textId="25A863F0" w:rsidR="00050055" w:rsidRPr="00944D66" w:rsidRDefault="00050055" w:rsidP="007B20E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PKMNT16D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Cartographic Design for GPS</w:t>
            </w:r>
          </w:p>
        </w:tc>
        <w:tc>
          <w:tcPr>
            <w:tcW w:w="47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A7FFE" w14:textId="77777777" w:rsidR="00050055" w:rsidRPr="00944D66" w:rsidRDefault="00050055" w:rsidP="007B20E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D234B" w14:textId="77777777" w:rsidR="00050055" w:rsidRPr="00944D66" w:rsidRDefault="00050055" w:rsidP="007B20E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050055" w:rsidRPr="00944D66" w14:paraId="67DEDCBE" w14:textId="77777777" w:rsidTr="00050055">
        <w:trPr>
          <w:gridAfter w:val="1"/>
          <w:wAfter w:w="18" w:type="dxa"/>
          <w:trHeight w:val="300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69887" w14:textId="480EA530" w:rsidR="00050055" w:rsidRPr="00944D66" w:rsidRDefault="00050055" w:rsidP="007B20E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16E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Database Des &amp; </w:t>
            </w:r>
            <w:proofErr w:type="spellStart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Mngmt</w:t>
            </w:r>
            <w:proofErr w:type="spellEnd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in GIS</w:t>
            </w:r>
          </w:p>
        </w:tc>
        <w:tc>
          <w:tcPr>
            <w:tcW w:w="47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650B5" w14:textId="77777777" w:rsidR="00050055" w:rsidRPr="00944D66" w:rsidRDefault="00050055" w:rsidP="007B20E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2E52D" w14:textId="77777777" w:rsidR="00050055" w:rsidRPr="00944D66" w:rsidRDefault="00050055" w:rsidP="007B20E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050055" w:rsidRPr="00944D66" w14:paraId="0D158601" w14:textId="77777777" w:rsidTr="00050055">
        <w:trPr>
          <w:gridAfter w:val="1"/>
          <w:wAfter w:w="18" w:type="dxa"/>
          <w:trHeight w:val="300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C503E" w14:textId="74E3F95A" w:rsidR="00050055" w:rsidRPr="00944D66" w:rsidRDefault="00050055" w:rsidP="007B20E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16G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Intro to Remote Sensing</w:t>
            </w:r>
          </w:p>
        </w:tc>
        <w:tc>
          <w:tcPr>
            <w:tcW w:w="47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F1BEF" w14:textId="77777777" w:rsidR="00050055" w:rsidRPr="00944D66" w:rsidRDefault="00050055" w:rsidP="007B20E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F8F9F" w14:textId="77777777" w:rsidR="00050055" w:rsidRPr="00944D66" w:rsidRDefault="00050055" w:rsidP="007B20E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050055" w:rsidRPr="00944D66" w14:paraId="7E8EA0B9" w14:textId="77777777" w:rsidTr="00050055">
        <w:trPr>
          <w:gridAfter w:val="1"/>
          <w:wAfter w:w="18" w:type="dxa"/>
          <w:trHeight w:val="300"/>
        </w:trPr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FBA82" w14:textId="68E1E682" w:rsidR="00050055" w:rsidRPr="00944D66" w:rsidRDefault="00050055" w:rsidP="007B20E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16C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Spatial Analysis for GIS</w:t>
            </w:r>
          </w:p>
        </w:tc>
        <w:tc>
          <w:tcPr>
            <w:tcW w:w="47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2D3A9" w14:textId="77777777" w:rsidR="00050055" w:rsidRPr="00944D66" w:rsidRDefault="00050055" w:rsidP="007B20E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ED5D8" w14:textId="77777777" w:rsidR="00050055" w:rsidRPr="00944D66" w:rsidRDefault="00050055" w:rsidP="007B20E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</w:tbl>
    <w:p w14:paraId="1CB54B66" w14:textId="77777777" w:rsidR="00142AE7" w:rsidRPr="00944D66" w:rsidRDefault="00142AE7" w:rsidP="00944D66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0FC139C0" w14:textId="15471D07" w:rsidR="00142AE7" w:rsidRPr="00050055" w:rsidRDefault="0092210A" w:rsidP="00142AE7">
      <w:pPr>
        <w:pStyle w:val="ListParagraph"/>
        <w:numPr>
          <w:ilvl w:val="0"/>
          <w:numId w:val="47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Program Revisions</w:t>
      </w: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502"/>
        <w:gridCol w:w="4823"/>
        <w:gridCol w:w="1140"/>
      </w:tblGrid>
      <w:tr w:rsidR="007239DA" w:rsidRPr="00944D66" w14:paraId="7F9C8690" w14:textId="77777777" w:rsidTr="00944D66">
        <w:trPr>
          <w:trHeight w:val="300"/>
        </w:trPr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2D144B5" w14:textId="218AEF22" w:rsidR="007239DA" w:rsidRPr="00944D66" w:rsidRDefault="00AA560C" w:rsidP="003C776C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PROGRAM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14591F2" w14:textId="77777777" w:rsidR="007239DA" w:rsidRPr="00944D66" w:rsidRDefault="007239DA" w:rsidP="003C776C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Comments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4FCC19D" w14:textId="77777777" w:rsidR="007239DA" w:rsidRPr="00944D66" w:rsidRDefault="007239DA" w:rsidP="003C776C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Approved</w:t>
            </w:r>
          </w:p>
        </w:tc>
      </w:tr>
      <w:tr w:rsidR="007239DA" w:rsidRPr="00944D66" w14:paraId="30DBEEEF" w14:textId="77777777" w:rsidTr="00944D66">
        <w:trPr>
          <w:trHeight w:val="300"/>
        </w:trPr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33D0C" w14:textId="57A92A4D" w:rsidR="007239DA" w:rsidRPr="00944D66" w:rsidRDefault="0019703D" w:rsidP="0019703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CIS Computer Option certificate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9BD37" w14:textId="77777777" w:rsidR="007239DA" w:rsidRPr="00944D66" w:rsidRDefault="007239DA" w:rsidP="003C776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CC83D" w14:textId="77777777" w:rsidR="007239DA" w:rsidRPr="00944D66" w:rsidRDefault="007239DA" w:rsidP="003C776C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  <w:p w14:paraId="4F2A9D28" w14:textId="77777777" w:rsidR="007239DA" w:rsidRPr="00944D66" w:rsidRDefault="007239DA" w:rsidP="003C776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EB039C" w:rsidRPr="00944D66" w14:paraId="4ED82B57" w14:textId="77777777" w:rsidTr="00944D66">
        <w:trPr>
          <w:trHeight w:val="300"/>
        </w:trPr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CE476" w14:textId="5DDB962A" w:rsidR="00EB039C" w:rsidRPr="00944D66" w:rsidRDefault="00EB039C" w:rsidP="003C776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Sociology AA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52E8D" w14:textId="77777777" w:rsidR="00EB039C" w:rsidRPr="00944D66" w:rsidRDefault="00EB039C" w:rsidP="003C776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7AD17" w14:textId="77777777" w:rsidR="00EB039C" w:rsidRPr="00944D66" w:rsidRDefault="00EB039C" w:rsidP="003C776C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</w:tbl>
    <w:p w14:paraId="2A379371" w14:textId="77777777" w:rsidR="00944D66" w:rsidRDefault="00944D66" w:rsidP="00944D66">
      <w:pPr>
        <w:pStyle w:val="ListParagraph"/>
        <w:tabs>
          <w:tab w:val="left" w:pos="720"/>
        </w:tabs>
        <w:spacing w:after="0" w:line="240" w:lineRule="auto"/>
        <w:ind w:left="360"/>
        <w:rPr>
          <w:rFonts w:cstheme="minorHAnsi"/>
          <w:b/>
        </w:rPr>
      </w:pPr>
    </w:p>
    <w:p w14:paraId="41F67D09" w14:textId="77777777" w:rsidR="00944D66" w:rsidRPr="00925C8C" w:rsidRDefault="00944D66" w:rsidP="00944D66">
      <w:pPr>
        <w:pStyle w:val="ListParagraph"/>
        <w:numPr>
          <w:ilvl w:val="0"/>
          <w:numId w:val="45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Information and Announcements</w:t>
      </w:r>
    </w:p>
    <w:p w14:paraId="2827A5ED" w14:textId="140132E5" w:rsidR="00944D66" w:rsidRPr="00925C8C" w:rsidRDefault="00944D66" w:rsidP="00944D66">
      <w:pPr>
        <w:tabs>
          <w:tab w:val="left" w:pos="72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>Curriculum Institute July 10-12, 2014</w:t>
      </w:r>
    </w:p>
    <w:p w14:paraId="14153EE8" w14:textId="77777777" w:rsidR="00944D66" w:rsidRPr="002A758B" w:rsidRDefault="00944D66" w:rsidP="00944D66">
      <w:pPr>
        <w:pStyle w:val="ListParagraph"/>
        <w:tabs>
          <w:tab w:val="left" w:pos="720"/>
        </w:tabs>
        <w:spacing w:after="0" w:line="240" w:lineRule="auto"/>
        <w:rPr>
          <w:rFonts w:cstheme="minorHAnsi"/>
        </w:rPr>
      </w:pPr>
    </w:p>
    <w:p w14:paraId="0E1AFA8A" w14:textId="77777777" w:rsidR="00944D66" w:rsidRPr="00925C8C" w:rsidRDefault="00944D66" w:rsidP="00944D66">
      <w:pPr>
        <w:pStyle w:val="ListParagraph"/>
        <w:numPr>
          <w:ilvl w:val="0"/>
          <w:numId w:val="45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New Business</w:t>
      </w:r>
    </w:p>
    <w:p w14:paraId="640847AB" w14:textId="5F6F2FE0" w:rsidR="00944D66" w:rsidRDefault="00944D66" w:rsidP="00944D66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 xml:space="preserve">Course </w:t>
      </w:r>
      <w:proofErr w:type="spellStart"/>
      <w:r w:rsidRPr="00944D66">
        <w:rPr>
          <w:rFonts w:cstheme="minorHAnsi"/>
          <w:bCs/>
        </w:rPr>
        <w:t>Recency</w:t>
      </w:r>
      <w:proofErr w:type="spellEnd"/>
      <w:r w:rsidRPr="00944D66">
        <w:rPr>
          <w:rFonts w:cstheme="minorHAnsi"/>
          <w:bCs/>
        </w:rPr>
        <w:t xml:space="preserve"> List</w:t>
      </w:r>
      <w:r>
        <w:rPr>
          <w:rFonts w:cstheme="minorHAnsi"/>
          <w:bCs/>
        </w:rPr>
        <w:t>—</w:t>
      </w:r>
      <w:r w:rsidRPr="00944D66">
        <w:rPr>
          <w:rFonts w:cstheme="minorHAnsi"/>
          <w:bCs/>
        </w:rPr>
        <w:t>Stephanie</w:t>
      </w:r>
    </w:p>
    <w:p w14:paraId="21770934" w14:textId="77777777" w:rsidR="00944D66" w:rsidRPr="00944D66" w:rsidRDefault="00944D66" w:rsidP="00944D66">
      <w:pPr>
        <w:spacing w:after="0" w:line="240" w:lineRule="auto"/>
        <w:rPr>
          <w:rFonts w:cstheme="minorHAnsi"/>
          <w:bCs/>
        </w:rPr>
      </w:pPr>
    </w:p>
    <w:p w14:paraId="776E9D36" w14:textId="06E48ED0" w:rsidR="00944D66" w:rsidRPr="00944D66" w:rsidRDefault="00944D66" w:rsidP="00944D66">
      <w:pPr>
        <w:pStyle w:val="ListParagraph"/>
        <w:numPr>
          <w:ilvl w:val="0"/>
          <w:numId w:val="45"/>
        </w:num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Adjournment</w:t>
      </w:r>
    </w:p>
    <w:p w14:paraId="173409EA" w14:textId="77777777" w:rsidR="00944D66" w:rsidRDefault="00944D66" w:rsidP="00DB1510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</w:rPr>
      </w:pPr>
    </w:p>
    <w:p w14:paraId="008581AE" w14:textId="77777777" w:rsidR="00DB1510" w:rsidRPr="00944D66" w:rsidRDefault="00DB1510" w:rsidP="00DB1510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  <w:u w:val="single"/>
        </w:rPr>
      </w:pPr>
      <w:r w:rsidRPr="00944D66">
        <w:rPr>
          <w:rFonts w:cstheme="minorHAnsi"/>
          <w:sz w:val="20"/>
          <w:szCs w:val="20"/>
        </w:rPr>
        <w:t>In compliance with the Americans with Disabilities Act, individuals needing special accommodations should contact Cheryl Miller at (408) 741-2620 one week prior to the meeting date.</w:t>
      </w:r>
    </w:p>
    <w:sectPr w:rsidR="00DB1510" w:rsidRPr="00944D66" w:rsidSect="00C111A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DD1925" w14:textId="77777777" w:rsidR="00065D86" w:rsidRDefault="00065D86" w:rsidP="00DB1510">
      <w:pPr>
        <w:spacing w:after="0" w:line="240" w:lineRule="auto"/>
      </w:pPr>
      <w:r>
        <w:separator/>
      </w:r>
    </w:p>
  </w:endnote>
  <w:endnote w:type="continuationSeparator" w:id="0">
    <w:p w14:paraId="7C84FF5B" w14:textId="77777777" w:rsidR="00065D86" w:rsidRDefault="00065D86" w:rsidP="00DB1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40688A" w14:textId="77777777" w:rsidR="00065D86" w:rsidRDefault="00065D86" w:rsidP="00DB1510">
      <w:pPr>
        <w:spacing w:after="0" w:line="240" w:lineRule="auto"/>
      </w:pPr>
      <w:r>
        <w:separator/>
      </w:r>
    </w:p>
  </w:footnote>
  <w:footnote w:type="continuationSeparator" w:id="0">
    <w:p w14:paraId="7387FA5F" w14:textId="77777777" w:rsidR="00065D86" w:rsidRDefault="00065D86" w:rsidP="00DB15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55ECE"/>
    <w:multiLevelType w:val="hybridMultilevel"/>
    <w:tmpl w:val="8674B9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5C20F9"/>
    <w:multiLevelType w:val="hybridMultilevel"/>
    <w:tmpl w:val="3C5862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4DE6E3D"/>
    <w:multiLevelType w:val="hybridMultilevel"/>
    <w:tmpl w:val="F438C4C2"/>
    <w:lvl w:ilvl="0" w:tplc="323E00F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06436D64"/>
    <w:multiLevelType w:val="hybridMultilevel"/>
    <w:tmpl w:val="D08E770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07A571C9"/>
    <w:multiLevelType w:val="hybridMultilevel"/>
    <w:tmpl w:val="E6640AC2"/>
    <w:lvl w:ilvl="0" w:tplc="09CE6ADC">
      <w:start w:val="1"/>
      <w:numFmt w:val="lowerLetter"/>
      <w:lvlText w:val="%1."/>
      <w:lvlJc w:val="left"/>
      <w:pPr>
        <w:ind w:left="1170" w:hanging="360"/>
      </w:pPr>
      <w:rPr>
        <w:rFonts w:hint="default"/>
        <w:i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">
    <w:nsid w:val="09E25851"/>
    <w:multiLevelType w:val="hybridMultilevel"/>
    <w:tmpl w:val="33A002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E8A73CD"/>
    <w:multiLevelType w:val="hybridMultilevel"/>
    <w:tmpl w:val="96C6A21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11190F11"/>
    <w:multiLevelType w:val="hybridMultilevel"/>
    <w:tmpl w:val="433CAA42"/>
    <w:lvl w:ilvl="0" w:tplc="0409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8">
    <w:nsid w:val="19FD3442"/>
    <w:multiLevelType w:val="hybridMultilevel"/>
    <w:tmpl w:val="E5EAD7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06152D5"/>
    <w:multiLevelType w:val="hybridMultilevel"/>
    <w:tmpl w:val="12467B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5862CCF"/>
    <w:multiLevelType w:val="hybridMultilevel"/>
    <w:tmpl w:val="6B46F7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E625C5"/>
    <w:multiLevelType w:val="hybridMultilevel"/>
    <w:tmpl w:val="6F5C8030"/>
    <w:lvl w:ilvl="0" w:tplc="5D389144">
      <w:start w:val="1"/>
      <w:numFmt w:val="lowerLetter"/>
      <w:lvlText w:val="%1."/>
      <w:lvlJc w:val="left"/>
      <w:pPr>
        <w:ind w:left="1170" w:hanging="360"/>
      </w:pPr>
      <w:rPr>
        <w:rFonts w:hint="default"/>
        <w:i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2">
    <w:nsid w:val="298F1E4D"/>
    <w:multiLevelType w:val="hybridMultilevel"/>
    <w:tmpl w:val="1C0C66C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B191B47"/>
    <w:multiLevelType w:val="hybridMultilevel"/>
    <w:tmpl w:val="55C250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4A90064"/>
    <w:multiLevelType w:val="hybridMultilevel"/>
    <w:tmpl w:val="9980635E"/>
    <w:lvl w:ilvl="0" w:tplc="17B6DFA0">
      <w:start w:val="1"/>
      <w:numFmt w:val="lowerLetter"/>
      <w:lvlText w:val="%1."/>
      <w:lvlJc w:val="left"/>
      <w:pPr>
        <w:ind w:left="1080" w:hanging="360"/>
      </w:pPr>
      <w:rPr>
        <w:rFonts w:hint="default"/>
        <w:i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57D33C0"/>
    <w:multiLevelType w:val="hybridMultilevel"/>
    <w:tmpl w:val="242CEFAE"/>
    <w:lvl w:ilvl="0" w:tplc="04090015">
      <w:start w:val="1"/>
      <w:numFmt w:val="upp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905"/>
        </w:tabs>
        <w:ind w:left="490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38C23B79"/>
    <w:multiLevelType w:val="hybridMultilevel"/>
    <w:tmpl w:val="A0625B3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3DCD16B1"/>
    <w:multiLevelType w:val="hybridMultilevel"/>
    <w:tmpl w:val="6200F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E8368D2"/>
    <w:multiLevelType w:val="hybridMultilevel"/>
    <w:tmpl w:val="1B94847C"/>
    <w:lvl w:ilvl="0" w:tplc="F6162C18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3EDA69CF"/>
    <w:multiLevelType w:val="hybridMultilevel"/>
    <w:tmpl w:val="FB965B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3F7D6A65"/>
    <w:multiLevelType w:val="hybridMultilevel"/>
    <w:tmpl w:val="05E43F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0802054"/>
    <w:multiLevelType w:val="hybridMultilevel"/>
    <w:tmpl w:val="7BB2EC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37A5C3A"/>
    <w:multiLevelType w:val="hybridMultilevel"/>
    <w:tmpl w:val="B8E49AE6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442460AA"/>
    <w:multiLevelType w:val="hybridMultilevel"/>
    <w:tmpl w:val="3DBCE37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>
    <w:nsid w:val="442C0A2C"/>
    <w:multiLevelType w:val="hybridMultilevel"/>
    <w:tmpl w:val="795C60E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>
    <w:nsid w:val="472E6C5D"/>
    <w:multiLevelType w:val="hybridMultilevel"/>
    <w:tmpl w:val="FD48634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>
    <w:nsid w:val="48C318EF"/>
    <w:multiLevelType w:val="hybridMultilevel"/>
    <w:tmpl w:val="49E2CDC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>
    <w:nsid w:val="4A77709A"/>
    <w:multiLevelType w:val="hybridMultilevel"/>
    <w:tmpl w:val="2BB4226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>
    <w:nsid w:val="51D110A1"/>
    <w:multiLevelType w:val="hybridMultilevel"/>
    <w:tmpl w:val="81F2870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2498312C">
      <w:start w:val="1"/>
      <w:numFmt w:val="upperLetter"/>
      <w:lvlText w:val="%2."/>
      <w:lvlJc w:val="left"/>
      <w:pPr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5C1153C"/>
    <w:multiLevelType w:val="hybridMultilevel"/>
    <w:tmpl w:val="AFCCD61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>
    <w:nsid w:val="56FB1108"/>
    <w:multiLevelType w:val="hybridMultilevel"/>
    <w:tmpl w:val="1B423B2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>
    <w:nsid w:val="5B42333E"/>
    <w:multiLevelType w:val="hybridMultilevel"/>
    <w:tmpl w:val="825A406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BAB6C62"/>
    <w:multiLevelType w:val="hybridMultilevel"/>
    <w:tmpl w:val="9820679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>
    <w:nsid w:val="5D3330CA"/>
    <w:multiLevelType w:val="hybridMultilevel"/>
    <w:tmpl w:val="AE72C2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1733A65"/>
    <w:multiLevelType w:val="hybridMultilevel"/>
    <w:tmpl w:val="E0DCD25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>
    <w:nsid w:val="668E256C"/>
    <w:multiLevelType w:val="hybridMultilevel"/>
    <w:tmpl w:val="DA34B07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87A5456"/>
    <w:multiLevelType w:val="hybridMultilevel"/>
    <w:tmpl w:val="37F2CC1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7">
    <w:nsid w:val="69AC31D7"/>
    <w:multiLevelType w:val="hybridMultilevel"/>
    <w:tmpl w:val="94807BD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8">
    <w:nsid w:val="6D5C1E73"/>
    <w:multiLevelType w:val="hybridMultilevel"/>
    <w:tmpl w:val="BBD2D8A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>
    <w:nsid w:val="6E10284A"/>
    <w:multiLevelType w:val="hybridMultilevel"/>
    <w:tmpl w:val="9F5E6E7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0">
    <w:nsid w:val="70302453"/>
    <w:multiLevelType w:val="hybridMultilevel"/>
    <w:tmpl w:val="66FA177C"/>
    <w:lvl w:ilvl="0" w:tplc="863420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1435D25"/>
    <w:multiLevelType w:val="hybridMultilevel"/>
    <w:tmpl w:val="C448B898"/>
    <w:lvl w:ilvl="0" w:tplc="17B6DFA0">
      <w:start w:val="1"/>
      <w:numFmt w:val="lowerLetter"/>
      <w:lvlText w:val="%1."/>
      <w:lvlJc w:val="left"/>
      <w:pPr>
        <w:ind w:left="1170" w:hanging="360"/>
      </w:pPr>
      <w:rPr>
        <w:rFonts w:hint="default"/>
        <w:i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2">
    <w:nsid w:val="726F6EC3"/>
    <w:multiLevelType w:val="hybridMultilevel"/>
    <w:tmpl w:val="5BEE45A8"/>
    <w:lvl w:ilvl="0" w:tplc="E8DE3518">
      <w:start w:val="4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72E16BEB"/>
    <w:multiLevelType w:val="hybridMultilevel"/>
    <w:tmpl w:val="AC863F6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4">
    <w:nsid w:val="735258D5"/>
    <w:multiLevelType w:val="hybridMultilevel"/>
    <w:tmpl w:val="6A00D9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>
    <w:nsid w:val="7F8A3252"/>
    <w:multiLevelType w:val="hybridMultilevel"/>
    <w:tmpl w:val="82C2E9A2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40"/>
  </w:num>
  <w:num w:numId="2">
    <w:abstractNumId w:val="5"/>
  </w:num>
  <w:num w:numId="3">
    <w:abstractNumId w:val="2"/>
  </w:num>
  <w:num w:numId="4">
    <w:abstractNumId w:val="33"/>
  </w:num>
  <w:num w:numId="5">
    <w:abstractNumId w:val="44"/>
  </w:num>
  <w:num w:numId="6">
    <w:abstractNumId w:val="18"/>
  </w:num>
  <w:num w:numId="7">
    <w:abstractNumId w:val="42"/>
  </w:num>
  <w:num w:numId="8">
    <w:abstractNumId w:val="7"/>
  </w:num>
  <w:num w:numId="9">
    <w:abstractNumId w:val="36"/>
  </w:num>
  <w:num w:numId="10">
    <w:abstractNumId w:val="30"/>
  </w:num>
  <w:num w:numId="11">
    <w:abstractNumId w:val="38"/>
  </w:num>
  <w:num w:numId="12">
    <w:abstractNumId w:val="37"/>
  </w:num>
  <w:num w:numId="13">
    <w:abstractNumId w:val="23"/>
  </w:num>
  <w:num w:numId="14">
    <w:abstractNumId w:val="25"/>
  </w:num>
  <w:num w:numId="15">
    <w:abstractNumId w:val="27"/>
  </w:num>
  <w:num w:numId="16">
    <w:abstractNumId w:val="34"/>
  </w:num>
  <w:num w:numId="17">
    <w:abstractNumId w:val="16"/>
  </w:num>
  <w:num w:numId="18">
    <w:abstractNumId w:val="19"/>
  </w:num>
  <w:num w:numId="19">
    <w:abstractNumId w:val="6"/>
  </w:num>
  <w:num w:numId="20">
    <w:abstractNumId w:val="13"/>
  </w:num>
  <w:num w:numId="21">
    <w:abstractNumId w:val="26"/>
  </w:num>
  <w:num w:numId="22">
    <w:abstractNumId w:val="20"/>
  </w:num>
  <w:num w:numId="23">
    <w:abstractNumId w:val="43"/>
  </w:num>
  <w:num w:numId="24">
    <w:abstractNumId w:val="3"/>
  </w:num>
  <w:num w:numId="25">
    <w:abstractNumId w:val="39"/>
  </w:num>
  <w:num w:numId="26">
    <w:abstractNumId w:val="29"/>
  </w:num>
  <w:num w:numId="27">
    <w:abstractNumId w:val="0"/>
  </w:num>
  <w:num w:numId="28">
    <w:abstractNumId w:val="17"/>
  </w:num>
  <w:num w:numId="29">
    <w:abstractNumId w:val="24"/>
  </w:num>
  <w:num w:numId="30">
    <w:abstractNumId w:val="32"/>
  </w:num>
  <w:num w:numId="31">
    <w:abstractNumId w:val="21"/>
  </w:num>
  <w:num w:numId="32">
    <w:abstractNumId w:val="1"/>
  </w:num>
  <w:num w:numId="33">
    <w:abstractNumId w:val="9"/>
  </w:num>
  <w:num w:numId="34">
    <w:abstractNumId w:val="9"/>
  </w:num>
  <w:num w:numId="35">
    <w:abstractNumId w:val="41"/>
  </w:num>
  <w:num w:numId="36">
    <w:abstractNumId w:val="14"/>
  </w:num>
  <w:num w:numId="37">
    <w:abstractNumId w:val="10"/>
  </w:num>
  <w:num w:numId="38">
    <w:abstractNumId w:val="4"/>
  </w:num>
  <w:num w:numId="39">
    <w:abstractNumId w:val="11"/>
  </w:num>
  <w:num w:numId="40">
    <w:abstractNumId w:val="35"/>
  </w:num>
  <w:num w:numId="41">
    <w:abstractNumId w:val="15"/>
  </w:num>
  <w:num w:numId="42">
    <w:abstractNumId w:val="45"/>
  </w:num>
  <w:num w:numId="43">
    <w:abstractNumId w:val="22"/>
  </w:num>
  <w:num w:numId="44">
    <w:abstractNumId w:val="8"/>
  </w:num>
  <w:num w:numId="45">
    <w:abstractNumId w:val="28"/>
  </w:num>
  <w:num w:numId="46">
    <w:abstractNumId w:val="31"/>
  </w:num>
  <w:num w:numId="4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9BB"/>
    <w:rsid w:val="000169D8"/>
    <w:rsid w:val="0002114E"/>
    <w:rsid w:val="00040B91"/>
    <w:rsid w:val="00050055"/>
    <w:rsid w:val="00052FD8"/>
    <w:rsid w:val="000563C3"/>
    <w:rsid w:val="00056D5D"/>
    <w:rsid w:val="00065D86"/>
    <w:rsid w:val="000668BB"/>
    <w:rsid w:val="00066DB5"/>
    <w:rsid w:val="00086A0E"/>
    <w:rsid w:val="00087B1E"/>
    <w:rsid w:val="00087E3E"/>
    <w:rsid w:val="00090579"/>
    <w:rsid w:val="00090847"/>
    <w:rsid w:val="000938D2"/>
    <w:rsid w:val="000A38C6"/>
    <w:rsid w:val="000B7BDF"/>
    <w:rsid w:val="000C0CD2"/>
    <w:rsid w:val="000C12C7"/>
    <w:rsid w:val="000C3D11"/>
    <w:rsid w:val="000E0477"/>
    <w:rsid w:val="000E60A2"/>
    <w:rsid w:val="000E6BCE"/>
    <w:rsid w:val="00100BCD"/>
    <w:rsid w:val="0011088C"/>
    <w:rsid w:val="0012056E"/>
    <w:rsid w:val="00130C59"/>
    <w:rsid w:val="001328D5"/>
    <w:rsid w:val="00142AE7"/>
    <w:rsid w:val="00143643"/>
    <w:rsid w:val="001535E5"/>
    <w:rsid w:val="0016342F"/>
    <w:rsid w:val="00163531"/>
    <w:rsid w:val="0019703D"/>
    <w:rsid w:val="001A2AE0"/>
    <w:rsid w:val="001A5D3E"/>
    <w:rsid w:val="001A6944"/>
    <w:rsid w:val="001B47A2"/>
    <w:rsid w:val="001C0AFE"/>
    <w:rsid w:val="001C25A9"/>
    <w:rsid w:val="001C3C99"/>
    <w:rsid w:val="001C6DF1"/>
    <w:rsid w:val="001C7A26"/>
    <w:rsid w:val="001D0117"/>
    <w:rsid w:val="001D2CCC"/>
    <w:rsid w:val="001D6685"/>
    <w:rsid w:val="001D724E"/>
    <w:rsid w:val="001F2375"/>
    <w:rsid w:val="001F7AF5"/>
    <w:rsid w:val="00206BE6"/>
    <w:rsid w:val="00215989"/>
    <w:rsid w:val="00235436"/>
    <w:rsid w:val="002363BA"/>
    <w:rsid w:val="00240638"/>
    <w:rsid w:val="0024074E"/>
    <w:rsid w:val="00240867"/>
    <w:rsid w:val="0024388B"/>
    <w:rsid w:val="00245C00"/>
    <w:rsid w:val="00247F2E"/>
    <w:rsid w:val="0025127E"/>
    <w:rsid w:val="002659EB"/>
    <w:rsid w:val="00265CAD"/>
    <w:rsid w:val="002662E4"/>
    <w:rsid w:val="002670DC"/>
    <w:rsid w:val="00270DB7"/>
    <w:rsid w:val="00284D33"/>
    <w:rsid w:val="00287574"/>
    <w:rsid w:val="002B2111"/>
    <w:rsid w:val="002B4193"/>
    <w:rsid w:val="002B5FD3"/>
    <w:rsid w:val="002D135A"/>
    <w:rsid w:val="002D1AFA"/>
    <w:rsid w:val="002E5CD0"/>
    <w:rsid w:val="002F3D79"/>
    <w:rsid w:val="002F6537"/>
    <w:rsid w:val="002F7B87"/>
    <w:rsid w:val="00301CF5"/>
    <w:rsid w:val="00305134"/>
    <w:rsid w:val="00305409"/>
    <w:rsid w:val="00307AAD"/>
    <w:rsid w:val="00313365"/>
    <w:rsid w:val="003165FD"/>
    <w:rsid w:val="0032539B"/>
    <w:rsid w:val="00332103"/>
    <w:rsid w:val="00334601"/>
    <w:rsid w:val="00335E4C"/>
    <w:rsid w:val="00346DFC"/>
    <w:rsid w:val="00357AFB"/>
    <w:rsid w:val="00364C19"/>
    <w:rsid w:val="00367F42"/>
    <w:rsid w:val="0037289E"/>
    <w:rsid w:val="00391C32"/>
    <w:rsid w:val="0039501D"/>
    <w:rsid w:val="003B3425"/>
    <w:rsid w:val="003C0A81"/>
    <w:rsid w:val="003C708B"/>
    <w:rsid w:val="003C776C"/>
    <w:rsid w:val="003F61B8"/>
    <w:rsid w:val="00401A6A"/>
    <w:rsid w:val="00403FCF"/>
    <w:rsid w:val="00405CAD"/>
    <w:rsid w:val="00416BF4"/>
    <w:rsid w:val="00421F92"/>
    <w:rsid w:val="00430882"/>
    <w:rsid w:val="00434011"/>
    <w:rsid w:val="0043644F"/>
    <w:rsid w:val="00444072"/>
    <w:rsid w:val="004523BB"/>
    <w:rsid w:val="00465E74"/>
    <w:rsid w:val="00473725"/>
    <w:rsid w:val="004925CE"/>
    <w:rsid w:val="004A04FB"/>
    <w:rsid w:val="004A2FCC"/>
    <w:rsid w:val="004C4224"/>
    <w:rsid w:val="004D024C"/>
    <w:rsid w:val="004D1CF9"/>
    <w:rsid w:val="004E215D"/>
    <w:rsid w:val="004E45D6"/>
    <w:rsid w:val="004E680C"/>
    <w:rsid w:val="0050057A"/>
    <w:rsid w:val="00501E8C"/>
    <w:rsid w:val="005110CD"/>
    <w:rsid w:val="0051180A"/>
    <w:rsid w:val="00513751"/>
    <w:rsid w:val="00527B40"/>
    <w:rsid w:val="00532240"/>
    <w:rsid w:val="00533027"/>
    <w:rsid w:val="00544E8E"/>
    <w:rsid w:val="00546732"/>
    <w:rsid w:val="0054729C"/>
    <w:rsid w:val="00551FAB"/>
    <w:rsid w:val="00554308"/>
    <w:rsid w:val="00555E3E"/>
    <w:rsid w:val="00561009"/>
    <w:rsid w:val="00567560"/>
    <w:rsid w:val="005858E4"/>
    <w:rsid w:val="0059242D"/>
    <w:rsid w:val="005925DE"/>
    <w:rsid w:val="00593600"/>
    <w:rsid w:val="00597D5C"/>
    <w:rsid w:val="005D359A"/>
    <w:rsid w:val="005E7210"/>
    <w:rsid w:val="005F174C"/>
    <w:rsid w:val="005F4092"/>
    <w:rsid w:val="005F70CF"/>
    <w:rsid w:val="006019BB"/>
    <w:rsid w:val="006068B3"/>
    <w:rsid w:val="00606F21"/>
    <w:rsid w:val="006073A7"/>
    <w:rsid w:val="0061145F"/>
    <w:rsid w:val="00613548"/>
    <w:rsid w:val="00616977"/>
    <w:rsid w:val="00617BCD"/>
    <w:rsid w:val="00642878"/>
    <w:rsid w:val="00644F9D"/>
    <w:rsid w:val="00651E0F"/>
    <w:rsid w:val="006568C0"/>
    <w:rsid w:val="006576A8"/>
    <w:rsid w:val="00662B73"/>
    <w:rsid w:val="00665E99"/>
    <w:rsid w:val="00674E24"/>
    <w:rsid w:val="006751CB"/>
    <w:rsid w:val="006800EB"/>
    <w:rsid w:val="00691B7B"/>
    <w:rsid w:val="00696123"/>
    <w:rsid w:val="006B40D2"/>
    <w:rsid w:val="006C6863"/>
    <w:rsid w:val="006C6A6C"/>
    <w:rsid w:val="006D19C0"/>
    <w:rsid w:val="006D1C6F"/>
    <w:rsid w:val="006D31C4"/>
    <w:rsid w:val="006D46AE"/>
    <w:rsid w:val="006F2CCE"/>
    <w:rsid w:val="006F5038"/>
    <w:rsid w:val="006F5458"/>
    <w:rsid w:val="006F6185"/>
    <w:rsid w:val="00700B57"/>
    <w:rsid w:val="00722977"/>
    <w:rsid w:val="007239DA"/>
    <w:rsid w:val="0072412A"/>
    <w:rsid w:val="007243BF"/>
    <w:rsid w:val="00730AC9"/>
    <w:rsid w:val="00737777"/>
    <w:rsid w:val="007442A4"/>
    <w:rsid w:val="0076445F"/>
    <w:rsid w:val="00766A6C"/>
    <w:rsid w:val="00772BA0"/>
    <w:rsid w:val="00782DEB"/>
    <w:rsid w:val="0078784D"/>
    <w:rsid w:val="00790385"/>
    <w:rsid w:val="007A122A"/>
    <w:rsid w:val="007B03D4"/>
    <w:rsid w:val="007B20E0"/>
    <w:rsid w:val="007B39CD"/>
    <w:rsid w:val="007C58AA"/>
    <w:rsid w:val="007E01A4"/>
    <w:rsid w:val="007E0311"/>
    <w:rsid w:val="007E7B63"/>
    <w:rsid w:val="007F0238"/>
    <w:rsid w:val="008010E8"/>
    <w:rsid w:val="00804681"/>
    <w:rsid w:val="00805A85"/>
    <w:rsid w:val="00814FC3"/>
    <w:rsid w:val="00820E55"/>
    <w:rsid w:val="00830CE2"/>
    <w:rsid w:val="0083202D"/>
    <w:rsid w:val="0083787F"/>
    <w:rsid w:val="00845FC9"/>
    <w:rsid w:val="00851E21"/>
    <w:rsid w:val="00852032"/>
    <w:rsid w:val="00854805"/>
    <w:rsid w:val="008606D1"/>
    <w:rsid w:val="00877FC3"/>
    <w:rsid w:val="00887026"/>
    <w:rsid w:val="00893CD5"/>
    <w:rsid w:val="00894D9A"/>
    <w:rsid w:val="008B3585"/>
    <w:rsid w:val="008C0959"/>
    <w:rsid w:val="008D0382"/>
    <w:rsid w:val="008E18EA"/>
    <w:rsid w:val="008E41DA"/>
    <w:rsid w:val="008E5239"/>
    <w:rsid w:val="008F094A"/>
    <w:rsid w:val="008F21CF"/>
    <w:rsid w:val="008F47E5"/>
    <w:rsid w:val="009050C3"/>
    <w:rsid w:val="009136BB"/>
    <w:rsid w:val="00915F01"/>
    <w:rsid w:val="00917BAE"/>
    <w:rsid w:val="00921463"/>
    <w:rsid w:val="0092210A"/>
    <w:rsid w:val="00925131"/>
    <w:rsid w:val="00927B01"/>
    <w:rsid w:val="00936639"/>
    <w:rsid w:val="009437FB"/>
    <w:rsid w:val="00944D66"/>
    <w:rsid w:val="009503FD"/>
    <w:rsid w:val="00952CBC"/>
    <w:rsid w:val="00953AA5"/>
    <w:rsid w:val="00954B3C"/>
    <w:rsid w:val="00966544"/>
    <w:rsid w:val="0097137A"/>
    <w:rsid w:val="00992512"/>
    <w:rsid w:val="009962A5"/>
    <w:rsid w:val="009A53DB"/>
    <w:rsid w:val="009A6FFF"/>
    <w:rsid w:val="009B0EF1"/>
    <w:rsid w:val="009B4A28"/>
    <w:rsid w:val="009C122D"/>
    <w:rsid w:val="009C6F89"/>
    <w:rsid w:val="009E4DDA"/>
    <w:rsid w:val="009E7908"/>
    <w:rsid w:val="00A01756"/>
    <w:rsid w:val="00A24866"/>
    <w:rsid w:val="00A25E3E"/>
    <w:rsid w:val="00A302B1"/>
    <w:rsid w:val="00A30AE6"/>
    <w:rsid w:val="00A3586E"/>
    <w:rsid w:val="00A50EEF"/>
    <w:rsid w:val="00A51A62"/>
    <w:rsid w:val="00A52F3D"/>
    <w:rsid w:val="00A57DD2"/>
    <w:rsid w:val="00A80B4D"/>
    <w:rsid w:val="00A86FC0"/>
    <w:rsid w:val="00A91B26"/>
    <w:rsid w:val="00AA560C"/>
    <w:rsid w:val="00AA626E"/>
    <w:rsid w:val="00AB048B"/>
    <w:rsid w:val="00AD19EA"/>
    <w:rsid w:val="00AD322D"/>
    <w:rsid w:val="00AD640D"/>
    <w:rsid w:val="00AE0850"/>
    <w:rsid w:val="00AE0C50"/>
    <w:rsid w:val="00AE5D33"/>
    <w:rsid w:val="00AF19FF"/>
    <w:rsid w:val="00B06E6D"/>
    <w:rsid w:val="00B06F95"/>
    <w:rsid w:val="00B121CB"/>
    <w:rsid w:val="00B17145"/>
    <w:rsid w:val="00B209AA"/>
    <w:rsid w:val="00B329EE"/>
    <w:rsid w:val="00B42FEA"/>
    <w:rsid w:val="00B4785E"/>
    <w:rsid w:val="00B8526C"/>
    <w:rsid w:val="00B9677A"/>
    <w:rsid w:val="00B96E85"/>
    <w:rsid w:val="00BA0F7A"/>
    <w:rsid w:val="00BA5A73"/>
    <w:rsid w:val="00BC01D6"/>
    <w:rsid w:val="00BD412B"/>
    <w:rsid w:val="00BF6CBC"/>
    <w:rsid w:val="00C065E2"/>
    <w:rsid w:val="00C111AE"/>
    <w:rsid w:val="00C31FC1"/>
    <w:rsid w:val="00C42054"/>
    <w:rsid w:val="00C44CC6"/>
    <w:rsid w:val="00C704D0"/>
    <w:rsid w:val="00C745D6"/>
    <w:rsid w:val="00C82CE4"/>
    <w:rsid w:val="00CA5173"/>
    <w:rsid w:val="00CA71A1"/>
    <w:rsid w:val="00CD3E95"/>
    <w:rsid w:val="00CE451A"/>
    <w:rsid w:val="00CF5073"/>
    <w:rsid w:val="00D06516"/>
    <w:rsid w:val="00D219D1"/>
    <w:rsid w:val="00D27772"/>
    <w:rsid w:val="00D401D0"/>
    <w:rsid w:val="00D55D83"/>
    <w:rsid w:val="00D861EE"/>
    <w:rsid w:val="00D92C42"/>
    <w:rsid w:val="00D97747"/>
    <w:rsid w:val="00DA3BCB"/>
    <w:rsid w:val="00DB1510"/>
    <w:rsid w:val="00DB618A"/>
    <w:rsid w:val="00DB6B7D"/>
    <w:rsid w:val="00DE3F10"/>
    <w:rsid w:val="00DF213D"/>
    <w:rsid w:val="00DF5426"/>
    <w:rsid w:val="00E013CD"/>
    <w:rsid w:val="00E04C2E"/>
    <w:rsid w:val="00E0707D"/>
    <w:rsid w:val="00E328C3"/>
    <w:rsid w:val="00E440D2"/>
    <w:rsid w:val="00E526FA"/>
    <w:rsid w:val="00E6055C"/>
    <w:rsid w:val="00E650CF"/>
    <w:rsid w:val="00E70280"/>
    <w:rsid w:val="00E72D3E"/>
    <w:rsid w:val="00E877E0"/>
    <w:rsid w:val="00E92698"/>
    <w:rsid w:val="00EA09DC"/>
    <w:rsid w:val="00EB00AB"/>
    <w:rsid w:val="00EB039C"/>
    <w:rsid w:val="00EB4112"/>
    <w:rsid w:val="00ED4A5B"/>
    <w:rsid w:val="00EE5C23"/>
    <w:rsid w:val="00EF2602"/>
    <w:rsid w:val="00F04C92"/>
    <w:rsid w:val="00F113B7"/>
    <w:rsid w:val="00F11F99"/>
    <w:rsid w:val="00F15538"/>
    <w:rsid w:val="00F15CBD"/>
    <w:rsid w:val="00F21D2A"/>
    <w:rsid w:val="00F315D0"/>
    <w:rsid w:val="00F43F3B"/>
    <w:rsid w:val="00F52CD4"/>
    <w:rsid w:val="00F63D53"/>
    <w:rsid w:val="00F73E59"/>
    <w:rsid w:val="00F76665"/>
    <w:rsid w:val="00F909E6"/>
    <w:rsid w:val="00F92698"/>
    <w:rsid w:val="00F93A12"/>
    <w:rsid w:val="00FA1A4C"/>
    <w:rsid w:val="00FA7CE0"/>
    <w:rsid w:val="00FB14E1"/>
    <w:rsid w:val="00FB3D4B"/>
    <w:rsid w:val="00FD2FFF"/>
    <w:rsid w:val="00FD4759"/>
    <w:rsid w:val="00FD5682"/>
    <w:rsid w:val="00FE1CC1"/>
    <w:rsid w:val="00FE3E0F"/>
    <w:rsid w:val="00FE620E"/>
    <w:rsid w:val="00FE7E38"/>
    <w:rsid w:val="00FF2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B9D5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cheryl.miller\Documents\curriculum\curriculum-committee-agenda-template-dotx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6A449-2240-42A0-8298-B02460F885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curriculum-committee-agenda-template-dotx.dotx</Template>
  <TotalTime>5</TotalTime>
  <Pages>2</Pages>
  <Words>416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2786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 support</dc:creator>
  <cp:lastModifiedBy>is support</cp:lastModifiedBy>
  <cp:revision>6</cp:revision>
  <cp:lastPrinted>2014-02-25T19:20:00Z</cp:lastPrinted>
  <dcterms:created xsi:type="dcterms:W3CDTF">2014-04-15T18:35:00Z</dcterms:created>
  <dcterms:modified xsi:type="dcterms:W3CDTF">2014-04-24T20:05:00Z</dcterms:modified>
</cp:coreProperties>
</file>