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319A" w14:textId="77777777" w:rsidR="00F92698" w:rsidRPr="00F92698" w:rsidRDefault="00F92698" w:rsidP="00AB048B">
      <w:pPr>
        <w:spacing w:after="0" w:line="240" w:lineRule="auto"/>
        <w:rPr>
          <w:rFonts w:ascii="Verdana" w:hAnsi="Verdana" w:cstheme="minorHAnsi"/>
          <w:b/>
          <w:sz w:val="20"/>
          <w:szCs w:val="20"/>
        </w:rPr>
      </w:pPr>
      <w:r w:rsidRPr="00F92698">
        <w:rPr>
          <w:rFonts w:ascii="Verdana" w:hAnsi="Verdana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1CCC8F29" wp14:editId="6E9CD78B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BF95" w14:textId="77777777" w:rsidR="00F92698" w:rsidRPr="00F92698" w:rsidRDefault="00F92698" w:rsidP="00F92698">
      <w:pPr>
        <w:spacing w:after="0" w:line="240" w:lineRule="auto"/>
        <w:jc w:val="center"/>
        <w:rPr>
          <w:rFonts w:ascii="Verdana" w:hAnsi="Verdana" w:cstheme="minorHAnsi"/>
          <w:b/>
          <w:sz w:val="20"/>
          <w:szCs w:val="20"/>
        </w:rPr>
      </w:pPr>
    </w:p>
    <w:p w14:paraId="61A07A6A" w14:textId="77777777" w:rsidR="001C3C99" w:rsidRPr="00F92698" w:rsidRDefault="00F92698" w:rsidP="00F92698">
      <w:pPr>
        <w:spacing w:after="0" w:line="240" w:lineRule="auto"/>
        <w:jc w:val="center"/>
        <w:rPr>
          <w:rFonts w:ascii="Verdana" w:hAnsi="Verdana" w:cstheme="minorHAnsi"/>
          <w:b/>
          <w:sz w:val="20"/>
          <w:szCs w:val="20"/>
        </w:rPr>
      </w:pPr>
      <w:r w:rsidRPr="00F92698">
        <w:rPr>
          <w:rFonts w:ascii="Verdana" w:hAnsi="Verdana"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05D12B" wp14:editId="04361C71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F92698">
        <w:rPr>
          <w:rFonts w:ascii="Verdana" w:hAnsi="Verdana" w:cstheme="minorHAnsi"/>
          <w:b/>
          <w:sz w:val="20"/>
          <w:szCs w:val="20"/>
        </w:rPr>
        <w:t xml:space="preserve">WVC </w:t>
      </w:r>
      <w:r w:rsidR="00B4785E" w:rsidRPr="00F92698">
        <w:rPr>
          <w:rFonts w:ascii="Verdana" w:hAnsi="Verdana" w:cstheme="minorHAnsi"/>
          <w:b/>
          <w:sz w:val="20"/>
          <w:szCs w:val="20"/>
        </w:rPr>
        <w:t>CURRICULUM COMMITTE</w:t>
      </w:r>
      <w:r w:rsidR="001C3C99" w:rsidRPr="00F92698">
        <w:rPr>
          <w:rFonts w:ascii="Verdana" w:hAnsi="Verdana" w:cstheme="minorHAnsi"/>
          <w:b/>
          <w:sz w:val="20"/>
          <w:szCs w:val="20"/>
        </w:rPr>
        <w:t>E</w:t>
      </w:r>
    </w:p>
    <w:p w14:paraId="648512B1" w14:textId="7CA65F92" w:rsidR="00E013CD" w:rsidRPr="00401A6A" w:rsidRDefault="001F2375" w:rsidP="00F92698">
      <w:pPr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>
        <w:rPr>
          <w:rFonts w:ascii="Verdana" w:hAnsi="Verdana" w:cstheme="minorHAnsi"/>
          <w:b/>
          <w:sz w:val="18"/>
          <w:szCs w:val="18"/>
        </w:rPr>
        <w:t>Agenda</w:t>
      </w:r>
      <w:r w:rsidR="00AD19EA">
        <w:rPr>
          <w:rFonts w:ascii="Verdana" w:hAnsi="Verdana" w:cstheme="minorHAnsi"/>
          <w:b/>
          <w:sz w:val="18"/>
          <w:szCs w:val="18"/>
        </w:rPr>
        <w:t xml:space="preserve"> </w:t>
      </w:r>
    </w:p>
    <w:p w14:paraId="602AF680" w14:textId="2B5E3F13" w:rsidR="00696123" w:rsidRPr="00401A6A" w:rsidRDefault="00B925C1" w:rsidP="00F92698">
      <w:pPr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>
        <w:rPr>
          <w:rFonts w:ascii="Verdana" w:hAnsi="Verdana" w:cstheme="minorHAnsi"/>
          <w:b/>
          <w:sz w:val="18"/>
          <w:szCs w:val="18"/>
        </w:rPr>
        <w:t>March 17</w:t>
      </w:r>
      <w:r w:rsidR="006D46AE">
        <w:rPr>
          <w:rFonts w:ascii="Verdana" w:hAnsi="Verdana" w:cstheme="minorHAnsi"/>
          <w:b/>
          <w:sz w:val="18"/>
          <w:szCs w:val="18"/>
        </w:rPr>
        <w:t>,</w:t>
      </w:r>
      <w:r w:rsidR="00142AE7">
        <w:rPr>
          <w:rFonts w:ascii="Verdana" w:hAnsi="Verdana" w:cstheme="minorHAnsi"/>
          <w:b/>
          <w:sz w:val="18"/>
          <w:szCs w:val="18"/>
        </w:rPr>
        <w:t xml:space="preserve"> 2014</w:t>
      </w:r>
    </w:p>
    <w:p w14:paraId="6B3F8369" w14:textId="77777777" w:rsidR="00BA5A73" w:rsidRPr="00401A6A" w:rsidRDefault="00F315D0" w:rsidP="00F92698">
      <w:pPr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 w:rsidRPr="00401A6A">
        <w:rPr>
          <w:rFonts w:ascii="Verdana" w:hAnsi="Verdana" w:cstheme="minorHAnsi"/>
          <w:b/>
          <w:sz w:val="18"/>
          <w:szCs w:val="18"/>
        </w:rPr>
        <w:t>2</w:t>
      </w:r>
      <w:r w:rsidR="00527B40">
        <w:rPr>
          <w:rFonts w:ascii="Verdana" w:hAnsi="Verdana" w:cstheme="minorHAnsi"/>
          <w:b/>
          <w:sz w:val="18"/>
          <w:szCs w:val="18"/>
        </w:rPr>
        <w:t>:30-4</w:t>
      </w:r>
      <w:r w:rsidR="00BA5A73" w:rsidRPr="00401A6A">
        <w:rPr>
          <w:rFonts w:ascii="Verdana" w:hAnsi="Verdana" w:cstheme="minorHAnsi"/>
          <w:b/>
          <w:sz w:val="18"/>
          <w:szCs w:val="18"/>
        </w:rPr>
        <w:t>:30</w:t>
      </w:r>
    </w:p>
    <w:p w14:paraId="7EA13718" w14:textId="77777777" w:rsidR="00A86FC0" w:rsidRPr="00401A6A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ascii="Verdana" w:hAnsi="Verdana" w:cstheme="minorHAnsi"/>
          <w:b/>
          <w:sz w:val="18"/>
          <w:szCs w:val="18"/>
        </w:rPr>
      </w:pPr>
      <w:r w:rsidRPr="00401A6A">
        <w:rPr>
          <w:rFonts w:ascii="Verdana" w:hAnsi="Verdana" w:cstheme="minorHAnsi"/>
          <w:b/>
          <w:sz w:val="18"/>
          <w:szCs w:val="18"/>
        </w:rPr>
        <w:t>FOX 105</w:t>
      </w:r>
    </w:p>
    <w:p w14:paraId="09CB9FEA" w14:textId="77777777" w:rsidR="00401A6A" w:rsidRPr="00401A6A" w:rsidRDefault="00401A6A" w:rsidP="00F92698">
      <w:pPr>
        <w:spacing w:after="0"/>
        <w:jc w:val="center"/>
        <w:rPr>
          <w:rFonts w:ascii="Verdana" w:hAnsi="Verdana" w:cstheme="minorHAnsi"/>
          <w:b/>
          <w:sz w:val="18"/>
          <w:szCs w:val="18"/>
        </w:rPr>
      </w:pPr>
    </w:p>
    <w:p w14:paraId="63C281CA" w14:textId="77777777" w:rsidR="002B5FD3" w:rsidRPr="002B5FD3" w:rsidRDefault="002B5FD3" w:rsidP="00AE3669">
      <w:pPr>
        <w:pStyle w:val="ListParagraph"/>
        <w:numPr>
          <w:ilvl w:val="0"/>
          <w:numId w:val="1"/>
        </w:numPr>
        <w:spacing w:after="0"/>
        <w:rPr>
          <w:rFonts w:ascii="Verdana" w:hAnsi="Verdana" w:cstheme="minorHAnsi"/>
          <w:b/>
          <w:sz w:val="18"/>
          <w:szCs w:val="18"/>
        </w:rPr>
      </w:pPr>
      <w:r w:rsidRPr="002B5FD3">
        <w:rPr>
          <w:rFonts w:ascii="Times New Roman" w:hAnsi="Times New Roman" w:cs="Times New Roman"/>
          <w:b/>
        </w:rPr>
        <w:t>Membership</w:t>
      </w:r>
      <w:r w:rsidR="004D024C">
        <w:rPr>
          <w:rFonts w:ascii="Verdana" w:hAnsi="Verdana" w:cstheme="minorHAnsi"/>
          <w:b/>
          <w:sz w:val="18"/>
          <w:szCs w:val="18"/>
        </w:rPr>
        <w:tab/>
      </w:r>
      <w:r w:rsidR="004D024C">
        <w:rPr>
          <w:rFonts w:ascii="Verdana" w:hAnsi="Verdana" w:cstheme="minorHAnsi"/>
          <w:b/>
          <w:sz w:val="18"/>
          <w:szCs w:val="18"/>
        </w:rPr>
        <w:tab/>
      </w:r>
      <w:r w:rsidR="004D024C">
        <w:rPr>
          <w:rFonts w:ascii="Verdana" w:hAnsi="Verdana" w:cstheme="minorHAnsi"/>
          <w:b/>
          <w:sz w:val="18"/>
          <w:szCs w:val="18"/>
        </w:rPr>
        <w:tab/>
        <w:t xml:space="preserve">   </w:t>
      </w:r>
      <w:r w:rsidRPr="002B5FD3">
        <w:rPr>
          <w:rFonts w:ascii="Verdana" w:hAnsi="Verdana" w:cstheme="minorHAnsi"/>
          <w:b/>
          <w:sz w:val="18"/>
          <w:szCs w:val="18"/>
        </w:rPr>
        <w:t xml:space="preserve"> </w:t>
      </w:r>
      <w:r w:rsidRPr="004D024C">
        <w:rPr>
          <w:rFonts w:ascii="Verdana" w:hAnsi="Verdana" w:cstheme="minorHAnsi"/>
          <w:sz w:val="16"/>
          <w:szCs w:val="16"/>
        </w:rPr>
        <w:t>P</w:t>
      </w:r>
      <w:r w:rsidR="004D024C" w:rsidRPr="004D024C">
        <w:rPr>
          <w:rFonts w:ascii="Verdana" w:hAnsi="Verdana" w:cstheme="minorHAnsi"/>
          <w:sz w:val="16"/>
          <w:szCs w:val="16"/>
        </w:rPr>
        <w:t>resent</w:t>
      </w:r>
      <w:r w:rsidRPr="004D024C">
        <w:rPr>
          <w:rFonts w:ascii="Verdana" w:hAnsi="Verdana" w:cstheme="minorHAnsi"/>
          <w:sz w:val="16"/>
          <w:szCs w:val="16"/>
        </w:rPr>
        <w:t xml:space="preserve">                                            </w:t>
      </w:r>
      <w:r w:rsidR="004D024C">
        <w:rPr>
          <w:rFonts w:ascii="Verdana" w:hAnsi="Verdana" w:cstheme="minorHAnsi"/>
          <w:sz w:val="16"/>
          <w:szCs w:val="16"/>
        </w:rPr>
        <w:t xml:space="preserve">                                </w:t>
      </w:r>
      <w:proofErr w:type="spellStart"/>
      <w:r w:rsidR="004D024C">
        <w:rPr>
          <w:rFonts w:ascii="Verdana" w:hAnsi="Verdana" w:cstheme="minorHAnsi"/>
          <w:sz w:val="16"/>
          <w:szCs w:val="16"/>
        </w:rPr>
        <w:t>Present</w:t>
      </w:r>
      <w:proofErr w:type="spellEnd"/>
    </w:p>
    <w:tbl>
      <w:tblPr>
        <w:tblStyle w:val="TableGrid"/>
        <w:tblW w:w="9378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978"/>
        <w:gridCol w:w="450"/>
        <w:gridCol w:w="4410"/>
        <w:gridCol w:w="540"/>
      </w:tblGrid>
      <w:tr w:rsidR="002B5FD3" w:rsidRPr="00401A6A" w14:paraId="27DE95EA" w14:textId="77777777" w:rsidTr="003C776C">
        <w:trPr>
          <w:trHeight w:val="422"/>
          <w:jc w:val="center"/>
        </w:trPr>
        <w:tc>
          <w:tcPr>
            <w:tcW w:w="3978" w:type="dxa"/>
            <w:vAlign w:val="center"/>
          </w:tcPr>
          <w:p w14:paraId="37F9FB8C" w14:textId="77777777" w:rsidR="002B5FD3" w:rsidRPr="00112300" w:rsidRDefault="002B5FD3" w:rsidP="003C776C">
            <w:pPr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Cheryl Miller, Chair,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Student Services</w:t>
            </w:r>
          </w:p>
        </w:tc>
        <w:tc>
          <w:tcPr>
            <w:tcW w:w="450" w:type="dxa"/>
          </w:tcPr>
          <w:p w14:paraId="0C34098C" w14:textId="77777777" w:rsidR="002B5FD3" w:rsidRPr="00CB3A7D" w:rsidRDefault="002B5FD3" w:rsidP="003C776C">
            <w:pPr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</w:p>
        </w:tc>
        <w:tc>
          <w:tcPr>
            <w:tcW w:w="4410" w:type="dxa"/>
            <w:vAlign w:val="center"/>
          </w:tcPr>
          <w:p w14:paraId="435EF19D" w14:textId="77777777" w:rsidR="002B5FD3" w:rsidRPr="00112300" w:rsidRDefault="002B5FD3" w:rsidP="003C776C">
            <w:pPr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Brian Tramontana,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Social Science</w:t>
            </w:r>
          </w:p>
        </w:tc>
        <w:tc>
          <w:tcPr>
            <w:tcW w:w="540" w:type="dxa"/>
          </w:tcPr>
          <w:p w14:paraId="2C67DEE4" w14:textId="77777777" w:rsidR="002B5FD3" w:rsidRPr="00401A6A" w:rsidRDefault="002B5FD3" w:rsidP="003C776C">
            <w:pPr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6069243A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129F79E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Leslie Hotta,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Applied Arts/Sciences</w:t>
            </w:r>
          </w:p>
        </w:tc>
        <w:tc>
          <w:tcPr>
            <w:tcW w:w="450" w:type="dxa"/>
          </w:tcPr>
          <w:p w14:paraId="620D386C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4410" w:type="dxa"/>
            <w:vAlign w:val="center"/>
          </w:tcPr>
          <w:p w14:paraId="303A60C6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Kuni Hay,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VP Instruction</w:t>
            </w:r>
          </w:p>
        </w:tc>
        <w:tc>
          <w:tcPr>
            <w:tcW w:w="540" w:type="dxa"/>
          </w:tcPr>
          <w:p w14:paraId="4A9F6817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3AF04D46" w14:textId="77777777" w:rsidTr="003C776C">
        <w:trPr>
          <w:trHeight w:val="440"/>
          <w:jc w:val="center"/>
        </w:trPr>
        <w:tc>
          <w:tcPr>
            <w:tcW w:w="3978" w:type="dxa"/>
            <w:vAlign w:val="center"/>
          </w:tcPr>
          <w:p w14:paraId="3C9FB829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Robert Anthony,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Business</w:t>
            </w:r>
          </w:p>
        </w:tc>
        <w:tc>
          <w:tcPr>
            <w:tcW w:w="450" w:type="dxa"/>
          </w:tcPr>
          <w:p w14:paraId="5668D6BC" w14:textId="77777777" w:rsidR="002B5FD3" w:rsidRPr="003061F0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  <w:tc>
          <w:tcPr>
            <w:tcW w:w="4410" w:type="dxa"/>
            <w:vAlign w:val="center"/>
          </w:tcPr>
          <w:p w14:paraId="0F02BBF9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Herlisa Hamp,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Admissions &amp; Records</w:t>
            </w:r>
          </w:p>
        </w:tc>
        <w:tc>
          <w:tcPr>
            <w:tcW w:w="540" w:type="dxa"/>
          </w:tcPr>
          <w:p w14:paraId="76F1F27B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41E2CE79" w14:textId="77777777" w:rsidTr="003C776C">
        <w:trPr>
          <w:jc w:val="center"/>
        </w:trPr>
        <w:tc>
          <w:tcPr>
            <w:tcW w:w="3978" w:type="dxa"/>
            <w:vAlign w:val="center"/>
          </w:tcPr>
          <w:p w14:paraId="2FD1422F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Brad Weisberg,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Fine Arts</w:t>
            </w:r>
          </w:p>
        </w:tc>
        <w:tc>
          <w:tcPr>
            <w:tcW w:w="450" w:type="dxa"/>
          </w:tcPr>
          <w:p w14:paraId="09E4D10E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4410" w:type="dxa"/>
            <w:vAlign w:val="center"/>
          </w:tcPr>
          <w:p w14:paraId="2A34C09B" w14:textId="77777777" w:rsidR="002B5FD3" w:rsidRPr="00112300" w:rsidRDefault="002B5FD3" w:rsidP="003C776C">
            <w:pPr>
              <w:tabs>
                <w:tab w:val="left" w:pos="630"/>
              </w:tabs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Stephanie Kashima,</w:t>
            </w:r>
          </w:p>
          <w:p w14:paraId="44CDCED4" w14:textId="77777777" w:rsidR="002B5FD3" w:rsidRPr="00112300" w:rsidRDefault="002B5FD3" w:rsidP="003C776C">
            <w:pPr>
              <w:tabs>
                <w:tab w:val="left" w:pos="630"/>
              </w:tabs>
              <w:rPr>
                <w:rFonts w:ascii="Verdana" w:hAnsi="Verdana" w:cstheme="minorHAnsi"/>
                <w:sz w:val="14"/>
                <w:szCs w:val="14"/>
              </w:rPr>
            </w:pPr>
            <w:r w:rsidRPr="00112300">
              <w:rPr>
                <w:rFonts w:ascii="Verdana" w:hAnsi="Verdana" w:cstheme="minorHAnsi"/>
                <w:sz w:val="14"/>
                <w:szCs w:val="14"/>
              </w:rPr>
              <w:t>Dean of Instruction and Student Support</w:t>
            </w:r>
          </w:p>
        </w:tc>
        <w:tc>
          <w:tcPr>
            <w:tcW w:w="540" w:type="dxa"/>
          </w:tcPr>
          <w:p w14:paraId="268470A9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5AF438ED" w14:textId="77777777" w:rsidTr="003C776C">
        <w:trPr>
          <w:trHeight w:val="305"/>
          <w:jc w:val="center"/>
        </w:trPr>
        <w:tc>
          <w:tcPr>
            <w:tcW w:w="3978" w:type="dxa"/>
            <w:vAlign w:val="center"/>
          </w:tcPr>
          <w:p w14:paraId="3517D1F2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Paulette Boudreaux,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Language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Arts</w:t>
            </w:r>
          </w:p>
        </w:tc>
        <w:tc>
          <w:tcPr>
            <w:tcW w:w="450" w:type="dxa"/>
          </w:tcPr>
          <w:p w14:paraId="6DDE1085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4410" w:type="dxa"/>
            <w:vAlign w:val="center"/>
          </w:tcPr>
          <w:p w14:paraId="7B2CB5D3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Freba Cognetta,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Articulation</w:t>
            </w:r>
          </w:p>
        </w:tc>
        <w:tc>
          <w:tcPr>
            <w:tcW w:w="540" w:type="dxa"/>
          </w:tcPr>
          <w:p w14:paraId="7D485510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19E858A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6638CE83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Betsy Sandford,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Library</w:t>
            </w:r>
          </w:p>
        </w:tc>
        <w:tc>
          <w:tcPr>
            <w:tcW w:w="450" w:type="dxa"/>
          </w:tcPr>
          <w:p w14:paraId="2C575F71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4410" w:type="dxa"/>
            <w:vAlign w:val="center"/>
          </w:tcPr>
          <w:p w14:paraId="2EF54273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Thuy Tran,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Office of Instruction</w:t>
            </w:r>
          </w:p>
        </w:tc>
        <w:tc>
          <w:tcPr>
            <w:tcW w:w="540" w:type="dxa"/>
          </w:tcPr>
          <w:p w14:paraId="12030BCC" w14:textId="77777777" w:rsidR="002B5FD3" w:rsidRPr="00401A6A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6C7CE2FB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19E5D82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Chris Dyer,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Math/Science</w:t>
            </w:r>
          </w:p>
        </w:tc>
        <w:tc>
          <w:tcPr>
            <w:tcW w:w="450" w:type="dxa"/>
          </w:tcPr>
          <w:p w14:paraId="3375FF59" w14:textId="77777777" w:rsidR="002B5FD3" w:rsidRPr="003061F0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</w:rPr>
            </w:pPr>
          </w:p>
        </w:tc>
        <w:tc>
          <w:tcPr>
            <w:tcW w:w="4410" w:type="dxa"/>
            <w:vAlign w:val="center"/>
          </w:tcPr>
          <w:p w14:paraId="50D1B8DF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Lisa Kaaz,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Distance Education</w:t>
            </w:r>
          </w:p>
        </w:tc>
        <w:tc>
          <w:tcPr>
            <w:tcW w:w="540" w:type="dxa"/>
          </w:tcPr>
          <w:p w14:paraId="18AE298E" w14:textId="77777777" w:rsidR="002B5FD3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6743A572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0E1CB272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Heidi Davis,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PE</w:t>
            </w:r>
          </w:p>
        </w:tc>
        <w:tc>
          <w:tcPr>
            <w:tcW w:w="450" w:type="dxa"/>
          </w:tcPr>
          <w:p w14:paraId="7DF66B3E" w14:textId="77777777" w:rsidR="002B5FD3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4410" w:type="dxa"/>
            <w:vAlign w:val="center"/>
          </w:tcPr>
          <w:p w14:paraId="717D33B0" w14:textId="77777777" w:rsidR="002B5FD3" w:rsidRPr="00112300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Beverly Harp, </w:t>
            </w:r>
            <w:r w:rsidR="005E721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D071DE">
              <w:rPr>
                <w:rFonts w:ascii="Verdana" w:hAnsi="Verdana" w:cs="Times New Roman"/>
                <w:sz w:val="16"/>
                <w:szCs w:val="16"/>
              </w:rPr>
              <w:t>Student Success &amp; Support</w:t>
            </w:r>
          </w:p>
        </w:tc>
        <w:tc>
          <w:tcPr>
            <w:tcW w:w="540" w:type="dxa"/>
          </w:tcPr>
          <w:p w14:paraId="6B34E50A" w14:textId="77777777" w:rsidR="002B5FD3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2B5FD3" w:rsidRPr="00401A6A" w14:paraId="3E40F0B6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292EE726" w14:textId="0899CDAF" w:rsidR="002B5FD3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450" w:type="dxa"/>
          </w:tcPr>
          <w:p w14:paraId="07666364" w14:textId="77777777" w:rsidR="002B5FD3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  <w:tc>
          <w:tcPr>
            <w:tcW w:w="4410" w:type="dxa"/>
            <w:vAlign w:val="center"/>
          </w:tcPr>
          <w:p w14:paraId="7DFFAAD9" w14:textId="77777777" w:rsidR="002B5FD3" w:rsidRPr="00A24B9E" w:rsidRDefault="002B5FD3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A24B9E">
              <w:rPr>
                <w:rFonts w:ascii="Verdana" w:hAnsi="Verdana" w:cs="Times New Roman"/>
                <w:sz w:val="18"/>
                <w:szCs w:val="18"/>
              </w:rPr>
              <w:t xml:space="preserve">Joe Cetani, </w:t>
            </w:r>
            <w:r w:rsidR="005E7210">
              <w:rPr>
                <w:rFonts w:ascii="Verdana" w:hAnsi="Verdana" w:cs="Times New Roman"/>
                <w:sz w:val="18"/>
                <w:szCs w:val="18"/>
              </w:rPr>
              <w:t xml:space="preserve"> </w:t>
            </w:r>
            <w:r w:rsidRPr="00A24B9E">
              <w:rPr>
                <w:rFonts w:ascii="Verdana" w:hAnsi="Verdana" w:cs="Times New Roman"/>
                <w:sz w:val="18"/>
                <w:szCs w:val="18"/>
              </w:rPr>
              <w:t>ASO Representative</w:t>
            </w:r>
          </w:p>
        </w:tc>
        <w:tc>
          <w:tcPr>
            <w:tcW w:w="540" w:type="dxa"/>
          </w:tcPr>
          <w:p w14:paraId="544A3786" w14:textId="77777777" w:rsidR="002B5FD3" w:rsidRDefault="002B5FD3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18"/>
                <w:szCs w:val="18"/>
              </w:rPr>
            </w:pPr>
          </w:p>
        </w:tc>
      </w:tr>
      <w:tr w:rsidR="00893CD5" w:rsidRPr="00401A6A" w14:paraId="4EB0E827" w14:textId="77777777" w:rsidTr="003C776C">
        <w:trPr>
          <w:trHeight w:val="350"/>
          <w:jc w:val="center"/>
        </w:trPr>
        <w:tc>
          <w:tcPr>
            <w:tcW w:w="3978" w:type="dxa"/>
            <w:vAlign w:val="center"/>
          </w:tcPr>
          <w:p w14:paraId="5C5F5892" w14:textId="0F7476C3" w:rsidR="00893CD5" w:rsidRPr="00CF5EC0" w:rsidRDefault="00893CD5" w:rsidP="00893CD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</w:p>
        </w:tc>
        <w:tc>
          <w:tcPr>
            <w:tcW w:w="450" w:type="dxa"/>
          </w:tcPr>
          <w:p w14:paraId="50D5CCCD" w14:textId="77777777" w:rsidR="00893CD5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</w:p>
        </w:tc>
        <w:tc>
          <w:tcPr>
            <w:tcW w:w="4410" w:type="dxa"/>
            <w:vAlign w:val="center"/>
          </w:tcPr>
          <w:p w14:paraId="351EC6AA" w14:textId="77777777" w:rsidR="00893CD5" w:rsidRPr="00A24B9E" w:rsidRDefault="00893CD5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="Times New Roman"/>
                <w:sz w:val="18"/>
                <w:szCs w:val="18"/>
              </w:rPr>
            </w:pPr>
          </w:p>
        </w:tc>
        <w:tc>
          <w:tcPr>
            <w:tcW w:w="540" w:type="dxa"/>
          </w:tcPr>
          <w:p w14:paraId="78B83AB3" w14:textId="77777777" w:rsidR="00893CD5" w:rsidRPr="003061F0" w:rsidRDefault="00893CD5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  <w:sz w:val="20"/>
                <w:szCs w:val="20"/>
              </w:rPr>
            </w:pPr>
          </w:p>
        </w:tc>
      </w:tr>
    </w:tbl>
    <w:p w14:paraId="73C6F535" w14:textId="77777777" w:rsidR="002B5FD3" w:rsidRDefault="002B5FD3" w:rsidP="0054729C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17F0488D" w14:textId="77777777" w:rsidR="00E5406C" w:rsidRDefault="00E5406C" w:rsidP="0054729C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63921E05" w14:textId="77777777" w:rsidR="00E5406C" w:rsidRDefault="00E5406C" w:rsidP="00AE3669">
      <w:pPr>
        <w:numPr>
          <w:ilvl w:val="0"/>
          <w:numId w:val="2"/>
        </w:numPr>
        <w:spacing w:after="0" w:line="48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</w:p>
    <w:p w14:paraId="779681C0" w14:textId="77777777" w:rsidR="00E5406C" w:rsidRPr="00D0748E" w:rsidRDefault="00E5406C" w:rsidP="00AE3669">
      <w:pPr>
        <w:numPr>
          <w:ilvl w:val="0"/>
          <w:numId w:val="2"/>
        </w:numPr>
        <w:spacing w:after="0" w:line="480" w:lineRule="auto"/>
        <w:rPr>
          <w:rFonts w:cstheme="minorHAnsi"/>
          <w:b/>
        </w:rPr>
      </w:pPr>
      <w:r w:rsidRPr="00D0748E">
        <w:rPr>
          <w:rFonts w:cstheme="minorHAnsi"/>
          <w:b/>
        </w:rPr>
        <w:t>Approval of Order of the Agenda</w:t>
      </w:r>
    </w:p>
    <w:p w14:paraId="63FC9E15" w14:textId="7978B9DB" w:rsidR="00E5406C" w:rsidRDefault="00E5406C" w:rsidP="00AE3669">
      <w:pPr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>
        <w:rPr>
          <w:rFonts w:cstheme="minorHAnsi"/>
          <w:b/>
        </w:rPr>
        <w:t>2.10.14</w:t>
      </w:r>
    </w:p>
    <w:p w14:paraId="1E336FB8" w14:textId="77777777" w:rsidR="00925C8C" w:rsidRPr="00C50D53" w:rsidRDefault="00925C8C" w:rsidP="00925C8C">
      <w:pPr>
        <w:spacing w:after="0" w:line="240" w:lineRule="auto"/>
        <w:ind w:left="360"/>
        <w:rPr>
          <w:rFonts w:cstheme="minorHAnsi"/>
          <w:b/>
        </w:rPr>
      </w:pPr>
    </w:p>
    <w:p w14:paraId="509A7E34" w14:textId="1B05FE80" w:rsidR="00681BB8" w:rsidRPr="00681BB8" w:rsidRDefault="00681BB8" w:rsidP="00AE3669">
      <w:pPr>
        <w:pStyle w:val="ListParagraph"/>
        <w:numPr>
          <w:ilvl w:val="0"/>
          <w:numId w:val="2"/>
        </w:numPr>
        <w:spacing w:after="0" w:line="240" w:lineRule="auto"/>
        <w:rPr>
          <w:b/>
          <w:sz w:val="20"/>
          <w:szCs w:val="20"/>
        </w:rPr>
      </w:pPr>
      <w:r w:rsidRPr="00925C8C">
        <w:rPr>
          <w:b/>
        </w:rPr>
        <w:t xml:space="preserve"> Oral Communication from the Public (5 minutes</w:t>
      </w:r>
      <w:proofErr w:type="gramStart"/>
      <w:r w:rsidRPr="00681BB8">
        <w:rPr>
          <w:b/>
          <w:sz w:val="20"/>
          <w:szCs w:val="20"/>
        </w:rPr>
        <w:t>)</w:t>
      </w:r>
      <w:proofErr w:type="gramEnd"/>
      <w:r w:rsidRPr="00681BB8">
        <w:rPr>
          <w:b/>
          <w:sz w:val="20"/>
          <w:szCs w:val="20"/>
        </w:rPr>
        <w:br/>
      </w:r>
      <w:r w:rsidRPr="00681BB8">
        <w:rPr>
          <w:sz w:val="20"/>
          <w:szCs w:val="20"/>
        </w:rPr>
        <w:t xml:space="preserve">Any member of the public may speak on matters </w:t>
      </w:r>
      <w:r w:rsidRPr="00681BB8">
        <w:rPr>
          <w:sz w:val="20"/>
          <w:szCs w:val="20"/>
          <w:u w:val="single"/>
        </w:rPr>
        <w:t>not</w:t>
      </w:r>
      <w:r w:rsidRPr="00681BB8">
        <w:rPr>
          <w:sz w:val="20"/>
          <w:szCs w:val="20"/>
        </w:rPr>
        <w:t xml:space="preserve"> on this agenda. No action will be taken.</w:t>
      </w:r>
    </w:p>
    <w:p w14:paraId="6D4964B7" w14:textId="77777777" w:rsidR="00E5406C" w:rsidRPr="00C50D53" w:rsidRDefault="00E5406C" w:rsidP="00E5406C">
      <w:pPr>
        <w:spacing w:after="0" w:line="240" w:lineRule="auto"/>
        <w:rPr>
          <w:rFonts w:cstheme="minorHAnsi"/>
          <w:b/>
        </w:rPr>
      </w:pPr>
    </w:p>
    <w:p w14:paraId="33A9BF8F" w14:textId="77777777" w:rsidR="00E5406C" w:rsidRDefault="00E5406C" w:rsidP="00AE3669">
      <w:pPr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Consent Agenda: </w:t>
      </w:r>
    </w:p>
    <w:p w14:paraId="1226AD30" w14:textId="77777777" w:rsidR="00E5406C" w:rsidRDefault="00E5406C" w:rsidP="00E5406C">
      <w:pPr>
        <w:spacing w:after="0" w:line="240" w:lineRule="auto"/>
        <w:ind w:left="360"/>
        <w:rPr>
          <w:rFonts w:cstheme="minorHAnsi"/>
          <w:b/>
        </w:rPr>
      </w:pPr>
    </w:p>
    <w:p w14:paraId="4961D71F" w14:textId="6F9C11DF" w:rsidR="00E5406C" w:rsidRPr="00E5406C" w:rsidRDefault="00E5406C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637A70">
        <w:rPr>
          <w:rFonts w:cstheme="minorHAnsi"/>
          <w:b/>
        </w:rPr>
        <w:t xml:space="preserve">Approval of </w:t>
      </w:r>
      <w:r>
        <w:rPr>
          <w:rFonts w:cstheme="minorHAnsi"/>
          <w:b/>
        </w:rPr>
        <w:t xml:space="preserve">Revision of </w:t>
      </w:r>
      <w:r w:rsidRPr="00637A70">
        <w:rPr>
          <w:rFonts w:cstheme="minorHAnsi"/>
          <w:b/>
        </w:rPr>
        <w:t xml:space="preserve">Courses </w:t>
      </w:r>
      <w:r>
        <w:rPr>
          <w:rFonts w:cstheme="minorHAnsi"/>
          <w:b/>
        </w:rPr>
        <w:t xml:space="preserve">Included in ADT’s </w:t>
      </w:r>
      <w:r w:rsidRPr="00637A70">
        <w:rPr>
          <w:rFonts w:cstheme="minorHAnsi"/>
          <w:b/>
        </w:rPr>
        <w:t>to Meet C-ID Descriptors</w:t>
      </w:r>
    </w:p>
    <w:p w14:paraId="4D315957" w14:textId="7CFB162C" w:rsidR="00E5406C" w:rsidRPr="00AB048B" w:rsidRDefault="00E5406C" w:rsidP="00E5406C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z w:val="18"/>
          <w:szCs w:val="18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25"/>
        <w:gridCol w:w="4860"/>
        <w:gridCol w:w="1080"/>
      </w:tblGrid>
      <w:tr w:rsidR="00E5406C" w:rsidRPr="004E680C" w14:paraId="208B99AA" w14:textId="77777777" w:rsidTr="00F70C98">
        <w:trPr>
          <w:trHeight w:val="62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93D33F2" w14:textId="77777777" w:rsidR="00E5406C" w:rsidRPr="0024074E" w:rsidRDefault="00E5406C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BFEC6D9" w14:textId="77777777" w:rsidR="00E5406C" w:rsidRPr="0024074E" w:rsidRDefault="00E5406C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81F36F1" w14:textId="77777777" w:rsidR="00E5406C" w:rsidRPr="0024074E" w:rsidRDefault="00E5406C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E5406C" w:rsidRPr="00FD2FFF" w14:paraId="13B47560" w14:textId="77777777" w:rsidTr="00F70C98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2C7A1" w14:textId="77777777" w:rsidR="00E5406C" w:rsidRPr="00AD0525" w:rsidRDefault="00E5406C" w:rsidP="00F70C9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Acct 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Financial Accounting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14028" w14:textId="77777777" w:rsidR="00E5406C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C-ID request revision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7221D" w14:textId="77777777" w:rsidR="00E5406C" w:rsidRPr="0054729C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E5406C" w:rsidRPr="00FD2FFF" w14:paraId="245342DE" w14:textId="77777777" w:rsidTr="00F70C98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79841" w14:textId="77777777" w:rsidR="00E5406C" w:rsidRPr="00AD0525" w:rsidRDefault="00E5406C" w:rsidP="00F70C9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1D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Art of the 20</w:t>
            </w:r>
            <w:r w:rsidRPr="002B2111">
              <w:rPr>
                <w:rFonts w:ascii="Calibri" w:eastAsia="Times New Roman" w:hAnsi="Calibri" w:cs="Calibri"/>
                <w:color w:val="000000"/>
                <w:vertAlign w:val="superscript"/>
              </w:rPr>
              <w:t>th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Century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8A7D0" w14:textId="77777777" w:rsidR="00E5406C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C-ID request revision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ACB3B" w14:textId="77777777" w:rsidR="00E5406C" w:rsidRPr="0054729C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E5406C" w:rsidRPr="00FD2FFF" w14:paraId="65A1503C" w14:textId="77777777" w:rsidTr="00F70C98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90D7A" w14:textId="77777777" w:rsidR="00E5406C" w:rsidRPr="00AD0525" w:rsidRDefault="00E5406C" w:rsidP="00F70C9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12A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Art of Pre-Hispanic Mexico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6B819" w14:textId="65F5FA2E" w:rsidR="00E5406C" w:rsidRDefault="00925C8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C-ID alignment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14217" w14:textId="77777777" w:rsidR="00E5406C" w:rsidRPr="0054729C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E5406C" w:rsidRPr="00FD2FFF" w14:paraId="1F0018A6" w14:textId="77777777" w:rsidTr="00F70C98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FEC81" w14:textId="77777777" w:rsidR="00E5406C" w:rsidRPr="00FD2FFF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67EB5">
              <w:rPr>
                <w:rFonts w:ascii="Calibri" w:eastAsia="Times New Roman" w:hAnsi="Calibri" w:cs="Times New Roman"/>
                <w:b/>
              </w:rPr>
              <w:t>Geol</w:t>
            </w:r>
            <w:proofErr w:type="spellEnd"/>
            <w:r w:rsidRPr="00D67EB5">
              <w:rPr>
                <w:rFonts w:ascii="Calibri" w:eastAsia="Times New Roman" w:hAnsi="Calibri" w:cs="Times New Roman"/>
                <w:b/>
              </w:rPr>
              <w:t xml:space="preserve"> 1B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</w:rPr>
              <w:t>Hist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</w:rPr>
              <w:t>Geol</w:t>
            </w:r>
            <w:proofErr w:type="spellEnd"/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017B" w14:textId="77777777" w:rsidR="00E5406C" w:rsidRPr="00FD2FFF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C-D requested revision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2A5D3" w14:textId="77777777" w:rsidR="00E5406C" w:rsidRPr="0054729C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  <w:p w14:paraId="03B056D7" w14:textId="77777777" w:rsidR="00E5406C" w:rsidRPr="001328D5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E5406C" w:rsidRPr="00FD2FFF" w14:paraId="1B5312F4" w14:textId="77777777" w:rsidTr="00F70C98">
        <w:trPr>
          <w:trHeight w:val="300"/>
        </w:trPr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E6807" w14:textId="77777777" w:rsidR="00E5406C" w:rsidRPr="00AD0525" w:rsidRDefault="00E5406C" w:rsidP="00F70C98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proofErr w:type="spellStart"/>
            <w:r w:rsidRPr="00D67EB5">
              <w:rPr>
                <w:rFonts w:ascii="Calibri" w:eastAsia="Times New Roman" w:hAnsi="Calibri" w:cs="Times New Roman"/>
                <w:b/>
              </w:rPr>
              <w:t>Geog</w:t>
            </w:r>
            <w:proofErr w:type="spellEnd"/>
            <w:r w:rsidRPr="00D67EB5">
              <w:rPr>
                <w:rFonts w:ascii="Calibri" w:eastAsia="Times New Roman" w:hAnsi="Calibri" w:cs="Times New Roman"/>
                <w:b/>
              </w:rPr>
              <w:t xml:space="preserve"> 006</w:t>
            </w:r>
            <w:r>
              <w:rPr>
                <w:rFonts w:ascii="Calibri" w:eastAsia="Times New Roman" w:hAnsi="Calibri" w:cs="Times New Roman"/>
              </w:rPr>
              <w:t xml:space="preserve"> World </w:t>
            </w:r>
            <w:proofErr w:type="spellStart"/>
            <w:r>
              <w:rPr>
                <w:rFonts w:ascii="Calibri" w:eastAsia="Times New Roman" w:hAnsi="Calibri" w:cs="Times New Roman"/>
              </w:rPr>
              <w:t>Reg</w:t>
            </w:r>
            <w:proofErr w:type="spellEnd"/>
            <w:r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</w:rPr>
              <w:t>Geog</w:t>
            </w:r>
            <w:proofErr w:type="spellEnd"/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B892" w14:textId="77777777" w:rsidR="00E5406C" w:rsidRPr="00FD2FFF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C-D requested revision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AA5AF" w14:textId="77777777" w:rsidR="00E5406C" w:rsidRPr="0054729C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E5406C" w:rsidRPr="00FD2FFF" w14:paraId="0E04C4D4" w14:textId="77777777" w:rsidTr="00F70C98">
        <w:trPr>
          <w:trHeight w:val="406"/>
        </w:trPr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ACF17" w14:textId="7C3D8C7D" w:rsidR="00E5406C" w:rsidRPr="001F2375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Photo 001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>Basic Photography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784E5" w14:textId="77777777" w:rsidR="00E5406C" w:rsidRPr="00567560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C-ID request revision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1E902" w14:textId="77777777" w:rsidR="00E5406C" w:rsidRPr="00567560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E5406C" w:rsidRPr="00FD2FFF" w14:paraId="72BE4E1D" w14:textId="77777777" w:rsidTr="00F70C98">
        <w:trPr>
          <w:trHeight w:val="406"/>
        </w:trPr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FADFD" w14:textId="37EFE94D" w:rsidR="00E5406C" w:rsidRPr="00D67EB5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Psych 002</w:t>
            </w:r>
            <w:r w:rsidR="00D67EB5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D67EB5" w:rsidRPr="00D67EB5">
              <w:rPr>
                <w:rFonts w:ascii="Calibri" w:eastAsia="Times New Roman" w:hAnsi="Calibri" w:cs="Calibri"/>
                <w:color w:val="000000"/>
              </w:rPr>
              <w:t xml:space="preserve">Experimental </w:t>
            </w:r>
            <w:proofErr w:type="spellStart"/>
            <w:r w:rsidR="00D67EB5" w:rsidRPr="00D67EB5">
              <w:rPr>
                <w:rFonts w:ascii="Calibri" w:eastAsia="Times New Roman" w:hAnsi="Calibri" w:cs="Calibri"/>
                <w:color w:val="000000"/>
              </w:rPr>
              <w:t>Psychop</w:t>
            </w:r>
            <w:r w:rsidR="00D67EB5">
              <w:rPr>
                <w:rFonts w:ascii="Calibri" w:eastAsia="Times New Roman" w:hAnsi="Calibri" w:cs="Calibri"/>
                <w:color w:val="000000"/>
              </w:rPr>
              <w:t>h</w:t>
            </w:r>
            <w:r w:rsidR="00D67EB5" w:rsidRPr="00D67EB5">
              <w:rPr>
                <w:rFonts w:ascii="Calibri" w:eastAsia="Times New Roman" w:hAnsi="Calibri" w:cs="Calibri"/>
                <w:color w:val="000000"/>
              </w:rPr>
              <w:t>ys</w:t>
            </w:r>
            <w:proofErr w:type="spellEnd"/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2ACDC" w14:textId="77777777" w:rsidR="00E5406C" w:rsidRPr="00E5406C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406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C-ID requested revision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E479F" w14:textId="77777777" w:rsidR="00E5406C" w:rsidRPr="00567560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E5406C" w:rsidRPr="00FD2FFF" w14:paraId="00A42219" w14:textId="77777777" w:rsidTr="00F70C98">
        <w:trPr>
          <w:trHeight w:val="406"/>
        </w:trPr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7A6F3" w14:textId="77777777" w:rsidR="00E5406C" w:rsidRPr="001F2375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67EB5">
              <w:rPr>
                <w:rFonts w:ascii="Calibri" w:eastAsia="Times New Roman" w:hAnsi="Calibri" w:cs="Calibri"/>
                <w:b/>
                <w:color w:val="000000"/>
              </w:rPr>
              <w:t>Thear</w:t>
            </w:r>
            <w:proofErr w:type="spellEnd"/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11A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Script Analysis: Classic</w:t>
            </w:r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C67DB" w14:textId="77777777" w:rsidR="00E5406C" w:rsidRPr="00567560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C-ID request revision; title change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92383" w14:textId="77777777" w:rsidR="00E5406C" w:rsidRPr="00567560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E5406C" w:rsidRPr="00FD2FFF" w14:paraId="682D923F" w14:textId="77777777" w:rsidTr="00F70C98">
        <w:trPr>
          <w:trHeight w:val="406"/>
        </w:trPr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D3D4" w14:textId="77777777" w:rsidR="00E5406C" w:rsidRPr="001F2375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67EB5">
              <w:rPr>
                <w:rFonts w:ascii="Calibri" w:eastAsia="Times New Roman" w:hAnsi="Calibri" w:cs="Calibri"/>
                <w:b/>
                <w:color w:val="000000"/>
              </w:rPr>
              <w:t>Thear</w:t>
            </w:r>
            <w:proofErr w:type="spellEnd"/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11B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Script Analysis: Mod Real</w:t>
            </w:r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72F13" w14:textId="77777777" w:rsidR="00E5406C" w:rsidRPr="00567560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C-ID request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revision;title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change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5E70D" w14:textId="77777777" w:rsidR="00E5406C" w:rsidRPr="00567560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E5406C" w:rsidRPr="00FD2FFF" w14:paraId="679F2580" w14:textId="77777777" w:rsidTr="00F70C98">
        <w:trPr>
          <w:trHeight w:val="406"/>
        </w:trPr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6164" w14:textId="77777777" w:rsidR="00E5406C" w:rsidRPr="001F2375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67EB5">
              <w:rPr>
                <w:rFonts w:ascii="Calibri" w:eastAsia="Times New Roman" w:hAnsi="Calibri" w:cs="Calibri"/>
                <w:b/>
                <w:color w:val="000000"/>
              </w:rPr>
              <w:lastRenderedPageBreak/>
              <w:t>Thear</w:t>
            </w:r>
            <w:proofErr w:type="spellEnd"/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11C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Script Analysis: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Cont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/Absurdist</w:t>
            </w:r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4FF63" w14:textId="77777777" w:rsidR="00E5406C" w:rsidRPr="00567560" w:rsidRDefault="00E5406C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C-ID request revision; title change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64C70" w14:textId="77777777" w:rsidR="00E5406C" w:rsidRPr="00567560" w:rsidRDefault="00E5406C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</w:tbl>
    <w:p w14:paraId="4986A33E" w14:textId="77777777" w:rsidR="00E5406C" w:rsidRDefault="00E5406C" w:rsidP="00E5406C">
      <w:pPr>
        <w:pStyle w:val="ListParagraph"/>
        <w:spacing w:after="0" w:line="240" w:lineRule="auto"/>
        <w:ind w:left="0"/>
        <w:rPr>
          <w:rFonts w:ascii="Verdana" w:hAnsi="Verdana" w:cstheme="minorHAnsi"/>
          <w:b/>
          <w:sz w:val="18"/>
          <w:szCs w:val="18"/>
          <w:u w:val="single"/>
        </w:rPr>
      </w:pPr>
    </w:p>
    <w:p w14:paraId="77F36112" w14:textId="1D12D170" w:rsidR="0056164F" w:rsidRDefault="0056164F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Approval of Program Revision </w:t>
      </w: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  <w:gridCol w:w="18"/>
      </w:tblGrid>
      <w:tr w:rsidR="0056164F" w:rsidRPr="00FD2FFF" w14:paraId="3DE70AAA" w14:textId="77777777" w:rsidTr="00F70C98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1D7076F" w14:textId="77777777" w:rsidR="0056164F" w:rsidRPr="00F51FD0" w:rsidRDefault="0056164F" w:rsidP="00F70C98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145298F" w14:textId="77777777" w:rsidR="0056164F" w:rsidRPr="0024074E" w:rsidRDefault="0056164F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5580C92" w14:textId="77777777" w:rsidR="0056164F" w:rsidRPr="0024074E" w:rsidRDefault="0056164F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56164F" w:rsidRPr="00FD2FFF" w14:paraId="5069623E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0FC7D" w14:textId="14843E29" w:rsidR="0056164F" w:rsidRDefault="0056164F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History AA-T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345B" w14:textId="01E20D5D" w:rsidR="0056164F" w:rsidRPr="00FD2FFF" w:rsidRDefault="0056164F" w:rsidP="00681B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Hist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003 was re-added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C64F1" w14:textId="77777777" w:rsidR="0056164F" w:rsidRPr="0054729C" w:rsidRDefault="0056164F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75F97D17" w14:textId="77777777" w:rsidR="0056164F" w:rsidRPr="00925C8C" w:rsidRDefault="0056164F" w:rsidP="00925C8C">
      <w:pPr>
        <w:spacing w:after="0" w:line="240" w:lineRule="auto"/>
        <w:rPr>
          <w:rFonts w:cstheme="minorHAnsi"/>
          <w:b/>
        </w:rPr>
      </w:pPr>
    </w:p>
    <w:p w14:paraId="0D1ABF3B" w14:textId="4EDFDF08" w:rsidR="00F51FD0" w:rsidRDefault="0056164F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Approval of </w:t>
      </w:r>
      <w:r w:rsidR="00F51FD0">
        <w:rPr>
          <w:rFonts w:cstheme="minorHAnsi"/>
          <w:b/>
        </w:rPr>
        <w:t xml:space="preserve">Course Revision for </w:t>
      </w:r>
      <w:proofErr w:type="spellStart"/>
      <w:r w:rsidR="00F51FD0">
        <w:rPr>
          <w:rFonts w:cstheme="minorHAnsi"/>
          <w:b/>
        </w:rPr>
        <w:t>Recency</w:t>
      </w:r>
      <w:proofErr w:type="spellEnd"/>
    </w:p>
    <w:p w14:paraId="2D0E04AC" w14:textId="77777777" w:rsidR="005857F7" w:rsidRDefault="005857F7" w:rsidP="005857F7">
      <w:pPr>
        <w:pStyle w:val="ListParagraph"/>
        <w:spacing w:after="0" w:line="240" w:lineRule="auto"/>
        <w:rPr>
          <w:rFonts w:cstheme="minorHAnsi"/>
          <w:b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  <w:gridCol w:w="18"/>
      </w:tblGrid>
      <w:tr w:rsidR="00F51FD0" w:rsidRPr="00FD2FFF" w14:paraId="7FF2C643" w14:textId="77777777" w:rsidTr="00F70C98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168B6DC" w14:textId="77777777" w:rsidR="00F51FD0" w:rsidRPr="00F51FD0" w:rsidRDefault="00F51FD0" w:rsidP="005857F7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F51FD0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93BFBE6" w14:textId="77777777" w:rsidR="00F51FD0" w:rsidRPr="0024074E" w:rsidRDefault="00F51FD0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D3B888F" w14:textId="77777777" w:rsidR="00F51FD0" w:rsidRPr="0024074E" w:rsidRDefault="00F51FD0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B0367A" w:rsidRPr="00FD2FFF" w14:paraId="1F928A77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1BEEC1" w14:textId="760DED10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20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Ear Training Fund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3309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9C0B4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16257E26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37AA72" w14:textId="0F4C79D0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26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Tech of Jazz Rock Guitar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95AD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50BE1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4D1A1F08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E684DD" w14:textId="03E9C728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27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Intro to Jazz Piano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3BB7E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CCD3B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59C48593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A69CEF" w14:textId="6DA337AD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43A</w:t>
            </w:r>
            <w:r w:rsidR="00D67EB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Tech of Jazz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Improv</w:t>
            </w:r>
            <w:proofErr w:type="spellEnd"/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F231D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E267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5AB73338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02AFF" w14:textId="581E4588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52A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Ensemble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Perf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in Jazz and Popular Mu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6549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06387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091A09B0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4209AB" w14:textId="1C5E4CEC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61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Vocal Jazz Ensemble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9CCE6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65CFC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4774C137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ABBAD" w14:textId="59971718" w:rsidR="00B0367A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PE3.08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The Flamenco Dance of Spain-Beginning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EB90E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E4CCB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5BD864C0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54108" w14:textId="2685F610" w:rsidR="00B0367A" w:rsidRPr="00AA560C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Jazz Dance-Beginning 1 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CB8E1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D7BEF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7A91BB4C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E0D5E" w14:textId="6F082895" w:rsidR="00B0367A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PE3.14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Jazz Dance - Intermediate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38D0B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93D2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697C9670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C7CBF" w14:textId="2709CF98" w:rsidR="00B0367A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PE3.15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Modern Dance-Beginning 1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A9915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F9178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35407BFB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613D8" w14:textId="3E6DD09D" w:rsidR="00B0367A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PE3.17</w:t>
            </w:r>
            <w:r w:rsidRPr="00FD2FFF">
              <w:rPr>
                <w:rFonts w:ascii="Calibri" w:eastAsia="Times New Roman" w:hAnsi="Calibri" w:cs="Calibri"/>
                <w:color w:val="000000"/>
              </w:rPr>
              <w:t xml:space="preserve"> Modern Dance-Intermediate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401C9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55E54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1FDE1CB4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58A1A" w14:textId="15E8DB13" w:rsidR="00B0367A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PE3.23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Tap Dance-Beginning 1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FC42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D50B6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6116F28A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93E936" w14:textId="2D3AEFB9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 8.10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Women’s Soccer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663E0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28F7A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60CB1EFD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65D70" w14:textId="3F964532" w:rsidR="00B0367A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 8.16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Volleyball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Int</w:t>
            </w:r>
            <w:proofErr w:type="spellEnd"/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7EA2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5EABD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0C47AAD4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C9FD2" w14:textId="02E9669C" w:rsidR="00B0367A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PE 8.17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Volleyball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Adv</w:t>
            </w:r>
            <w:proofErr w:type="spellEnd"/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E7DF" w14:textId="7777777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B32C6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B0367A" w:rsidRPr="00FD2FFF" w14:paraId="1084CEA5" w14:textId="77777777" w:rsidTr="008D1B7A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3B8B2E" w14:textId="752DF9B1" w:rsidR="00B0367A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Softball Skills &amp; Tech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71A8F" w14:textId="41010F61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2B84A" w14:textId="77777777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0DD5F814" w14:textId="77777777" w:rsidR="005857F7" w:rsidRDefault="005857F7" w:rsidP="005857F7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34F3F89F" w14:textId="649AD694" w:rsidR="00F51FD0" w:rsidRPr="00925C8C" w:rsidRDefault="00F51FD0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 xml:space="preserve">Intercollegiate </w:t>
      </w:r>
      <w:r w:rsidR="005857F7" w:rsidRPr="00925C8C">
        <w:rPr>
          <w:rFonts w:cstheme="minorHAnsi"/>
          <w:b/>
        </w:rPr>
        <w:t xml:space="preserve">Athletic </w:t>
      </w:r>
      <w:r w:rsidRPr="00925C8C">
        <w:rPr>
          <w:rFonts w:cstheme="minorHAnsi"/>
          <w:b/>
        </w:rPr>
        <w:t>Course Renaming</w:t>
      </w:r>
    </w:p>
    <w:p w14:paraId="695FB1EB" w14:textId="77777777" w:rsidR="00F51FD0" w:rsidRPr="0056164F" w:rsidRDefault="00F51FD0" w:rsidP="00F51FD0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802"/>
        <w:gridCol w:w="4599"/>
        <w:gridCol w:w="1082"/>
      </w:tblGrid>
      <w:tr w:rsidR="00F51FD0" w:rsidRPr="00FD2FFF" w14:paraId="2317A56A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012E2" w14:textId="77777777" w:rsidR="00F51FD0" w:rsidRDefault="00F51FD0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9.08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Intercoll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Soccer--Women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129BE" w14:textId="60B7E390" w:rsidR="00F51FD0" w:rsidRPr="00FD2FFF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9.08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B15FE" w14:textId="77777777" w:rsidR="00F51FD0" w:rsidRPr="0054729C" w:rsidRDefault="00F51FD0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392082DD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AE8F7" w14:textId="329D4E72" w:rsidR="003756D2" w:rsidRPr="00AA560C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9.18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Intercoll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Water Polo-Men’s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7FC36" w14:textId="5E1C2817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36B19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10527EED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B113A" w14:textId="47DBF508" w:rsidR="003756D2" w:rsidRPr="00AA560C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9.41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Baseball Skills &amp; Tech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9224" w14:textId="793AEBDE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9.41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3787E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F51FD0" w:rsidRPr="00FD2FFF" w14:paraId="002CD6E5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19BD0" w14:textId="77777777" w:rsidR="00F51FD0" w:rsidRDefault="00F51FD0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9.42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Basketball Skills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5F44" w14:textId="6477AAF8" w:rsidR="00F51FD0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9.42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A9256" w14:textId="77777777" w:rsidR="00F51FD0" w:rsidRPr="0054729C" w:rsidRDefault="00F51FD0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6F5FB0E5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004D3" w14:textId="58B46E9D" w:rsidR="003756D2" w:rsidRPr="00AA560C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9.47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Men’s Soccer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5F57C" w14:textId="5DE6C794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9.47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76B64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26D5B3DF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CC703" w14:textId="77777777" w:rsidR="003756D2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9.48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Women’s Soccer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A44B" w14:textId="798370A6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9.48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AB02F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74BE4602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23FB6" w14:textId="23925CDB" w:rsidR="003756D2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PE 9.49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Softball Skills &amp; Tech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310D2" w14:textId="4285821F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9.49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90ABF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17C3A8A4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0A7E6" w14:textId="4DD6EBFE" w:rsidR="003756D2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9.52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Athletics Men’s Track &amp; Field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5EF0F" w14:textId="16DDB5CF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9.52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0D763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1006229E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94D7B" w14:textId="77777777" w:rsidR="003756D2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9.53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Women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Track&amp;Field</w:t>
            </w:r>
            <w:proofErr w:type="spellEnd"/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E4079" w14:textId="529471CF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9.53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C452A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216FCC2C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AD061" w14:textId="77777777" w:rsidR="003756D2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ATH 9.56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Athletic Women’s Water Polo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8EFEE" w14:textId="23DEE11A" w:rsidR="003756D2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Re-named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PE.Ath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9.56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95D5E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3756D2" w:rsidRPr="00FD2FFF" w14:paraId="14552A52" w14:textId="77777777" w:rsidTr="003756D2">
        <w:trPr>
          <w:trHeight w:val="300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3519" w14:textId="77777777" w:rsidR="003756D2" w:rsidRPr="00AA560C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9A7CC" w14:textId="77777777" w:rsidR="003756D2" w:rsidRPr="00FD2FFF" w:rsidRDefault="003756D2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6FAED" w14:textId="77777777" w:rsidR="003756D2" w:rsidRPr="0054729C" w:rsidRDefault="003756D2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0E249E7" w14:textId="77777777" w:rsidR="005857F7" w:rsidRDefault="005857F7" w:rsidP="005857F7">
      <w:pPr>
        <w:pStyle w:val="ListParagraph"/>
        <w:spacing w:after="0" w:line="240" w:lineRule="auto"/>
        <w:rPr>
          <w:rFonts w:cstheme="minorHAnsi"/>
          <w:b/>
        </w:rPr>
      </w:pPr>
    </w:p>
    <w:p w14:paraId="1439F27F" w14:textId="77777777" w:rsidR="005857F7" w:rsidRPr="005857F7" w:rsidRDefault="005857F7" w:rsidP="00AE3669">
      <w:pPr>
        <w:pStyle w:val="ListParagraph"/>
        <w:numPr>
          <w:ilvl w:val="0"/>
          <w:numId w:val="3"/>
        </w:num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  <w:r w:rsidRPr="00D603FD">
        <w:rPr>
          <w:rFonts w:cstheme="minorHAnsi"/>
          <w:b/>
        </w:rPr>
        <w:t>Course Deactivation</w:t>
      </w:r>
    </w:p>
    <w:p w14:paraId="2326D844" w14:textId="77777777" w:rsidR="005857F7" w:rsidRDefault="005857F7" w:rsidP="005857F7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  <w:gridCol w:w="18"/>
      </w:tblGrid>
      <w:tr w:rsidR="005857F7" w:rsidRPr="00FD2FFF" w14:paraId="158A7588" w14:textId="77777777" w:rsidTr="00F70C98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E18A1DF" w14:textId="77777777" w:rsidR="005857F7" w:rsidRPr="00F51FD0" w:rsidRDefault="005857F7" w:rsidP="00F70C98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F51FD0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206902C" w14:textId="77777777" w:rsidR="005857F7" w:rsidRPr="0024074E" w:rsidRDefault="005857F7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0D5CF9D" w14:textId="77777777" w:rsidR="005857F7" w:rsidRPr="0024074E" w:rsidRDefault="005857F7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5857F7" w:rsidRPr="00FD2FFF" w14:paraId="4C67A967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FA1E4" w14:textId="7EC7E7D2" w:rsidR="005857F7" w:rsidRDefault="005857F7" w:rsidP="005857F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Bio 34 </w:t>
            </w:r>
            <w:r w:rsidRPr="0056164F">
              <w:rPr>
                <w:rFonts w:ascii="Calibri" w:eastAsia="Times New Roman" w:hAnsi="Calibri" w:cs="Calibri"/>
                <w:color w:val="000000"/>
              </w:rPr>
              <w:t>Tropical Ecology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AEA0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20146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324E035D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BEF2A" w14:textId="088726F2" w:rsidR="005857F7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Bio 46 </w:t>
            </w:r>
            <w:r w:rsidR="0056164F" w:rsidRPr="0056164F">
              <w:rPr>
                <w:rFonts w:ascii="Calibri" w:eastAsia="Times New Roman" w:hAnsi="Calibri" w:cs="Calibri"/>
                <w:color w:val="000000"/>
              </w:rPr>
              <w:t>Anatomy &amp; Physiology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31D1D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A8F1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5C7843F3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0B393" w14:textId="43EDBCB3" w:rsidR="005857F7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Bio 49A </w:t>
            </w:r>
            <w:r w:rsidR="0056164F" w:rsidRPr="0056164F">
              <w:rPr>
                <w:rFonts w:ascii="Calibri" w:eastAsia="Times New Roman" w:hAnsi="Calibri" w:cs="Calibri"/>
                <w:color w:val="000000"/>
              </w:rPr>
              <w:t>Biological Techniques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F44E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2F60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23896CBE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682FC" w14:textId="126CEE01" w:rsidR="005857F7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lastRenderedPageBreak/>
              <w:t xml:space="preserve">Bio 49B </w:t>
            </w:r>
            <w:r w:rsidR="0056164F" w:rsidRPr="0056164F">
              <w:rPr>
                <w:rFonts w:ascii="Calibri" w:eastAsia="Times New Roman" w:hAnsi="Calibri" w:cs="Calibri"/>
                <w:color w:val="000000"/>
              </w:rPr>
              <w:t>Biological Techniques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BEFF7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19838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0432DAF0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63BDA" w14:textId="4FA2A4EC" w:rsidR="005857F7" w:rsidRPr="00AA560C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CTR 22X </w:t>
            </w:r>
            <w:r w:rsidRPr="005857F7">
              <w:rPr>
                <w:rFonts w:ascii="Calibri" w:eastAsia="Times New Roman" w:hAnsi="Calibri" w:cs="Calibri"/>
                <w:color w:val="000000"/>
              </w:rPr>
              <w:t>CTR 220 WPM Lab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2EA73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8DF7F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67817021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B9E6C" w14:textId="77777777" w:rsidR="005857F7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LEAD 20A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Intro to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Dev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of Lead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8208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E3CDB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64DF3840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78245" w14:textId="77777777" w:rsidR="005857F7" w:rsidRPr="00AA560C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LEAD 20B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Pr="00B42FEA">
              <w:rPr>
                <w:rFonts w:ascii="Calibri" w:eastAsia="Times New Roman" w:hAnsi="Calibri" w:cs="Calibri"/>
                <w:color w:val="000000"/>
              </w:rPr>
              <w:t xml:space="preserve">Intro to </w:t>
            </w:r>
            <w:proofErr w:type="spellStart"/>
            <w:r w:rsidRPr="00B42FEA">
              <w:rPr>
                <w:rFonts w:ascii="Calibri" w:eastAsia="Times New Roman" w:hAnsi="Calibri" w:cs="Calibri"/>
                <w:color w:val="000000"/>
              </w:rPr>
              <w:t>Dev</w:t>
            </w:r>
            <w:proofErr w:type="spellEnd"/>
            <w:r w:rsidRPr="00B42FEA">
              <w:rPr>
                <w:rFonts w:ascii="Calibri" w:eastAsia="Times New Roman" w:hAnsi="Calibri" w:cs="Calibri"/>
                <w:color w:val="000000"/>
              </w:rPr>
              <w:t xml:space="preserve"> Lead Skills Follow-up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D7A90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3DCEC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6E6500C1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DEC74" w14:textId="77777777" w:rsidR="005857F7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A560C">
              <w:rPr>
                <w:rFonts w:ascii="Calibri" w:eastAsia="Times New Roman" w:hAnsi="Calibri" w:cs="Calibri"/>
                <w:b/>
                <w:color w:val="000000"/>
              </w:rPr>
              <w:t>LEAD 30A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Transition to Lead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0BFD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9A753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7E0F6151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C3322" w14:textId="321E4DFD" w:rsidR="005857F7" w:rsidRPr="00AA560C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LS 901A </w:t>
            </w:r>
            <w:r w:rsidRPr="005857F7">
              <w:rPr>
                <w:rFonts w:ascii="Calibri" w:eastAsia="Times New Roman" w:hAnsi="Calibri" w:cs="Calibri"/>
                <w:color w:val="000000"/>
              </w:rPr>
              <w:t xml:space="preserve">Computer Assist </w:t>
            </w:r>
            <w:proofErr w:type="spellStart"/>
            <w:r w:rsidRPr="005857F7">
              <w:rPr>
                <w:rFonts w:ascii="Calibri" w:eastAsia="Times New Roman" w:hAnsi="Calibri" w:cs="Calibri"/>
                <w:color w:val="000000"/>
              </w:rPr>
              <w:t>Instruc</w:t>
            </w:r>
            <w:proofErr w:type="spellEnd"/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28170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C503F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50DBDFC9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83F06" w14:textId="2D9DCC8D" w:rsidR="005857F7" w:rsidRPr="00AA560C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LS 908A </w:t>
            </w:r>
            <w:r w:rsidRPr="005857F7">
              <w:rPr>
                <w:rFonts w:ascii="Calibri" w:eastAsia="Times New Roman" w:hAnsi="Calibri" w:cs="Calibri"/>
                <w:color w:val="000000"/>
              </w:rPr>
              <w:t>Computer Basics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68B0B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0F1E0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33DAD1A4" w14:textId="77777777" w:rsidR="005857F7" w:rsidRDefault="005857F7" w:rsidP="005857F7">
      <w:p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p w14:paraId="5166E159" w14:textId="17ADB2D5" w:rsidR="005857F7" w:rsidRPr="005857F7" w:rsidRDefault="005857F7" w:rsidP="00AE3669">
      <w:pPr>
        <w:pStyle w:val="ListParagraph"/>
        <w:numPr>
          <w:ilvl w:val="0"/>
          <w:numId w:val="3"/>
        </w:numPr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  <w:r>
        <w:rPr>
          <w:rFonts w:cstheme="minorHAnsi"/>
          <w:b/>
        </w:rPr>
        <w:t xml:space="preserve">Program </w:t>
      </w:r>
      <w:r w:rsidRPr="00D603FD">
        <w:rPr>
          <w:rFonts w:cstheme="minorHAnsi"/>
          <w:b/>
        </w:rPr>
        <w:t>Deactivation</w:t>
      </w:r>
    </w:p>
    <w:p w14:paraId="72DFE9B9" w14:textId="77777777" w:rsidR="005857F7" w:rsidRDefault="005857F7" w:rsidP="005857F7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95"/>
        <w:gridCol w:w="4590"/>
        <w:gridCol w:w="1080"/>
        <w:gridCol w:w="18"/>
      </w:tblGrid>
      <w:tr w:rsidR="005857F7" w:rsidRPr="00FD2FFF" w14:paraId="2C2AF0A6" w14:textId="77777777" w:rsidTr="00F70C98">
        <w:trPr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316489C" w14:textId="111E6F6F" w:rsidR="005857F7" w:rsidRPr="00F51FD0" w:rsidRDefault="0056164F" w:rsidP="00F70C98">
            <w:pPr>
              <w:pStyle w:val="ListParagraph"/>
              <w:spacing w:after="100" w:afterAutospacing="1" w:line="240" w:lineRule="auto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PROGRAM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8EC3973" w14:textId="77777777" w:rsidR="005857F7" w:rsidRPr="0024074E" w:rsidRDefault="005857F7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964D421" w14:textId="77777777" w:rsidR="005857F7" w:rsidRPr="0024074E" w:rsidRDefault="005857F7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5857F7" w:rsidRPr="00FD2FFF" w14:paraId="07E312AD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ED11F" w14:textId="41ADF55F" w:rsidR="005857F7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Bus/Intl Foreign Lang AS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4A4E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8D71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EF0B9F" w:rsidRPr="00FD2FFF" w14:paraId="601E7708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B9E5A" w14:textId="0BC945CD" w:rsidR="00EF0B9F" w:rsidRDefault="00EF0B9F" w:rsidP="005857F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Office Technologies Online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6D57D" w14:textId="77777777" w:rsidR="00EF0B9F" w:rsidRPr="00FD2FFF" w:rsidRDefault="00EF0B9F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DA60" w14:textId="77777777" w:rsidR="00EF0B9F" w:rsidRPr="0054729C" w:rsidRDefault="00EF0B9F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5857F7" w:rsidRPr="00FD2FFF" w14:paraId="44F458C5" w14:textId="77777777" w:rsidTr="00F70C98">
        <w:trPr>
          <w:gridAfter w:val="1"/>
          <w:wAfter w:w="18" w:type="dxa"/>
          <w:trHeight w:val="300"/>
        </w:trPr>
        <w:tc>
          <w:tcPr>
            <w:tcW w:w="3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03C9B" w14:textId="4B199A01" w:rsidR="005857F7" w:rsidRPr="00AA560C" w:rsidRDefault="005857F7" w:rsidP="005857F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Publishing with</w:t>
            </w:r>
            <w:r w:rsidRPr="00B42FE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5857F7">
              <w:rPr>
                <w:rFonts w:ascii="Calibri" w:eastAsia="Times New Roman" w:hAnsi="Calibri" w:cs="Calibri"/>
                <w:b/>
                <w:color w:val="000000"/>
              </w:rPr>
              <w:t>Microsoft Office</w:t>
            </w:r>
          </w:p>
        </w:tc>
        <w:tc>
          <w:tcPr>
            <w:tcW w:w="4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E444" w14:textId="77777777" w:rsidR="005857F7" w:rsidRPr="00FD2FFF" w:rsidRDefault="005857F7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EFC5D" w14:textId="77777777" w:rsidR="005857F7" w:rsidRPr="0054729C" w:rsidRDefault="005857F7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74D465C7" w14:textId="77777777" w:rsidR="00681BB8" w:rsidRDefault="00681BB8" w:rsidP="00681BB8">
      <w:pPr>
        <w:pStyle w:val="ListParagraph"/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21D14597" w14:textId="31734D23" w:rsidR="006912AA" w:rsidRPr="00925C8C" w:rsidRDefault="00681BB8" w:rsidP="00AE366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 xml:space="preserve">Update of </w:t>
      </w:r>
      <w:proofErr w:type="spellStart"/>
      <w:r w:rsidRPr="00925C8C">
        <w:rPr>
          <w:rFonts w:cstheme="minorHAnsi"/>
          <w:b/>
        </w:rPr>
        <w:t>Assoc</w:t>
      </w:r>
      <w:proofErr w:type="spellEnd"/>
      <w:r w:rsidRPr="00925C8C">
        <w:rPr>
          <w:rFonts w:cstheme="minorHAnsi"/>
          <w:b/>
        </w:rPr>
        <w:t xml:space="preserve"> of Arts and Science Curriculum Planning Worksheet </w:t>
      </w:r>
    </w:p>
    <w:p w14:paraId="0F22E653" w14:textId="77777777" w:rsidR="00681BB8" w:rsidRDefault="00681BB8" w:rsidP="00E5406C">
      <w:pPr>
        <w:pStyle w:val="ListParagraph"/>
        <w:spacing w:after="0" w:line="240" w:lineRule="auto"/>
        <w:ind w:left="0"/>
        <w:rPr>
          <w:rFonts w:cstheme="minorHAnsi"/>
          <w:b/>
          <w:u w:val="single"/>
        </w:rPr>
      </w:pPr>
    </w:p>
    <w:p w14:paraId="269BAD00" w14:textId="77777777" w:rsidR="00925C8C" w:rsidRPr="00925C8C" w:rsidRDefault="00925C8C" w:rsidP="00E5406C">
      <w:pPr>
        <w:pStyle w:val="ListParagraph"/>
        <w:spacing w:after="0" w:line="240" w:lineRule="auto"/>
        <w:ind w:left="0"/>
        <w:rPr>
          <w:rFonts w:cstheme="minorHAnsi"/>
          <w:b/>
          <w:u w:val="single"/>
        </w:rPr>
      </w:pPr>
    </w:p>
    <w:p w14:paraId="7432A753" w14:textId="44A72CC6" w:rsidR="00F51FD0" w:rsidRPr="00925C8C" w:rsidRDefault="00F51FD0" w:rsidP="00AE3669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Action Items</w:t>
      </w:r>
    </w:p>
    <w:p w14:paraId="564A2099" w14:textId="77777777" w:rsidR="00F51FD0" w:rsidRPr="00D603FD" w:rsidRDefault="00F51FD0" w:rsidP="00F51FD0">
      <w:pPr>
        <w:spacing w:after="0" w:line="240" w:lineRule="auto"/>
        <w:rPr>
          <w:rFonts w:cstheme="minorHAnsi"/>
          <w:b/>
        </w:rPr>
      </w:pPr>
    </w:p>
    <w:p w14:paraId="74D17AC0" w14:textId="77777777" w:rsidR="00F51FD0" w:rsidRDefault="00F51FD0" w:rsidP="00AE366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Programs (ADT’s)</w:t>
      </w:r>
    </w:p>
    <w:p w14:paraId="24435CC8" w14:textId="77777777" w:rsidR="005857F7" w:rsidRDefault="005857F7" w:rsidP="005857F7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F51FD0" w14:paraId="4B47DCCB" w14:textId="77777777" w:rsidTr="00F70C98">
        <w:trPr>
          <w:trHeight w:val="463"/>
        </w:trPr>
        <w:tc>
          <w:tcPr>
            <w:tcW w:w="3564" w:type="dxa"/>
          </w:tcPr>
          <w:p w14:paraId="644C18C7" w14:textId="59BE68F5" w:rsidR="00F51FD0" w:rsidRDefault="001713F0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Kin</w:t>
            </w:r>
            <w:r w:rsidR="00F51FD0" w:rsidRPr="00D67EB5">
              <w:rPr>
                <w:b/>
                <w:color w:val="000000"/>
                <w:sz w:val="20"/>
                <w:szCs w:val="20"/>
              </w:rPr>
              <w:t>esiology</w:t>
            </w:r>
            <w:r w:rsidR="00F51FD0">
              <w:rPr>
                <w:color w:val="000000"/>
                <w:sz w:val="20"/>
                <w:szCs w:val="20"/>
              </w:rPr>
              <w:t xml:space="preserve"> AA-T</w:t>
            </w:r>
          </w:p>
        </w:tc>
        <w:tc>
          <w:tcPr>
            <w:tcW w:w="4266" w:type="dxa"/>
          </w:tcPr>
          <w:p w14:paraId="565F725E" w14:textId="77777777" w:rsidR="00F51FD0" w:rsidRPr="00737777" w:rsidRDefault="00F51FD0" w:rsidP="00F70C9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26B36574" w14:textId="77777777" w:rsidR="00F51FD0" w:rsidRDefault="00F51FD0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184C3996" w14:textId="77777777" w:rsidR="00F51FD0" w:rsidRDefault="00F51FD0" w:rsidP="00F51FD0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3699C12E" w14:textId="77777777" w:rsidR="003756D2" w:rsidRDefault="003756D2" w:rsidP="00F51FD0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0E5389A5" w14:textId="77777777" w:rsidR="00F51FD0" w:rsidRDefault="00F51FD0" w:rsidP="00AE366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Courses</w:t>
      </w:r>
    </w:p>
    <w:p w14:paraId="5DD9A5BF" w14:textId="77777777" w:rsidR="00B0367A" w:rsidRPr="00B0367A" w:rsidRDefault="00B0367A" w:rsidP="00B0367A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z w:val="18"/>
          <w:szCs w:val="18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64"/>
        <w:gridCol w:w="4266"/>
        <w:gridCol w:w="1638"/>
      </w:tblGrid>
      <w:tr w:rsidR="00B0367A" w:rsidRPr="00BC01D6" w14:paraId="2855948A" w14:textId="77777777" w:rsidTr="00F70C98">
        <w:trPr>
          <w:trHeight w:val="440"/>
        </w:trPr>
        <w:tc>
          <w:tcPr>
            <w:tcW w:w="3564" w:type="dxa"/>
            <w:shd w:val="clear" w:color="auto" w:fill="FFFFCC"/>
            <w:vAlign w:val="bottom"/>
          </w:tcPr>
          <w:p w14:paraId="01B86FB3" w14:textId="77777777" w:rsidR="00B0367A" w:rsidRPr="00BC01D6" w:rsidRDefault="00B0367A" w:rsidP="00F70C98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Non</w:t>
            </w: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 xml:space="preserve">- </w:t>
            </w:r>
            <w:r w:rsidRPr="00FA1A4C">
              <w:rPr>
                <w:rFonts w:cstheme="minorHAnsi"/>
                <w:b/>
                <w:smallCaps/>
                <w:color w:val="000000"/>
                <w:sz w:val="20"/>
                <w:szCs w:val="20"/>
              </w:rPr>
              <w:t>Credit Courses</w:t>
            </w:r>
          </w:p>
        </w:tc>
        <w:tc>
          <w:tcPr>
            <w:tcW w:w="4266" w:type="dxa"/>
            <w:shd w:val="clear" w:color="auto" w:fill="FFFFCC"/>
            <w:vAlign w:val="bottom"/>
          </w:tcPr>
          <w:p w14:paraId="1BA1DB4E" w14:textId="77777777" w:rsidR="00B0367A" w:rsidRPr="00BC01D6" w:rsidRDefault="00B0367A" w:rsidP="00F70C98">
            <w:pPr>
              <w:pStyle w:val="ListParagraph"/>
              <w:ind w:left="0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38" w:type="dxa"/>
            <w:shd w:val="clear" w:color="auto" w:fill="FFFFCC"/>
            <w:vAlign w:val="bottom"/>
          </w:tcPr>
          <w:p w14:paraId="2B66F86F" w14:textId="77777777" w:rsidR="00B0367A" w:rsidRPr="00BC01D6" w:rsidRDefault="00B0367A" w:rsidP="00F70C98">
            <w:pPr>
              <w:spacing w:after="100" w:afterAutospacing="1"/>
              <w:jc w:val="center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BC01D6">
              <w:rPr>
                <w:rFonts w:cstheme="minorHAnsi"/>
                <w:b/>
                <w:color w:val="000000"/>
                <w:sz w:val="20"/>
                <w:szCs w:val="20"/>
              </w:rPr>
              <w:t>Approved</w:t>
            </w:r>
          </w:p>
        </w:tc>
      </w:tr>
      <w:tr w:rsidR="00B0367A" w14:paraId="28335FD5" w14:textId="77777777" w:rsidTr="00F70C98">
        <w:trPr>
          <w:trHeight w:val="463"/>
        </w:trPr>
        <w:tc>
          <w:tcPr>
            <w:tcW w:w="3564" w:type="dxa"/>
          </w:tcPr>
          <w:p w14:paraId="76304048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ADUL 110A </w:t>
            </w:r>
            <w:r w:rsidRPr="00B925C1">
              <w:rPr>
                <w:rFonts w:cstheme="minorHAnsi"/>
                <w:color w:val="000000"/>
                <w:sz w:val="20"/>
                <w:szCs w:val="20"/>
              </w:rPr>
              <w:t>Basic Life Skills</w:t>
            </w:r>
          </w:p>
        </w:tc>
        <w:tc>
          <w:tcPr>
            <w:tcW w:w="4266" w:type="dxa"/>
          </w:tcPr>
          <w:p w14:paraId="341EF54E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22B58170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134ADFE8" w14:textId="77777777" w:rsidTr="00F70C98">
        <w:trPr>
          <w:trHeight w:val="463"/>
        </w:trPr>
        <w:tc>
          <w:tcPr>
            <w:tcW w:w="3564" w:type="dxa"/>
          </w:tcPr>
          <w:p w14:paraId="55F0466B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ADUL 110B </w:t>
            </w:r>
            <w:r w:rsidRPr="00B925C1">
              <w:rPr>
                <w:rFonts w:cstheme="minorHAnsi"/>
                <w:color w:val="000000"/>
                <w:sz w:val="20"/>
                <w:szCs w:val="20"/>
              </w:rPr>
              <w:t>Intermediate Life Skills</w:t>
            </w:r>
          </w:p>
        </w:tc>
        <w:tc>
          <w:tcPr>
            <w:tcW w:w="4266" w:type="dxa"/>
          </w:tcPr>
          <w:p w14:paraId="7DCA611E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57FCAB77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1E180337" w14:textId="77777777" w:rsidTr="00F70C98">
        <w:trPr>
          <w:trHeight w:val="463"/>
        </w:trPr>
        <w:tc>
          <w:tcPr>
            <w:tcW w:w="3564" w:type="dxa"/>
          </w:tcPr>
          <w:p w14:paraId="3A7C7B6F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>ADUL 114</w:t>
            </w:r>
            <w:r>
              <w:rPr>
                <w:rFonts w:ascii="Courier New" w:hAnsi="Courier New" w:cs="Courier New"/>
                <w:color w:val="000000"/>
                <w:sz w:val="18"/>
                <w:szCs w:val="18"/>
              </w:rPr>
              <w:t xml:space="preserve"> </w:t>
            </w:r>
            <w:r>
              <w:rPr>
                <w:rFonts w:cstheme="minorHAnsi"/>
                <w:color w:val="000000"/>
                <w:sz w:val="20"/>
                <w:szCs w:val="20"/>
              </w:rPr>
              <w:t>Citizenship</w:t>
            </w:r>
          </w:p>
        </w:tc>
        <w:tc>
          <w:tcPr>
            <w:tcW w:w="4266" w:type="dxa"/>
          </w:tcPr>
          <w:p w14:paraId="549814FC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6969E235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269531A1" w14:textId="77777777" w:rsidTr="00F70C98">
        <w:trPr>
          <w:trHeight w:val="463"/>
        </w:trPr>
        <w:tc>
          <w:tcPr>
            <w:tcW w:w="3564" w:type="dxa"/>
          </w:tcPr>
          <w:p w14:paraId="1A402767" w14:textId="27C473C3" w:rsidR="00B0367A" w:rsidRDefault="00B0367A" w:rsidP="00F70C98">
            <w:pPr>
              <w:pStyle w:val="ListParagraph"/>
              <w:ind w:left="0"/>
              <w:rPr>
                <w:rFonts w:ascii="Verdana" w:hAnsi="Verdana" w:cstheme="minorHAnsi"/>
                <w:b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sz w:val="18"/>
                <w:szCs w:val="18"/>
              </w:rPr>
              <w:t>ADUL</w:t>
            </w:r>
            <w:r w:rsidR="003756D2">
              <w:rPr>
                <w:rFonts w:ascii="Verdana" w:hAnsi="Verdana" w:cstheme="minorHAnsi"/>
                <w:b/>
                <w:sz w:val="18"/>
                <w:szCs w:val="18"/>
              </w:rPr>
              <w:t xml:space="preserve"> 122</w:t>
            </w:r>
            <w:r>
              <w:rPr>
                <w:rFonts w:ascii="Verdana" w:hAnsi="Verdana" w:cstheme="minorHAnsi"/>
                <w:b/>
                <w:sz w:val="18"/>
                <w:szCs w:val="18"/>
              </w:rPr>
              <w:t xml:space="preserve"> </w:t>
            </w:r>
            <w:r w:rsidRPr="00B925C1">
              <w:rPr>
                <w:rFonts w:ascii="Verdana" w:hAnsi="Verdana" w:cstheme="minorHAnsi"/>
                <w:sz w:val="18"/>
                <w:szCs w:val="18"/>
              </w:rPr>
              <w:t>Positive Parenting</w:t>
            </w:r>
          </w:p>
        </w:tc>
        <w:tc>
          <w:tcPr>
            <w:tcW w:w="4266" w:type="dxa"/>
          </w:tcPr>
          <w:p w14:paraId="2A346CC4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38" w:type="dxa"/>
          </w:tcPr>
          <w:p w14:paraId="383D6695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60FE8895" w14:textId="77777777" w:rsidTr="00F70C98">
        <w:trPr>
          <w:trHeight w:val="463"/>
        </w:trPr>
        <w:tc>
          <w:tcPr>
            <w:tcW w:w="3564" w:type="dxa"/>
          </w:tcPr>
          <w:p w14:paraId="449DBC9D" w14:textId="77777777" w:rsidR="00B0367A" w:rsidRPr="00305134" w:rsidRDefault="00B0367A" w:rsidP="00F70C98">
            <w:pPr>
              <w:pStyle w:val="ListParagraph"/>
              <w:ind w:left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ADUL 124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Parenting the Child with Special Needs</w:t>
            </w:r>
          </w:p>
          <w:p w14:paraId="7259A5AE" w14:textId="77777777" w:rsidR="00B0367A" w:rsidRDefault="00B0367A" w:rsidP="00F70C98">
            <w:pPr>
              <w:pStyle w:val="ListParagraph"/>
              <w:ind w:left="0"/>
              <w:rPr>
                <w:rFonts w:ascii="Courier New" w:hAnsi="Courier New" w:cs="Courier New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</w:tcPr>
          <w:p w14:paraId="7435EB76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5396F33F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18647A89" w14:textId="77777777" w:rsidTr="00F70C98">
        <w:trPr>
          <w:trHeight w:val="463"/>
        </w:trPr>
        <w:tc>
          <w:tcPr>
            <w:tcW w:w="3564" w:type="dxa"/>
          </w:tcPr>
          <w:p w14:paraId="1FCAAE06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ADUL 126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Single Parent</w:t>
            </w:r>
            <w:r>
              <w:rPr>
                <w:rFonts w:cstheme="minorHAnsi"/>
                <w:color w:val="000000"/>
                <w:sz w:val="20"/>
                <w:szCs w:val="20"/>
              </w:rPr>
              <w:t>ing</w:t>
            </w:r>
          </w:p>
        </w:tc>
        <w:tc>
          <w:tcPr>
            <w:tcW w:w="4266" w:type="dxa"/>
          </w:tcPr>
          <w:p w14:paraId="3D82D341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5EEF2B7E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4C7DD711" w14:textId="77777777" w:rsidTr="00F70C98">
        <w:trPr>
          <w:trHeight w:val="463"/>
        </w:trPr>
        <w:tc>
          <w:tcPr>
            <w:tcW w:w="3564" w:type="dxa"/>
          </w:tcPr>
          <w:p w14:paraId="61BD939D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ADULK 140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Senior Preparedness</w:t>
            </w:r>
          </w:p>
        </w:tc>
        <w:tc>
          <w:tcPr>
            <w:tcW w:w="4266" w:type="dxa"/>
          </w:tcPr>
          <w:p w14:paraId="40D4D091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3F521F0C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137074D9" w14:textId="77777777" w:rsidTr="00F70C98">
        <w:trPr>
          <w:trHeight w:val="463"/>
        </w:trPr>
        <w:tc>
          <w:tcPr>
            <w:tcW w:w="3564" w:type="dxa"/>
          </w:tcPr>
          <w:p w14:paraId="5C3F685F" w14:textId="77777777" w:rsidR="00B0367A" w:rsidRPr="00FD2FFF" w:rsidRDefault="00B0367A" w:rsidP="00B0367A">
            <w:pPr>
              <w:rPr>
                <w:rFonts w:ascii="Calibri" w:eastAsia="Times New Roman" w:hAnsi="Calibri" w:cs="Calibri"/>
                <w:color w:val="000000"/>
              </w:rPr>
            </w:pPr>
            <w:r w:rsidRPr="00B0367A">
              <w:rPr>
                <w:rFonts w:ascii="Calibri" w:eastAsia="Times New Roman" w:hAnsi="Calibri" w:cs="Calibri"/>
                <w:b/>
                <w:color w:val="000000"/>
              </w:rPr>
              <w:t>Music 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Film Music</w:t>
            </w:r>
          </w:p>
          <w:p w14:paraId="0509234D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</w:p>
        </w:tc>
        <w:tc>
          <w:tcPr>
            <w:tcW w:w="4266" w:type="dxa"/>
          </w:tcPr>
          <w:p w14:paraId="4A9BE22A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59405101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7FC79F09" w14:textId="77777777" w:rsidTr="00F70C98">
        <w:trPr>
          <w:trHeight w:val="463"/>
        </w:trPr>
        <w:tc>
          <w:tcPr>
            <w:tcW w:w="3564" w:type="dxa"/>
          </w:tcPr>
          <w:p w14:paraId="12B07A80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PE 1.30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Fitness</w:t>
            </w:r>
          </w:p>
        </w:tc>
        <w:tc>
          <w:tcPr>
            <w:tcW w:w="4266" w:type="dxa"/>
          </w:tcPr>
          <w:p w14:paraId="17583361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2DB7D087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7DE73A6C" w14:textId="77777777" w:rsidTr="00F70C98">
        <w:trPr>
          <w:trHeight w:val="463"/>
        </w:trPr>
        <w:tc>
          <w:tcPr>
            <w:tcW w:w="3564" w:type="dxa"/>
          </w:tcPr>
          <w:p w14:paraId="282D0DDD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PE 1.31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Aerobics</w:t>
            </w:r>
          </w:p>
        </w:tc>
        <w:tc>
          <w:tcPr>
            <w:tcW w:w="4266" w:type="dxa"/>
          </w:tcPr>
          <w:p w14:paraId="637998D8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4AE99433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01FC2255" w14:textId="77777777" w:rsidTr="00F70C98">
        <w:trPr>
          <w:trHeight w:val="463"/>
        </w:trPr>
        <w:tc>
          <w:tcPr>
            <w:tcW w:w="3564" w:type="dxa"/>
          </w:tcPr>
          <w:p w14:paraId="2AB92F88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PE 1.32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Core Stretching</w:t>
            </w:r>
          </w:p>
        </w:tc>
        <w:tc>
          <w:tcPr>
            <w:tcW w:w="4266" w:type="dxa"/>
          </w:tcPr>
          <w:p w14:paraId="1D613645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356BC1F2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  <w:tr w:rsidR="00B0367A" w14:paraId="1E242345" w14:textId="77777777" w:rsidTr="00F70C98">
        <w:trPr>
          <w:trHeight w:val="463"/>
        </w:trPr>
        <w:tc>
          <w:tcPr>
            <w:tcW w:w="3564" w:type="dxa"/>
          </w:tcPr>
          <w:p w14:paraId="40BDB9F2" w14:textId="77777777" w:rsidR="00B0367A" w:rsidRDefault="00B0367A" w:rsidP="00F70C98">
            <w:pPr>
              <w:pStyle w:val="ListParagraph"/>
              <w:ind w:left="0"/>
              <w:rPr>
                <w:rFonts w:cstheme="minorHAnsi"/>
                <w:b/>
                <w:color w:val="000000"/>
                <w:sz w:val="20"/>
                <w:szCs w:val="20"/>
              </w:rPr>
            </w:pP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PE 1.33 </w:t>
            </w:r>
            <w:r w:rsidRPr="007239DA">
              <w:rPr>
                <w:rFonts w:cstheme="minorHAnsi"/>
                <w:color w:val="000000"/>
                <w:sz w:val="20"/>
                <w:szCs w:val="20"/>
              </w:rPr>
              <w:t>Adapted Aquatics</w:t>
            </w:r>
          </w:p>
        </w:tc>
        <w:tc>
          <w:tcPr>
            <w:tcW w:w="4266" w:type="dxa"/>
          </w:tcPr>
          <w:p w14:paraId="4993530E" w14:textId="77777777" w:rsidR="00B0367A" w:rsidRPr="00737777" w:rsidRDefault="00B0367A" w:rsidP="00F70C98">
            <w:pPr>
              <w:pStyle w:val="ListParagraph"/>
              <w:ind w:left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638" w:type="dxa"/>
          </w:tcPr>
          <w:p w14:paraId="33E61E46" w14:textId="77777777" w:rsidR="00B0367A" w:rsidRDefault="00B0367A" w:rsidP="00F70C98">
            <w:pPr>
              <w:pStyle w:val="ListParagraph"/>
              <w:ind w:left="0"/>
              <w:jc w:val="center"/>
              <w:rPr>
                <w:rFonts w:ascii="Verdana" w:hAnsi="Verdana" w:cstheme="minorHAnsi"/>
                <w:b/>
                <w:sz w:val="18"/>
                <w:szCs w:val="18"/>
              </w:rPr>
            </w:pPr>
          </w:p>
        </w:tc>
      </w:tr>
    </w:tbl>
    <w:p w14:paraId="7BFAE181" w14:textId="77777777" w:rsidR="00B0367A" w:rsidRDefault="00B0367A" w:rsidP="00B0367A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64FA552F" w14:textId="77777777" w:rsidR="00F51FD0" w:rsidRPr="003368D0" w:rsidRDefault="00F51FD0" w:rsidP="00AE3669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</w:rPr>
      </w:pPr>
      <w:r w:rsidRPr="00183446">
        <w:rPr>
          <w:rFonts w:cstheme="minorHAnsi"/>
          <w:b/>
        </w:rPr>
        <w:t>Distance Education</w:t>
      </w:r>
    </w:p>
    <w:p w14:paraId="6E216406" w14:textId="77777777" w:rsidR="00B0367A" w:rsidRPr="00B0367A" w:rsidRDefault="00B0367A" w:rsidP="00B0367A">
      <w:pPr>
        <w:pStyle w:val="ListParagraph"/>
        <w:spacing w:after="0" w:line="240" w:lineRule="auto"/>
        <w:ind w:left="1080"/>
        <w:rPr>
          <w:rFonts w:ascii="Verdana" w:hAnsi="Verdana" w:cstheme="minorHAnsi"/>
          <w:b/>
          <w:smallCaps/>
          <w:sz w:val="20"/>
          <w:szCs w:val="20"/>
          <w:u w:val="single"/>
        </w:rPr>
      </w:pP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615"/>
        <w:gridCol w:w="4266"/>
        <w:gridCol w:w="504"/>
        <w:gridCol w:w="1080"/>
        <w:gridCol w:w="18"/>
      </w:tblGrid>
      <w:tr w:rsidR="00B0367A" w:rsidRPr="00921463" w14:paraId="102B7862" w14:textId="77777777" w:rsidTr="00F13CAB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2072BED" w14:textId="77777777" w:rsidR="00B0367A" w:rsidRPr="0024074E" w:rsidRDefault="00B0367A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Course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82CCC3C" w14:textId="77777777" w:rsidR="00B0367A" w:rsidRPr="0024074E" w:rsidRDefault="00B0367A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Comments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9A3E8EC" w14:textId="77777777" w:rsidR="00B0367A" w:rsidRPr="0024074E" w:rsidRDefault="00B0367A" w:rsidP="00F70C98">
            <w:pPr>
              <w:spacing w:after="100" w:afterAutospacing="1" w:line="240" w:lineRule="auto"/>
              <w:jc w:val="center"/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</w:pPr>
            <w:r w:rsidRPr="0024074E">
              <w:rPr>
                <w:rFonts w:ascii="Calibri" w:eastAsia="Times New Roman" w:hAnsi="Calibri" w:cs="Calibri"/>
                <w:b/>
                <w:smallCaps/>
                <w:color w:val="000000"/>
                <w:spacing w:val="20"/>
                <w:sz w:val="18"/>
                <w:szCs w:val="18"/>
              </w:rPr>
              <w:t>Approved</w:t>
            </w:r>
          </w:p>
        </w:tc>
      </w:tr>
      <w:tr w:rsidR="00B0367A" w:rsidRPr="00FD2FFF" w14:paraId="5BBDB728" w14:textId="77777777" w:rsidTr="001D30E6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6087D" w14:textId="5C565ED7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67EB5">
              <w:rPr>
                <w:rFonts w:ascii="Calibri" w:eastAsia="Times New Roman" w:hAnsi="Calibri" w:cs="Calibri"/>
                <w:b/>
                <w:color w:val="000000"/>
              </w:rPr>
              <w:t>Acct’g</w:t>
            </w:r>
            <w:proofErr w:type="spellEnd"/>
            <w:r w:rsidRPr="00D67EB5">
              <w:rPr>
                <w:rFonts w:ascii="Calibri" w:eastAsia="Times New Roman" w:hAnsi="Calibri" w:cs="Calibri"/>
                <w:b/>
                <w:color w:val="000000"/>
              </w:rPr>
              <w:t xml:space="preserve"> 10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Financial Accounting</w:t>
            </w:r>
          </w:p>
        </w:tc>
        <w:tc>
          <w:tcPr>
            <w:tcW w:w="4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7088C9" w14:textId="41E01CDF" w:rsidR="00B0367A" w:rsidRPr="00FD2FFF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3C7E14" w14:textId="74A7FF86" w:rsidR="00B0367A" w:rsidRPr="0054729C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67EB5" w:rsidRPr="00FD2FFF" w14:paraId="3772C846" w14:textId="77777777" w:rsidTr="001D30E6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78459C" w14:textId="4979E3B2" w:rsidR="00D67EB5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001D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Survey of Modern Art</w:t>
            </w:r>
          </w:p>
        </w:tc>
        <w:tc>
          <w:tcPr>
            <w:tcW w:w="4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1367D6" w14:textId="77777777" w:rsidR="00D67EB5" w:rsidRPr="00FD2FFF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834174" w14:textId="77777777" w:rsidR="00D67EB5" w:rsidRPr="0054729C" w:rsidRDefault="00D67EB5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67EB5" w:rsidRPr="00FD2FFF" w14:paraId="08F693EB" w14:textId="77777777" w:rsidTr="001D30E6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A9F5F" w14:textId="6420FB54" w:rsidR="00D67EB5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021A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Art of Pre-Hispanic Mexico</w:t>
            </w:r>
          </w:p>
        </w:tc>
        <w:tc>
          <w:tcPr>
            <w:tcW w:w="4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40DB25" w14:textId="77777777" w:rsidR="00D67EB5" w:rsidRPr="00FD2FFF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242043" w14:textId="77777777" w:rsidR="00D67EB5" w:rsidRPr="0054729C" w:rsidRDefault="00D67EB5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67EB5" w:rsidRPr="00FD2FFF" w14:paraId="19B51E31" w14:textId="77777777" w:rsidTr="001D30E6">
        <w:trPr>
          <w:gridAfter w:val="1"/>
          <w:wAfter w:w="18" w:type="dxa"/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856F8" w14:textId="030402D2" w:rsidR="00D67EB5" w:rsidRPr="00FD2FFF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31A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Beg’g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Drawing</w:t>
            </w:r>
          </w:p>
        </w:tc>
        <w:tc>
          <w:tcPr>
            <w:tcW w:w="4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9D2EF9" w14:textId="4DC07A71" w:rsidR="00D67EB5" w:rsidRPr="00FD2FFF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200037" w14:textId="6C02B5C8" w:rsidR="00D67EB5" w:rsidRPr="0054729C" w:rsidRDefault="00D67EB5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</w:rPr>
            </w:pPr>
          </w:p>
        </w:tc>
      </w:tr>
      <w:tr w:rsidR="00D67EB5" w:rsidRPr="00921463" w14:paraId="4069C182" w14:textId="77777777" w:rsidTr="00F13CAB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3F9F8" w14:textId="4BECD68E" w:rsidR="00D67EB5" w:rsidRPr="00921463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31B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Expressive Drawing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97377" w14:textId="77777777" w:rsidR="00D67EB5" w:rsidRPr="00567560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F63EF" w14:textId="77777777" w:rsidR="00D67EB5" w:rsidRPr="00567560" w:rsidRDefault="00D67EB5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D67EB5" w:rsidRPr="00921463" w14:paraId="5C403014" w14:textId="77777777" w:rsidTr="00F13CAB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AE888" w14:textId="57EFDC21" w:rsidR="00D67EB5" w:rsidRPr="00921463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33A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Two-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Dimen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Design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8FC3" w14:textId="77777777" w:rsidR="00D67EB5" w:rsidRPr="00567560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2E3F6" w14:textId="77777777" w:rsidR="00D67EB5" w:rsidRPr="00567560" w:rsidRDefault="00D67EB5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D67EB5" w:rsidRPr="00921463" w14:paraId="28CA8609" w14:textId="77777777" w:rsidTr="00F13CAB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66344" w14:textId="27DCC6F7" w:rsidR="00D67EB5" w:rsidRPr="00921463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Art 33C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Color Design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B109A" w14:textId="77777777" w:rsidR="00D67EB5" w:rsidRPr="00567560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8C92D" w14:textId="77777777" w:rsidR="00D67EB5" w:rsidRPr="00567560" w:rsidRDefault="00D67EB5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B0367A" w:rsidRPr="00921463" w14:paraId="4593DCAE" w14:textId="77777777" w:rsidTr="00F13CAB">
        <w:trPr>
          <w:trHeight w:val="300"/>
        </w:trPr>
        <w:tc>
          <w:tcPr>
            <w:tcW w:w="3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AB441" w14:textId="6C261C50" w:rsidR="00B0367A" w:rsidRPr="00921463" w:rsidRDefault="00D67EB5" w:rsidP="00F70C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67EB5">
              <w:rPr>
                <w:rFonts w:ascii="Calibri" w:eastAsia="Times New Roman" w:hAnsi="Calibri" w:cs="Calibri"/>
                <w:b/>
                <w:color w:val="000000"/>
              </w:rPr>
              <w:t>Music 7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Film Music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1EB32" w14:textId="77777777" w:rsidR="00B0367A" w:rsidRPr="00567560" w:rsidRDefault="00B0367A" w:rsidP="00F70C9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9EE0" w14:textId="77777777" w:rsidR="00B0367A" w:rsidRPr="00567560" w:rsidRDefault="00B0367A" w:rsidP="00F70C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</w:tbl>
    <w:p w14:paraId="34317178" w14:textId="77777777" w:rsidR="00B0367A" w:rsidRPr="00B0367A" w:rsidRDefault="00B0367A" w:rsidP="00B0367A">
      <w:pPr>
        <w:pStyle w:val="ListParagraph"/>
        <w:spacing w:after="0" w:line="240" w:lineRule="auto"/>
        <w:ind w:left="1080"/>
        <w:rPr>
          <w:rFonts w:ascii="Verdana" w:hAnsi="Verdana" w:cstheme="minorHAnsi"/>
          <w:sz w:val="18"/>
          <w:szCs w:val="18"/>
        </w:rPr>
      </w:pPr>
    </w:p>
    <w:p w14:paraId="1BB65626" w14:textId="77777777" w:rsidR="00B0367A" w:rsidRDefault="00B0367A" w:rsidP="00B0367A">
      <w:pPr>
        <w:tabs>
          <w:tab w:val="left" w:pos="720"/>
        </w:tabs>
        <w:spacing w:after="0" w:line="240" w:lineRule="auto"/>
        <w:rPr>
          <w:rFonts w:cstheme="minorHAnsi"/>
          <w:b/>
        </w:rPr>
      </w:pPr>
    </w:p>
    <w:p w14:paraId="7BAE13B6" w14:textId="400A3800" w:rsidR="00B0367A" w:rsidRPr="00925C8C" w:rsidRDefault="00B0367A" w:rsidP="00AE3669">
      <w:pPr>
        <w:pStyle w:val="ListParagraph"/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Information and Announcements</w:t>
      </w:r>
    </w:p>
    <w:p w14:paraId="60371A36" w14:textId="7C64240A" w:rsidR="00B0367A" w:rsidRPr="00925C8C" w:rsidRDefault="00681BB8" w:rsidP="00925C8C">
      <w:pPr>
        <w:tabs>
          <w:tab w:val="left" w:pos="720"/>
        </w:tabs>
        <w:spacing w:after="0" w:line="240" w:lineRule="auto"/>
        <w:rPr>
          <w:rFonts w:cstheme="minorHAnsi"/>
        </w:rPr>
      </w:pPr>
      <w:r w:rsidRPr="00925C8C">
        <w:rPr>
          <w:rFonts w:cstheme="minorHAnsi"/>
        </w:rPr>
        <w:t xml:space="preserve">Regional Curriculum Meeting </w:t>
      </w:r>
      <w:r w:rsidR="00F13CAB">
        <w:rPr>
          <w:rFonts w:cstheme="minorHAnsi"/>
        </w:rPr>
        <w:t>Update 3</w:t>
      </w:r>
      <w:r w:rsidRPr="00925C8C">
        <w:rPr>
          <w:rFonts w:cstheme="minorHAnsi"/>
        </w:rPr>
        <w:t>.15.14</w:t>
      </w:r>
    </w:p>
    <w:p w14:paraId="49A5C58D" w14:textId="77777777" w:rsidR="00B0367A" w:rsidRPr="002A758B" w:rsidRDefault="00B0367A" w:rsidP="00B0367A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77987CC6" w14:textId="63133090" w:rsidR="00B0367A" w:rsidRPr="00925C8C" w:rsidRDefault="00B0367A" w:rsidP="00AE3669">
      <w:pPr>
        <w:pStyle w:val="ListParagraph"/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2FF7ADDE" w14:textId="523C75D6" w:rsidR="00B0367A" w:rsidRDefault="00F13CAB" w:rsidP="00B0367A">
      <w:p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Input on the</w:t>
      </w:r>
      <w:r w:rsidR="00B0367A" w:rsidRPr="00D95C9A">
        <w:rPr>
          <w:rFonts w:cstheme="minorHAnsi"/>
        </w:rPr>
        <w:t xml:space="preserve"> </w:t>
      </w:r>
      <w:r w:rsidR="00925C8C">
        <w:rPr>
          <w:rFonts w:cstheme="minorHAnsi"/>
        </w:rPr>
        <w:t>“What to Expect at Curriculum Committee?” document</w:t>
      </w:r>
      <w:r w:rsidR="00681BB8">
        <w:rPr>
          <w:rFonts w:cstheme="minorHAnsi"/>
        </w:rPr>
        <w:t xml:space="preserve"> </w:t>
      </w:r>
      <w:r>
        <w:rPr>
          <w:rFonts w:cstheme="minorHAnsi"/>
        </w:rPr>
        <w:t>and new course/program process</w:t>
      </w:r>
    </w:p>
    <w:p w14:paraId="0E71BB6F" w14:textId="3C304DB8" w:rsidR="002E125C" w:rsidRPr="00D95C9A" w:rsidRDefault="002E125C" w:rsidP="00B0367A">
      <w:p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Program Tech Review checklist</w:t>
      </w:r>
      <w:bookmarkStart w:id="0" w:name="_GoBack"/>
      <w:bookmarkEnd w:id="0"/>
    </w:p>
    <w:p w14:paraId="660D787C" w14:textId="77777777" w:rsidR="00B0367A" w:rsidRPr="00C50D53" w:rsidRDefault="00B0367A" w:rsidP="00B0367A">
      <w:pPr>
        <w:spacing w:after="0" w:line="240" w:lineRule="auto"/>
        <w:rPr>
          <w:rFonts w:cstheme="minorHAnsi"/>
          <w:b/>
          <w:bCs/>
        </w:rPr>
      </w:pPr>
    </w:p>
    <w:p w14:paraId="2DD40EE8" w14:textId="723AF8F9" w:rsidR="00B0367A" w:rsidRPr="00925C8C" w:rsidRDefault="00B0367A" w:rsidP="00AE3669">
      <w:pPr>
        <w:pStyle w:val="ListParagraph"/>
        <w:numPr>
          <w:ilvl w:val="0"/>
          <w:numId w:val="2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Adjournment</w:t>
      </w:r>
    </w:p>
    <w:p w14:paraId="3B4C964D" w14:textId="77777777" w:rsidR="00B0367A" w:rsidRPr="00C50D53" w:rsidRDefault="00B0367A" w:rsidP="00B0367A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14:paraId="042ECE69" w14:textId="77777777" w:rsidR="00B0367A" w:rsidRPr="00C50D53" w:rsidRDefault="00B0367A" w:rsidP="00B0367A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C50D53">
        <w:rPr>
          <w:rFonts w:cstheme="minorHAnsi"/>
          <w:sz w:val="20"/>
          <w:szCs w:val="20"/>
        </w:rPr>
        <w:t>In compliance with the Americans with Disabilities Act, individuals needing special accommodations should contact WVCAS Secretary at (408) 741-2075 one week prior to the meeting date.</w:t>
      </w:r>
    </w:p>
    <w:p w14:paraId="006A13C8" w14:textId="77777777" w:rsidR="00DB1510" w:rsidRDefault="00DB1510" w:rsidP="00142AE7">
      <w:pPr>
        <w:spacing w:after="0" w:line="240" w:lineRule="auto"/>
        <w:rPr>
          <w:rFonts w:ascii="Verdana" w:hAnsi="Verdana" w:cstheme="minorHAnsi"/>
          <w:b/>
          <w:sz w:val="18"/>
          <w:szCs w:val="18"/>
        </w:rPr>
      </w:pPr>
    </w:p>
    <w:p w14:paraId="008581AE" w14:textId="77777777" w:rsidR="00DB1510" w:rsidRPr="00401A6A" w:rsidRDefault="00DB1510" w:rsidP="00DB151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ascii="Verdana" w:hAnsi="Verdana" w:cstheme="minorHAnsi"/>
          <w:sz w:val="18"/>
          <w:szCs w:val="18"/>
          <w:u w:val="single"/>
        </w:rPr>
      </w:pPr>
      <w:r w:rsidRPr="006516A2">
        <w:rPr>
          <w:rFonts w:cstheme="minorHAnsi"/>
          <w:sz w:val="18"/>
          <w:szCs w:val="18"/>
        </w:rPr>
        <w:t>In compliance with the Americans with Disabilities Act, individuals needing special accommodations should contact Cheryl Miller at (408) 741-2620 one week prior to the meeting date.</w:t>
      </w:r>
    </w:p>
    <w:sectPr w:rsidR="00DB1510" w:rsidRPr="00401A6A" w:rsidSect="00C111A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79A21C" w14:textId="77777777" w:rsidR="002B66A8" w:rsidRDefault="002B66A8" w:rsidP="00DB1510">
      <w:pPr>
        <w:spacing w:after="0" w:line="240" w:lineRule="auto"/>
      </w:pPr>
      <w:r>
        <w:separator/>
      </w:r>
    </w:p>
  </w:endnote>
  <w:endnote w:type="continuationSeparator" w:id="0">
    <w:p w14:paraId="51EC6720" w14:textId="77777777" w:rsidR="002B66A8" w:rsidRDefault="002B66A8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CC91E1" w14:textId="77777777" w:rsidR="002B66A8" w:rsidRDefault="002B66A8" w:rsidP="00DB1510">
      <w:pPr>
        <w:spacing w:after="0" w:line="240" w:lineRule="auto"/>
      </w:pPr>
      <w:r>
        <w:separator/>
      </w:r>
    </w:p>
  </w:footnote>
  <w:footnote w:type="continuationSeparator" w:id="0">
    <w:p w14:paraId="0F063899" w14:textId="77777777" w:rsidR="002B66A8" w:rsidRDefault="002B66A8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AE542AA"/>
    <w:multiLevelType w:val="hybridMultilevel"/>
    <w:tmpl w:val="B0ECC4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D110A1"/>
    <w:multiLevelType w:val="hybridMultilevel"/>
    <w:tmpl w:val="81F2870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0AF4CBF"/>
    <w:multiLevelType w:val="hybridMultilevel"/>
    <w:tmpl w:val="41A0F434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40B91"/>
    <w:rsid w:val="00052FD8"/>
    <w:rsid w:val="000563C3"/>
    <w:rsid w:val="00056D5D"/>
    <w:rsid w:val="000668BB"/>
    <w:rsid w:val="00066DB5"/>
    <w:rsid w:val="00086A0E"/>
    <w:rsid w:val="00087E3E"/>
    <w:rsid w:val="00090579"/>
    <w:rsid w:val="00090847"/>
    <w:rsid w:val="000938D2"/>
    <w:rsid w:val="000A38C6"/>
    <w:rsid w:val="000B7BDF"/>
    <w:rsid w:val="000C0CD2"/>
    <w:rsid w:val="000C12C7"/>
    <w:rsid w:val="000C3D11"/>
    <w:rsid w:val="000E0477"/>
    <w:rsid w:val="000E60A2"/>
    <w:rsid w:val="000E6BCE"/>
    <w:rsid w:val="00100BCD"/>
    <w:rsid w:val="0011088C"/>
    <w:rsid w:val="0012056E"/>
    <w:rsid w:val="00130C59"/>
    <w:rsid w:val="001328D5"/>
    <w:rsid w:val="00142AE7"/>
    <w:rsid w:val="00143643"/>
    <w:rsid w:val="001535E5"/>
    <w:rsid w:val="0016342F"/>
    <w:rsid w:val="00163531"/>
    <w:rsid w:val="001713F0"/>
    <w:rsid w:val="001A2AE0"/>
    <w:rsid w:val="001A5D3E"/>
    <w:rsid w:val="001A6944"/>
    <w:rsid w:val="001B47A2"/>
    <w:rsid w:val="001C0AFE"/>
    <w:rsid w:val="001C25A9"/>
    <w:rsid w:val="001C3C99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15989"/>
    <w:rsid w:val="00235436"/>
    <w:rsid w:val="002363BA"/>
    <w:rsid w:val="00240638"/>
    <w:rsid w:val="0024074E"/>
    <w:rsid w:val="00240867"/>
    <w:rsid w:val="0024388B"/>
    <w:rsid w:val="00245C00"/>
    <w:rsid w:val="0025127E"/>
    <w:rsid w:val="002659EB"/>
    <w:rsid w:val="00265CAD"/>
    <w:rsid w:val="002662E4"/>
    <w:rsid w:val="002670DC"/>
    <w:rsid w:val="00270DB7"/>
    <w:rsid w:val="00284D33"/>
    <w:rsid w:val="00287574"/>
    <w:rsid w:val="002B2111"/>
    <w:rsid w:val="002B4193"/>
    <w:rsid w:val="002B5FD3"/>
    <w:rsid w:val="002B66A8"/>
    <w:rsid w:val="002D1AFA"/>
    <w:rsid w:val="002E125C"/>
    <w:rsid w:val="002E5CD0"/>
    <w:rsid w:val="002F3D79"/>
    <w:rsid w:val="002F6537"/>
    <w:rsid w:val="002F7B87"/>
    <w:rsid w:val="00301CF5"/>
    <w:rsid w:val="00305134"/>
    <w:rsid w:val="00305409"/>
    <w:rsid w:val="00307AAD"/>
    <w:rsid w:val="00313365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756D2"/>
    <w:rsid w:val="00391C32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6BF4"/>
    <w:rsid w:val="00420773"/>
    <w:rsid w:val="00421F92"/>
    <w:rsid w:val="00430882"/>
    <w:rsid w:val="00434011"/>
    <w:rsid w:val="0043644F"/>
    <w:rsid w:val="00444072"/>
    <w:rsid w:val="004523BB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4E8E"/>
    <w:rsid w:val="00546732"/>
    <w:rsid w:val="0054729C"/>
    <w:rsid w:val="00551FAB"/>
    <w:rsid w:val="00554308"/>
    <w:rsid w:val="00555E3E"/>
    <w:rsid w:val="00561009"/>
    <w:rsid w:val="0056164F"/>
    <w:rsid w:val="00567560"/>
    <w:rsid w:val="005857F7"/>
    <w:rsid w:val="005858E4"/>
    <w:rsid w:val="0059242D"/>
    <w:rsid w:val="005925DE"/>
    <w:rsid w:val="00593600"/>
    <w:rsid w:val="00597D5C"/>
    <w:rsid w:val="005D359A"/>
    <w:rsid w:val="005E7210"/>
    <w:rsid w:val="005F174C"/>
    <w:rsid w:val="005F4092"/>
    <w:rsid w:val="005F70CF"/>
    <w:rsid w:val="006019BB"/>
    <w:rsid w:val="006068B3"/>
    <w:rsid w:val="00606F21"/>
    <w:rsid w:val="006073A7"/>
    <w:rsid w:val="0061145F"/>
    <w:rsid w:val="00613548"/>
    <w:rsid w:val="00616977"/>
    <w:rsid w:val="00617BCD"/>
    <w:rsid w:val="00642878"/>
    <w:rsid w:val="00644F9D"/>
    <w:rsid w:val="00651E0F"/>
    <w:rsid w:val="006568C0"/>
    <w:rsid w:val="006576A8"/>
    <w:rsid w:val="00662B73"/>
    <w:rsid w:val="00665E99"/>
    <w:rsid w:val="00674E24"/>
    <w:rsid w:val="006751CB"/>
    <w:rsid w:val="006800EB"/>
    <w:rsid w:val="00681BB8"/>
    <w:rsid w:val="006912AA"/>
    <w:rsid w:val="00691B7B"/>
    <w:rsid w:val="00696123"/>
    <w:rsid w:val="006A0FD6"/>
    <w:rsid w:val="006B40D2"/>
    <w:rsid w:val="006C6863"/>
    <w:rsid w:val="006C6A6C"/>
    <w:rsid w:val="006D19C0"/>
    <w:rsid w:val="006D1C6F"/>
    <w:rsid w:val="006D31C4"/>
    <w:rsid w:val="006D46AE"/>
    <w:rsid w:val="006F2CCE"/>
    <w:rsid w:val="006F5038"/>
    <w:rsid w:val="006F5458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B63"/>
    <w:rsid w:val="007F0238"/>
    <w:rsid w:val="008010E8"/>
    <w:rsid w:val="00805A85"/>
    <w:rsid w:val="00814FC3"/>
    <w:rsid w:val="00820E55"/>
    <w:rsid w:val="00830CE2"/>
    <w:rsid w:val="0083202D"/>
    <w:rsid w:val="0083787F"/>
    <w:rsid w:val="00845FC9"/>
    <w:rsid w:val="00851E21"/>
    <w:rsid w:val="00852032"/>
    <w:rsid w:val="008606D1"/>
    <w:rsid w:val="00877FC3"/>
    <w:rsid w:val="00887026"/>
    <w:rsid w:val="00893CD5"/>
    <w:rsid w:val="00894D9A"/>
    <w:rsid w:val="008B3585"/>
    <w:rsid w:val="008C0959"/>
    <w:rsid w:val="008D0382"/>
    <w:rsid w:val="008E18EA"/>
    <w:rsid w:val="008E41DA"/>
    <w:rsid w:val="008E5239"/>
    <w:rsid w:val="008F094A"/>
    <w:rsid w:val="008F21CF"/>
    <w:rsid w:val="008F47E5"/>
    <w:rsid w:val="009050C3"/>
    <w:rsid w:val="009136BB"/>
    <w:rsid w:val="00917BAE"/>
    <w:rsid w:val="00921463"/>
    <w:rsid w:val="0092210A"/>
    <w:rsid w:val="00925131"/>
    <w:rsid w:val="00925C8C"/>
    <w:rsid w:val="00927B01"/>
    <w:rsid w:val="009437FB"/>
    <w:rsid w:val="009503FD"/>
    <w:rsid w:val="00952CBC"/>
    <w:rsid w:val="00953AA5"/>
    <w:rsid w:val="00954B3C"/>
    <w:rsid w:val="00966544"/>
    <w:rsid w:val="0097137A"/>
    <w:rsid w:val="00992512"/>
    <w:rsid w:val="009962A5"/>
    <w:rsid w:val="009A53DB"/>
    <w:rsid w:val="009A6FFF"/>
    <w:rsid w:val="009B0EF1"/>
    <w:rsid w:val="009B4A28"/>
    <w:rsid w:val="009C122D"/>
    <w:rsid w:val="009C6F89"/>
    <w:rsid w:val="00A01756"/>
    <w:rsid w:val="00A24866"/>
    <w:rsid w:val="00A25E3E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B26"/>
    <w:rsid w:val="00AA560C"/>
    <w:rsid w:val="00AA626E"/>
    <w:rsid w:val="00AB048B"/>
    <w:rsid w:val="00AD19EA"/>
    <w:rsid w:val="00AD322D"/>
    <w:rsid w:val="00AE0850"/>
    <w:rsid w:val="00AE0C50"/>
    <w:rsid w:val="00AE3669"/>
    <w:rsid w:val="00AE5D33"/>
    <w:rsid w:val="00AF19FF"/>
    <w:rsid w:val="00B0367A"/>
    <w:rsid w:val="00B06E6D"/>
    <w:rsid w:val="00B06F95"/>
    <w:rsid w:val="00B121CB"/>
    <w:rsid w:val="00B17145"/>
    <w:rsid w:val="00B209AA"/>
    <w:rsid w:val="00B329EE"/>
    <w:rsid w:val="00B42FEA"/>
    <w:rsid w:val="00B4785E"/>
    <w:rsid w:val="00B8526C"/>
    <w:rsid w:val="00B925C1"/>
    <w:rsid w:val="00B9677A"/>
    <w:rsid w:val="00B96E85"/>
    <w:rsid w:val="00BA0F7A"/>
    <w:rsid w:val="00BA5A73"/>
    <w:rsid w:val="00BC01D6"/>
    <w:rsid w:val="00BD412B"/>
    <w:rsid w:val="00BF6CBC"/>
    <w:rsid w:val="00C065E2"/>
    <w:rsid w:val="00C111AE"/>
    <w:rsid w:val="00C31FC1"/>
    <w:rsid w:val="00C42054"/>
    <w:rsid w:val="00C44CC6"/>
    <w:rsid w:val="00C704D0"/>
    <w:rsid w:val="00C745D6"/>
    <w:rsid w:val="00C82CE4"/>
    <w:rsid w:val="00CA5173"/>
    <w:rsid w:val="00CA71A1"/>
    <w:rsid w:val="00CD3E95"/>
    <w:rsid w:val="00CE451A"/>
    <w:rsid w:val="00CF5073"/>
    <w:rsid w:val="00D06516"/>
    <w:rsid w:val="00D07F5C"/>
    <w:rsid w:val="00D219D1"/>
    <w:rsid w:val="00D27772"/>
    <w:rsid w:val="00D401D0"/>
    <w:rsid w:val="00D55D83"/>
    <w:rsid w:val="00D67EB5"/>
    <w:rsid w:val="00D861EE"/>
    <w:rsid w:val="00D92C42"/>
    <w:rsid w:val="00D97747"/>
    <w:rsid w:val="00DA3BCB"/>
    <w:rsid w:val="00DB1510"/>
    <w:rsid w:val="00DB618A"/>
    <w:rsid w:val="00DB6B7D"/>
    <w:rsid w:val="00DE3F10"/>
    <w:rsid w:val="00DF213D"/>
    <w:rsid w:val="00DF5426"/>
    <w:rsid w:val="00E013CD"/>
    <w:rsid w:val="00E04C2E"/>
    <w:rsid w:val="00E0707D"/>
    <w:rsid w:val="00E328C3"/>
    <w:rsid w:val="00E440D2"/>
    <w:rsid w:val="00E526FA"/>
    <w:rsid w:val="00E5406C"/>
    <w:rsid w:val="00E6055C"/>
    <w:rsid w:val="00E650CF"/>
    <w:rsid w:val="00E70280"/>
    <w:rsid w:val="00E72D3E"/>
    <w:rsid w:val="00E877E0"/>
    <w:rsid w:val="00E92698"/>
    <w:rsid w:val="00EA09DC"/>
    <w:rsid w:val="00EB00AB"/>
    <w:rsid w:val="00EB4112"/>
    <w:rsid w:val="00ED4A5B"/>
    <w:rsid w:val="00EF0B9F"/>
    <w:rsid w:val="00EF2602"/>
    <w:rsid w:val="00F04C92"/>
    <w:rsid w:val="00F113B7"/>
    <w:rsid w:val="00F11F99"/>
    <w:rsid w:val="00F13CAB"/>
    <w:rsid w:val="00F15538"/>
    <w:rsid w:val="00F15CBD"/>
    <w:rsid w:val="00F21D2A"/>
    <w:rsid w:val="00F315D0"/>
    <w:rsid w:val="00F43F3B"/>
    <w:rsid w:val="00F51FD0"/>
    <w:rsid w:val="00F52CD4"/>
    <w:rsid w:val="00F63D53"/>
    <w:rsid w:val="00F73E59"/>
    <w:rsid w:val="00F76665"/>
    <w:rsid w:val="00F909E6"/>
    <w:rsid w:val="00F92698"/>
    <w:rsid w:val="00F93A12"/>
    <w:rsid w:val="00FA1A4C"/>
    <w:rsid w:val="00FA7CE0"/>
    <w:rsid w:val="00FB14E1"/>
    <w:rsid w:val="00FB3D4B"/>
    <w:rsid w:val="00FD2FFF"/>
    <w:rsid w:val="00FD4759"/>
    <w:rsid w:val="00FD5682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B9D5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26FE6-B70D-4EF4-BCA5-A375B27B8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curriculum-committee-agenda-template-dotx.dotx</Template>
  <TotalTime>164</TotalTime>
  <Pages>4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5032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6</cp:revision>
  <cp:lastPrinted>2014-03-14T19:41:00Z</cp:lastPrinted>
  <dcterms:created xsi:type="dcterms:W3CDTF">2014-03-14T17:04:00Z</dcterms:created>
  <dcterms:modified xsi:type="dcterms:W3CDTF">2014-03-14T20:24:00Z</dcterms:modified>
</cp:coreProperties>
</file>