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37319A" w14:textId="77777777" w:rsidR="00F92698" w:rsidRPr="00944D66" w:rsidRDefault="00F92698" w:rsidP="00AB048B">
      <w:p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color w:val="003468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1CCC8F29" wp14:editId="6E9CD78B">
            <wp:simplePos x="0" y="0"/>
            <wp:positionH relativeFrom="column">
              <wp:posOffset>4781550</wp:posOffset>
            </wp:positionH>
            <wp:positionV relativeFrom="paragraph">
              <wp:posOffset>-49530</wp:posOffset>
            </wp:positionV>
            <wp:extent cx="1428750" cy="1123950"/>
            <wp:effectExtent l="0" t="0" r="0" b="0"/>
            <wp:wrapNone/>
            <wp:docPr id="1" name="Picture 1" descr="WVC Academic Senate Logo" title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76BF95" w14:textId="77777777" w:rsidR="00F92698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</w:p>
    <w:p w14:paraId="61A07A6A" w14:textId="67C61786" w:rsidR="001C3C99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205D12B" wp14:editId="04361C71">
            <wp:simplePos x="0" y="0"/>
            <wp:positionH relativeFrom="column">
              <wp:posOffset>371475</wp:posOffset>
            </wp:positionH>
            <wp:positionV relativeFrom="paragraph">
              <wp:posOffset>90141</wp:posOffset>
            </wp:positionV>
            <wp:extent cx="609600" cy="602672"/>
            <wp:effectExtent l="0" t="0" r="0" b="6985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2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944D66">
        <w:rPr>
          <w:rFonts w:cstheme="minorHAnsi"/>
          <w:b/>
          <w:sz w:val="20"/>
          <w:szCs w:val="20"/>
        </w:rPr>
        <w:t xml:space="preserve">WVC </w:t>
      </w:r>
      <w:r w:rsidR="00B4785E" w:rsidRPr="00944D66">
        <w:rPr>
          <w:rFonts w:cstheme="minorHAnsi"/>
          <w:b/>
          <w:sz w:val="20"/>
          <w:szCs w:val="20"/>
        </w:rPr>
        <w:t>CURRICULUM COMMITTE</w:t>
      </w:r>
      <w:r w:rsidR="001C3C99" w:rsidRPr="00944D66">
        <w:rPr>
          <w:rFonts w:cstheme="minorHAnsi"/>
          <w:b/>
          <w:sz w:val="20"/>
          <w:szCs w:val="20"/>
        </w:rPr>
        <w:t>E</w:t>
      </w:r>
      <w:r w:rsidR="00B5679C">
        <w:rPr>
          <w:rFonts w:cstheme="minorHAnsi"/>
          <w:b/>
          <w:sz w:val="20"/>
          <w:szCs w:val="20"/>
        </w:rPr>
        <w:t xml:space="preserve"> Agenda</w:t>
      </w:r>
    </w:p>
    <w:p w14:paraId="602AF680" w14:textId="3414DF7F" w:rsidR="00696123" w:rsidRPr="00944D66" w:rsidRDefault="00B400AB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May 12</w:t>
      </w:r>
      <w:r w:rsidR="006D46AE" w:rsidRPr="00944D66">
        <w:rPr>
          <w:rFonts w:cstheme="minorHAnsi"/>
          <w:b/>
          <w:sz w:val="20"/>
          <w:szCs w:val="20"/>
        </w:rPr>
        <w:t>,</w:t>
      </w:r>
      <w:r w:rsidR="00142AE7" w:rsidRPr="00944D66">
        <w:rPr>
          <w:rFonts w:cstheme="minorHAnsi"/>
          <w:b/>
          <w:sz w:val="20"/>
          <w:szCs w:val="20"/>
        </w:rPr>
        <w:t xml:space="preserve"> 2014</w:t>
      </w:r>
    </w:p>
    <w:p w14:paraId="6B3F8369" w14:textId="77777777" w:rsidR="00BA5A73" w:rsidRPr="00944D66" w:rsidRDefault="00F315D0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2</w:t>
      </w:r>
      <w:r w:rsidR="00527B40" w:rsidRPr="00944D66">
        <w:rPr>
          <w:rFonts w:cstheme="minorHAnsi"/>
          <w:b/>
          <w:sz w:val="20"/>
          <w:szCs w:val="20"/>
        </w:rPr>
        <w:t>:30-4</w:t>
      </w:r>
      <w:r w:rsidR="00BA5A73" w:rsidRPr="00944D66">
        <w:rPr>
          <w:rFonts w:cstheme="minorHAnsi"/>
          <w:b/>
          <w:sz w:val="20"/>
          <w:szCs w:val="20"/>
        </w:rPr>
        <w:t>:30</w:t>
      </w:r>
    </w:p>
    <w:p w14:paraId="7EA13718" w14:textId="77777777" w:rsidR="00A86FC0" w:rsidRPr="00944D66" w:rsidRDefault="006800EB" w:rsidP="00F92698">
      <w:pPr>
        <w:tabs>
          <w:tab w:val="left" w:pos="4335"/>
          <w:tab w:val="center" w:pos="4680"/>
        </w:tabs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FOX 105</w:t>
      </w:r>
    </w:p>
    <w:p w14:paraId="09CB9FEA" w14:textId="77777777" w:rsidR="00401A6A" w:rsidRPr="00944D66" w:rsidRDefault="00401A6A" w:rsidP="00F92698">
      <w:pPr>
        <w:spacing w:after="0"/>
        <w:jc w:val="center"/>
        <w:rPr>
          <w:rFonts w:cstheme="minorHAnsi"/>
          <w:b/>
          <w:sz w:val="20"/>
          <w:szCs w:val="20"/>
        </w:rPr>
      </w:pPr>
    </w:p>
    <w:p w14:paraId="63C281CA" w14:textId="77777777" w:rsidR="002B5FD3" w:rsidRPr="00944D66" w:rsidRDefault="002B5FD3" w:rsidP="0056066A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Membership</w:t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  <w:t xml:space="preserve">   </w:t>
      </w:r>
      <w:r w:rsidRPr="00944D66">
        <w:rPr>
          <w:rFonts w:cstheme="minorHAnsi"/>
          <w:b/>
          <w:sz w:val="20"/>
          <w:szCs w:val="20"/>
        </w:rPr>
        <w:t xml:space="preserve"> </w:t>
      </w:r>
      <w:r w:rsidRPr="00944D66">
        <w:rPr>
          <w:rFonts w:cstheme="minorHAnsi"/>
          <w:sz w:val="20"/>
          <w:szCs w:val="20"/>
        </w:rPr>
        <w:t>P</w:t>
      </w:r>
      <w:r w:rsidR="004D024C" w:rsidRPr="00944D66">
        <w:rPr>
          <w:rFonts w:cstheme="minorHAnsi"/>
          <w:sz w:val="20"/>
          <w:szCs w:val="20"/>
        </w:rPr>
        <w:t>resent</w:t>
      </w:r>
      <w:r w:rsidRPr="00944D66">
        <w:rPr>
          <w:rFonts w:cstheme="minorHAnsi"/>
          <w:sz w:val="20"/>
          <w:szCs w:val="20"/>
        </w:rPr>
        <w:t xml:space="preserve">                                            </w:t>
      </w:r>
      <w:r w:rsidR="004D024C" w:rsidRPr="00944D66">
        <w:rPr>
          <w:rFonts w:cstheme="minorHAnsi"/>
          <w:sz w:val="20"/>
          <w:szCs w:val="20"/>
        </w:rPr>
        <w:t xml:space="preserve">                                </w:t>
      </w:r>
      <w:proofErr w:type="spellStart"/>
      <w:r w:rsidR="004D024C" w:rsidRPr="00944D66">
        <w:rPr>
          <w:rFonts w:cstheme="minorHAnsi"/>
          <w:sz w:val="20"/>
          <w:szCs w:val="20"/>
        </w:rPr>
        <w:t>Present</w:t>
      </w:r>
      <w:proofErr w:type="spellEnd"/>
    </w:p>
    <w:tbl>
      <w:tblPr>
        <w:tblStyle w:val="TableGrid"/>
        <w:tblW w:w="9378" w:type="dxa"/>
        <w:jc w:val="center"/>
        <w:tblInd w:w="-9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978"/>
        <w:gridCol w:w="450"/>
        <w:gridCol w:w="4410"/>
        <w:gridCol w:w="540"/>
      </w:tblGrid>
      <w:tr w:rsidR="002B5FD3" w:rsidRPr="00944D66" w14:paraId="27DE95EA" w14:textId="77777777" w:rsidTr="003C776C">
        <w:trPr>
          <w:trHeight w:val="422"/>
          <w:jc w:val="center"/>
        </w:trPr>
        <w:tc>
          <w:tcPr>
            <w:tcW w:w="3978" w:type="dxa"/>
            <w:vAlign w:val="center"/>
          </w:tcPr>
          <w:p w14:paraId="37F9FB8C" w14:textId="77777777" w:rsidR="002B5FD3" w:rsidRPr="00944D66" w:rsidRDefault="002B5FD3" w:rsidP="003C776C">
            <w:pPr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Cheryl Miller, Chair,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Student Services</w:t>
            </w:r>
          </w:p>
        </w:tc>
        <w:tc>
          <w:tcPr>
            <w:tcW w:w="450" w:type="dxa"/>
          </w:tcPr>
          <w:p w14:paraId="0C34098C" w14:textId="77777777" w:rsidR="002B5FD3" w:rsidRPr="00944D66" w:rsidRDefault="002B5FD3" w:rsidP="003C776C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435EF19D" w14:textId="77777777" w:rsidR="002B5FD3" w:rsidRPr="00944D66" w:rsidRDefault="002B5FD3" w:rsidP="003C776C">
            <w:pPr>
              <w:rPr>
                <w:rFonts w:cstheme="minorHAnsi"/>
                <w:b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Brian Tramontana,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Social Science</w:t>
            </w:r>
          </w:p>
        </w:tc>
        <w:tc>
          <w:tcPr>
            <w:tcW w:w="540" w:type="dxa"/>
          </w:tcPr>
          <w:p w14:paraId="2C67DEE4" w14:textId="77777777" w:rsidR="002B5FD3" w:rsidRPr="00944D66" w:rsidRDefault="002B5FD3" w:rsidP="003C776C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069243A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2129F79E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Leslie Hotta,  Applied Arts/Sciences</w:t>
            </w:r>
          </w:p>
        </w:tc>
        <w:tc>
          <w:tcPr>
            <w:tcW w:w="450" w:type="dxa"/>
          </w:tcPr>
          <w:p w14:paraId="620D386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303A60C6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Kuni Hay,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VP Instruction</w:t>
            </w:r>
          </w:p>
        </w:tc>
        <w:tc>
          <w:tcPr>
            <w:tcW w:w="540" w:type="dxa"/>
          </w:tcPr>
          <w:p w14:paraId="4A9F6817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3AF04D46" w14:textId="77777777" w:rsidTr="003C776C">
        <w:trPr>
          <w:trHeight w:val="440"/>
          <w:jc w:val="center"/>
        </w:trPr>
        <w:tc>
          <w:tcPr>
            <w:tcW w:w="3978" w:type="dxa"/>
            <w:vAlign w:val="center"/>
          </w:tcPr>
          <w:p w14:paraId="3C9FB829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Robert Anthony,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Business</w:t>
            </w:r>
          </w:p>
        </w:tc>
        <w:tc>
          <w:tcPr>
            <w:tcW w:w="450" w:type="dxa"/>
          </w:tcPr>
          <w:p w14:paraId="5668D6B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0F02BBF9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Herlisa Hamp,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Admissions &amp; Records</w:t>
            </w:r>
          </w:p>
        </w:tc>
        <w:tc>
          <w:tcPr>
            <w:tcW w:w="540" w:type="dxa"/>
          </w:tcPr>
          <w:p w14:paraId="76F1F27B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41E2CE79" w14:textId="77777777" w:rsidTr="003C776C">
        <w:trPr>
          <w:jc w:val="center"/>
        </w:trPr>
        <w:tc>
          <w:tcPr>
            <w:tcW w:w="3978" w:type="dxa"/>
            <w:vAlign w:val="center"/>
          </w:tcPr>
          <w:p w14:paraId="2FD1422F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Brad Weisberg,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Fine Arts</w:t>
            </w:r>
          </w:p>
        </w:tc>
        <w:tc>
          <w:tcPr>
            <w:tcW w:w="450" w:type="dxa"/>
          </w:tcPr>
          <w:p w14:paraId="09E4D10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2A34C09B" w14:textId="77777777"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Stephanie Kashima,</w:t>
            </w:r>
          </w:p>
          <w:p w14:paraId="44CDCED4" w14:textId="77777777"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Dean of Instruction and Student Support</w:t>
            </w:r>
          </w:p>
        </w:tc>
        <w:tc>
          <w:tcPr>
            <w:tcW w:w="540" w:type="dxa"/>
          </w:tcPr>
          <w:p w14:paraId="268470A9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5AF438ED" w14:textId="77777777" w:rsidTr="003C776C">
        <w:trPr>
          <w:trHeight w:val="305"/>
          <w:jc w:val="center"/>
        </w:trPr>
        <w:tc>
          <w:tcPr>
            <w:tcW w:w="3978" w:type="dxa"/>
            <w:vAlign w:val="center"/>
          </w:tcPr>
          <w:p w14:paraId="3517D1F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Paulette Boudreaux,  Language Arts</w:t>
            </w:r>
          </w:p>
        </w:tc>
        <w:tc>
          <w:tcPr>
            <w:tcW w:w="450" w:type="dxa"/>
          </w:tcPr>
          <w:p w14:paraId="6DDE1085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B2CB5D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Freba Cognetta,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Articulation</w:t>
            </w:r>
          </w:p>
        </w:tc>
        <w:tc>
          <w:tcPr>
            <w:tcW w:w="540" w:type="dxa"/>
          </w:tcPr>
          <w:p w14:paraId="7D485510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19E858AB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6638CE8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Betsy Sandford,  Library</w:t>
            </w:r>
          </w:p>
        </w:tc>
        <w:tc>
          <w:tcPr>
            <w:tcW w:w="450" w:type="dxa"/>
          </w:tcPr>
          <w:p w14:paraId="2C575F71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2EF5427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Thuy Tran,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Office of Instruction</w:t>
            </w:r>
          </w:p>
        </w:tc>
        <w:tc>
          <w:tcPr>
            <w:tcW w:w="540" w:type="dxa"/>
          </w:tcPr>
          <w:p w14:paraId="12030BC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C7CE2FB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19E5D8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Chris Dyer,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Math/Science</w:t>
            </w:r>
          </w:p>
        </w:tc>
        <w:tc>
          <w:tcPr>
            <w:tcW w:w="450" w:type="dxa"/>
          </w:tcPr>
          <w:p w14:paraId="3375FF59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50D1B8DF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Lisa Kaaz,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Distance Education</w:t>
            </w:r>
          </w:p>
        </w:tc>
        <w:tc>
          <w:tcPr>
            <w:tcW w:w="540" w:type="dxa"/>
          </w:tcPr>
          <w:p w14:paraId="18AE298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743A572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E1CB27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Heidi Davis,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PE</w:t>
            </w:r>
          </w:p>
        </w:tc>
        <w:tc>
          <w:tcPr>
            <w:tcW w:w="450" w:type="dxa"/>
          </w:tcPr>
          <w:p w14:paraId="7DF66B3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17D33B0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Beverly Harp,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Student Success &amp; Support</w:t>
            </w:r>
          </w:p>
        </w:tc>
        <w:tc>
          <w:tcPr>
            <w:tcW w:w="540" w:type="dxa"/>
          </w:tcPr>
          <w:p w14:paraId="6B34E50A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3E40F0B6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292EE726" w14:textId="3CA1EB1D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0" w:type="dxa"/>
          </w:tcPr>
          <w:p w14:paraId="07666364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DFFAAD9" w14:textId="7D518D2D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dxa"/>
          </w:tcPr>
          <w:p w14:paraId="544A3786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893CD5" w:rsidRPr="00944D66" w14:paraId="4EB0E827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5C5F5892" w14:textId="2AC58370" w:rsidR="00893CD5" w:rsidRPr="00944D66" w:rsidRDefault="00893CD5" w:rsidP="00893CD5">
            <w:pPr>
              <w:tabs>
                <w:tab w:val="left" w:pos="630"/>
              </w:tabs>
              <w:spacing w:before="100" w:beforeAutospacing="1"/>
              <w:rPr>
                <w:rFonts w:cstheme="minorHAnsi"/>
                <w:b/>
                <w:smallCaps/>
                <w:sz w:val="20"/>
                <w:szCs w:val="20"/>
                <w:u w:val="single"/>
              </w:rPr>
            </w:pPr>
          </w:p>
        </w:tc>
        <w:tc>
          <w:tcPr>
            <w:tcW w:w="450" w:type="dxa"/>
          </w:tcPr>
          <w:p w14:paraId="50D5CCCD" w14:textId="77777777" w:rsidR="00893CD5" w:rsidRPr="00944D66" w:rsidRDefault="00893CD5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351EC6AA" w14:textId="77777777" w:rsidR="00893CD5" w:rsidRPr="00944D66" w:rsidRDefault="00893CD5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dxa"/>
          </w:tcPr>
          <w:p w14:paraId="78B83AB3" w14:textId="77777777" w:rsidR="00893CD5" w:rsidRPr="00944D66" w:rsidRDefault="00893CD5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14:paraId="1E43C480" w14:textId="77777777" w:rsidR="00944D66" w:rsidRPr="00944D66" w:rsidRDefault="00944D66" w:rsidP="0056066A">
      <w:pPr>
        <w:numPr>
          <w:ilvl w:val="0"/>
          <w:numId w:val="3"/>
        </w:numPr>
        <w:spacing w:after="0" w:line="480" w:lineRule="auto"/>
        <w:rPr>
          <w:rFonts w:cstheme="minorHAnsi"/>
          <w:b/>
          <w:sz w:val="20"/>
          <w:szCs w:val="20"/>
          <w:u w:val="single"/>
        </w:rPr>
      </w:pPr>
      <w:r w:rsidRPr="00944D66">
        <w:rPr>
          <w:rFonts w:cstheme="minorHAnsi"/>
          <w:b/>
          <w:sz w:val="20"/>
          <w:szCs w:val="20"/>
        </w:rPr>
        <w:t>Call to Order</w:t>
      </w:r>
    </w:p>
    <w:p w14:paraId="28D637C5" w14:textId="77777777" w:rsidR="00944D66" w:rsidRPr="00944D66" w:rsidRDefault="00944D66" w:rsidP="0056066A">
      <w:pPr>
        <w:numPr>
          <w:ilvl w:val="0"/>
          <w:numId w:val="3"/>
        </w:numPr>
        <w:spacing w:after="0" w:line="48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Approval of Order of the Agenda</w:t>
      </w:r>
    </w:p>
    <w:p w14:paraId="3D264F2B" w14:textId="5502EF5B" w:rsidR="00944D66" w:rsidRPr="00944D66" w:rsidRDefault="00944D66" w:rsidP="0056066A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Approval of Minutes: </w:t>
      </w:r>
      <w:r w:rsidR="00B400AB">
        <w:rPr>
          <w:rFonts w:cstheme="minorHAnsi"/>
          <w:b/>
          <w:sz w:val="20"/>
          <w:szCs w:val="20"/>
        </w:rPr>
        <w:t>4.21.14</w:t>
      </w:r>
    </w:p>
    <w:p w14:paraId="01B7ECDB" w14:textId="77777777" w:rsidR="00944D66" w:rsidRPr="00944D66" w:rsidRDefault="00944D66" w:rsidP="00944D66">
      <w:pPr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080644EF" w14:textId="77777777" w:rsidR="00944D66" w:rsidRPr="00944D66" w:rsidRDefault="00944D66" w:rsidP="0056066A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 Oral Communication from the Public (5 minutes</w:t>
      </w:r>
      <w:proofErr w:type="gramStart"/>
      <w:r w:rsidRPr="00944D66">
        <w:rPr>
          <w:rFonts w:cstheme="minorHAnsi"/>
          <w:b/>
          <w:sz w:val="20"/>
          <w:szCs w:val="20"/>
        </w:rPr>
        <w:t>)</w:t>
      </w:r>
      <w:proofErr w:type="gramEnd"/>
      <w:r w:rsidRPr="00944D66">
        <w:rPr>
          <w:rFonts w:cstheme="minorHAnsi"/>
          <w:b/>
          <w:sz w:val="20"/>
          <w:szCs w:val="20"/>
        </w:rPr>
        <w:br/>
      </w:r>
      <w:r w:rsidRPr="00944D66">
        <w:rPr>
          <w:rFonts w:cstheme="minorHAnsi"/>
          <w:sz w:val="20"/>
          <w:szCs w:val="20"/>
        </w:rPr>
        <w:t xml:space="preserve">Any member of the public may speak on matters </w:t>
      </w:r>
      <w:r w:rsidRPr="00944D66">
        <w:rPr>
          <w:rFonts w:cstheme="minorHAnsi"/>
          <w:sz w:val="20"/>
          <w:szCs w:val="20"/>
          <w:u w:val="single"/>
        </w:rPr>
        <w:t>not</w:t>
      </w:r>
      <w:r w:rsidRPr="00944D66">
        <w:rPr>
          <w:rFonts w:cstheme="minorHAnsi"/>
          <w:sz w:val="20"/>
          <w:szCs w:val="20"/>
        </w:rPr>
        <w:t xml:space="preserve"> on this agenda. No action will be taken.</w:t>
      </w:r>
    </w:p>
    <w:p w14:paraId="738F4137" w14:textId="77777777" w:rsidR="00944D66" w:rsidRPr="00944D66" w:rsidRDefault="00944D66" w:rsidP="00944D66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59C5DB3F" w14:textId="77777777" w:rsidR="00944D66" w:rsidRPr="00944D66" w:rsidRDefault="00944D66" w:rsidP="0056066A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Consent Agenda: </w:t>
      </w:r>
    </w:p>
    <w:p w14:paraId="7B3211C2" w14:textId="77777777" w:rsidR="00944D66" w:rsidRPr="00944D66" w:rsidRDefault="00944D66" w:rsidP="00944D66">
      <w:pPr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4342C86D" w14:textId="77777777" w:rsidR="00944D66" w:rsidRPr="00944D66" w:rsidRDefault="00944D66" w:rsidP="00944D66">
      <w:pPr>
        <w:pStyle w:val="ListParagraph"/>
        <w:spacing w:after="0" w:line="240" w:lineRule="auto"/>
        <w:ind w:left="360"/>
        <w:rPr>
          <w:rFonts w:cstheme="minorHAnsi"/>
          <w:b/>
          <w:sz w:val="20"/>
          <w:szCs w:val="20"/>
          <w:u w:val="single"/>
        </w:rPr>
      </w:pPr>
      <w:r w:rsidRPr="00944D66">
        <w:rPr>
          <w:rFonts w:cstheme="minorHAnsi"/>
          <w:b/>
          <w:sz w:val="20"/>
          <w:szCs w:val="20"/>
        </w:rPr>
        <w:t>Course Revisions</w:t>
      </w:r>
    </w:p>
    <w:p w14:paraId="00310834" w14:textId="77777777" w:rsidR="00830CE2" w:rsidRPr="00944D66" w:rsidRDefault="00830CE2" w:rsidP="00944D66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7414592D" w14:textId="77777777" w:rsidR="0092210A" w:rsidRDefault="0092210A" w:rsidP="0056066A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  <w:sz w:val="20"/>
          <w:szCs w:val="20"/>
        </w:rPr>
      </w:pPr>
      <w:proofErr w:type="spellStart"/>
      <w:r w:rsidRPr="00944D66">
        <w:rPr>
          <w:rFonts w:cstheme="minorHAnsi"/>
          <w:b/>
          <w:sz w:val="20"/>
          <w:szCs w:val="20"/>
        </w:rPr>
        <w:t>Recency</w:t>
      </w:r>
      <w:proofErr w:type="spellEnd"/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795"/>
        <w:gridCol w:w="3337"/>
        <w:gridCol w:w="1209"/>
        <w:gridCol w:w="43"/>
        <w:gridCol w:w="1081"/>
        <w:gridCol w:w="18"/>
      </w:tblGrid>
      <w:tr w:rsidR="00D27772" w:rsidRPr="00944D66" w14:paraId="0B270D82" w14:textId="77777777" w:rsidTr="00B400AB">
        <w:trPr>
          <w:trHeight w:val="300"/>
        </w:trPr>
        <w:tc>
          <w:tcPr>
            <w:tcW w:w="7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BAE0C95" w14:textId="77777777" w:rsidR="00D27772" w:rsidRPr="00944D66" w:rsidRDefault="00D27772" w:rsidP="00D27772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Course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F25944E" w14:textId="77777777" w:rsidR="00D27772" w:rsidRPr="00944D66" w:rsidRDefault="00D27772" w:rsidP="00D27772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Comments</w:t>
            </w:r>
          </w:p>
        </w:tc>
        <w:tc>
          <w:tcPr>
            <w:tcW w:w="1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FB76EEC" w14:textId="77777777" w:rsidR="00D27772" w:rsidRPr="00944D66" w:rsidRDefault="00D27772" w:rsidP="00D27772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Approved</w:t>
            </w:r>
          </w:p>
        </w:tc>
      </w:tr>
      <w:tr w:rsidR="00B400AB" w:rsidRPr="00FD2FFF" w14:paraId="5A18F760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2D20A" w14:textId="77777777" w:rsidR="00B400AB" w:rsidRPr="00912A3D" w:rsidRDefault="00B400AB" w:rsidP="00946C42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2A3D">
              <w:rPr>
                <w:rFonts w:eastAsia="Times New Roman" w:cstheme="minorHAnsi"/>
                <w:b/>
              </w:rPr>
              <w:t>DM/IS 024B</w:t>
            </w:r>
            <w:r w:rsidRPr="00912A3D">
              <w:rPr>
                <w:rFonts w:eastAsia="Times New Roman" w:cstheme="minorHAnsi"/>
              </w:rPr>
              <w:t xml:space="preserve"> Internet Legal Issues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09E74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B934B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  <w:p w14:paraId="3A0E8534" w14:textId="77777777" w:rsidR="00B400AB" w:rsidRPr="001328D5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B400AB" w:rsidRPr="00FD2FFF" w14:paraId="6845AB7B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715C4" w14:textId="77777777" w:rsidR="00B400AB" w:rsidRPr="00912A3D" w:rsidRDefault="00B400AB" w:rsidP="00946C42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2A3D">
              <w:rPr>
                <w:rFonts w:eastAsia="Times New Roman" w:cstheme="minorHAnsi"/>
                <w:b/>
              </w:rPr>
              <w:t>DM/IS 025</w:t>
            </w:r>
            <w:r w:rsidRPr="00912A3D">
              <w:rPr>
                <w:rFonts w:eastAsia="Times New Roman" w:cstheme="minorHAnsi"/>
              </w:rPr>
              <w:t xml:space="preserve"> Introduction to Internet Marketing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AA54A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404B7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5211D695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08711" w14:textId="77777777" w:rsidR="00B400AB" w:rsidRPr="00912A3D" w:rsidRDefault="00B400AB" w:rsidP="00946C42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2A3D">
              <w:rPr>
                <w:rFonts w:eastAsia="Times New Roman" w:cstheme="minorHAnsi"/>
                <w:b/>
              </w:rPr>
              <w:t>DM/IS 025B</w:t>
            </w:r>
            <w:r w:rsidRPr="00912A3D">
              <w:rPr>
                <w:rFonts w:eastAsia="Times New Roman" w:cstheme="minorHAnsi"/>
              </w:rPr>
              <w:t xml:space="preserve"> New Media Marketing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A7AE9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9E70E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2846945A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20273" w14:textId="77777777" w:rsidR="00B400AB" w:rsidRPr="00912A3D" w:rsidRDefault="00B400AB" w:rsidP="00946C42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2A3D">
              <w:rPr>
                <w:rFonts w:eastAsia="Times New Roman" w:cstheme="minorHAnsi"/>
                <w:b/>
              </w:rPr>
              <w:t>DM/IS 025C</w:t>
            </w:r>
            <w:r w:rsidRPr="00912A3D">
              <w:rPr>
                <w:rFonts w:eastAsia="Times New Roman" w:cstheme="minorHAnsi"/>
              </w:rPr>
              <w:t xml:space="preserve"> Web SEO (Search Engine Optimization)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4B3F7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901CA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2FC98D0D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5FEBD" w14:textId="77777777" w:rsidR="00B400AB" w:rsidRPr="00912A3D" w:rsidRDefault="00B400AB" w:rsidP="00946C42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2A3D">
              <w:rPr>
                <w:rFonts w:eastAsia="Times New Roman" w:cstheme="minorHAnsi"/>
                <w:b/>
              </w:rPr>
              <w:t>DM/IS 025D</w:t>
            </w:r>
            <w:r w:rsidRPr="00912A3D">
              <w:rPr>
                <w:rFonts w:eastAsia="Times New Roman" w:cstheme="minorHAnsi"/>
              </w:rPr>
              <w:t xml:space="preserve"> Web Analytics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A5B6B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21201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76D9072B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4F9A5" w14:textId="77777777" w:rsidR="00B400AB" w:rsidRPr="00912A3D" w:rsidRDefault="00B400AB" w:rsidP="00946C42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912A3D">
              <w:rPr>
                <w:rFonts w:eastAsia="Times New Roman" w:cstheme="minorHAnsi"/>
                <w:b/>
              </w:rPr>
              <w:t>DM/IS 025E</w:t>
            </w:r>
            <w:r w:rsidRPr="00912A3D">
              <w:rPr>
                <w:rFonts w:eastAsia="Times New Roman" w:cstheme="minorHAnsi"/>
              </w:rPr>
              <w:t xml:space="preserve"> Mobile Advertising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A2B8D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57653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7E478B50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50596" w14:textId="77777777" w:rsidR="00B400AB" w:rsidRPr="00912A3D" w:rsidRDefault="00B400AB" w:rsidP="00946C42">
            <w:pPr>
              <w:spacing w:after="0" w:line="240" w:lineRule="auto"/>
              <w:rPr>
                <w:rFonts w:eastAsia="Times New Roman" w:cstheme="minorHAnsi"/>
                <w:b/>
                <w:color w:val="000000"/>
              </w:rPr>
            </w:pPr>
            <w:r w:rsidRPr="00912A3D">
              <w:rPr>
                <w:rFonts w:eastAsia="Times New Roman" w:cstheme="minorHAnsi"/>
                <w:b/>
              </w:rPr>
              <w:t>DM/IS 086</w:t>
            </w:r>
            <w:r w:rsidRPr="00912A3D">
              <w:rPr>
                <w:rFonts w:eastAsia="Times New Roman" w:cstheme="minorHAnsi"/>
              </w:rPr>
              <w:t xml:space="preserve"> Portfolio Planning and Review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44D32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23AD4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1764BC84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87406" w14:textId="77777777" w:rsidR="00B400AB" w:rsidRPr="00912A3D" w:rsidRDefault="00B400AB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ID 90A </w:t>
            </w:r>
            <w:proofErr w:type="spellStart"/>
            <w:r w:rsidRPr="005E49E4">
              <w:rPr>
                <w:rFonts w:eastAsia="Times New Roman" w:cstheme="minorHAnsi"/>
              </w:rPr>
              <w:t>Int</w:t>
            </w:r>
            <w:proofErr w:type="spellEnd"/>
            <w:r w:rsidRPr="005E49E4">
              <w:rPr>
                <w:rFonts w:eastAsia="Times New Roman" w:cstheme="minorHAnsi"/>
              </w:rPr>
              <w:t xml:space="preserve"> Des Internship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7DCAD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9B229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24C3CD99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0E3D4" w14:textId="77777777" w:rsidR="00B400AB" w:rsidRPr="00912A3D" w:rsidRDefault="00B400AB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ID 90C </w:t>
            </w:r>
            <w:proofErr w:type="spellStart"/>
            <w:r w:rsidRPr="005E49E4">
              <w:rPr>
                <w:rFonts w:eastAsia="Times New Roman" w:cstheme="minorHAnsi"/>
              </w:rPr>
              <w:t>Int</w:t>
            </w:r>
            <w:proofErr w:type="spellEnd"/>
            <w:r w:rsidRPr="005E49E4">
              <w:rPr>
                <w:rFonts w:eastAsia="Times New Roman" w:cstheme="minorHAnsi"/>
              </w:rPr>
              <w:t xml:space="preserve"> Des Internship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1079E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E1CCE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1FE07D4A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33A5B" w14:textId="77777777" w:rsidR="00B400AB" w:rsidRDefault="00B400AB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Math D </w:t>
            </w:r>
            <w:r w:rsidRPr="005E49E4">
              <w:rPr>
                <w:rFonts w:eastAsia="Times New Roman" w:cstheme="minorHAnsi"/>
              </w:rPr>
              <w:t>Trig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26B62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E5C87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79902A7D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335FC" w14:textId="77777777" w:rsidR="00B400AB" w:rsidRDefault="00B400AB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Ocean 10 </w:t>
            </w:r>
            <w:r w:rsidRPr="005E49E4">
              <w:rPr>
                <w:rFonts w:eastAsia="Times New Roman" w:cstheme="minorHAnsi"/>
              </w:rPr>
              <w:t>Intro to Ocean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ABD92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7464A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398E8F95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693F5" w14:textId="77777777" w:rsidR="00B400AB" w:rsidRDefault="00B400AB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2.02 </w:t>
            </w:r>
            <w:r>
              <w:rPr>
                <w:rFonts w:eastAsia="Times New Roman" w:cstheme="minorHAnsi"/>
              </w:rPr>
              <w:t>Lifeguard Training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6E077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E137D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47BE8C26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7138F" w14:textId="77777777" w:rsidR="00B400AB" w:rsidRDefault="00B400AB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lastRenderedPageBreak/>
              <w:t xml:space="preserve">PE 3.32 </w:t>
            </w:r>
            <w:r>
              <w:rPr>
                <w:rFonts w:eastAsia="Times New Roman" w:cstheme="minorHAnsi"/>
              </w:rPr>
              <w:t>Beginning Lindy Hop &amp; Swing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612EA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07D2B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17CD7CF3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36A1E" w14:textId="77777777" w:rsidR="00B400AB" w:rsidRDefault="00B400AB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4.05 </w:t>
            </w:r>
            <w:r>
              <w:rPr>
                <w:rFonts w:eastAsia="Times New Roman" w:cstheme="minorHAnsi"/>
              </w:rPr>
              <w:t>Aqua Aerobics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AE95A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6DD1E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62EB52D2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F40D5" w14:textId="77777777" w:rsidR="00B400AB" w:rsidRDefault="00B400AB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4.22 </w:t>
            </w:r>
            <w:r w:rsidRPr="009B2D75">
              <w:rPr>
                <w:rFonts w:eastAsia="Times New Roman" w:cstheme="minorHAnsi"/>
              </w:rPr>
              <w:t>Step Fitness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6FAF4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638BC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4A5D358E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529E9" w14:textId="77777777" w:rsidR="00B400AB" w:rsidRDefault="00B400AB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4. 29 </w:t>
            </w:r>
            <w:r w:rsidRPr="009B2D75">
              <w:rPr>
                <w:rFonts w:eastAsia="Times New Roman" w:cstheme="minorHAnsi"/>
              </w:rPr>
              <w:t>Body Sculpting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5D7DE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71BAA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53DDF4F7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C5888" w14:textId="77777777" w:rsidR="00B400AB" w:rsidRDefault="00B400AB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4.32 </w:t>
            </w:r>
            <w:r w:rsidRPr="009B2D75">
              <w:rPr>
                <w:rFonts w:eastAsia="Times New Roman" w:cstheme="minorHAnsi"/>
              </w:rPr>
              <w:t>Boot Camp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D5257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CB3E3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7407664C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F25AA" w14:textId="39E2BD79" w:rsidR="00B400AB" w:rsidRDefault="00D76EF3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7.08 </w:t>
            </w:r>
            <w:r w:rsidRPr="009B2D75">
              <w:rPr>
                <w:rFonts w:eastAsia="Times New Roman" w:cstheme="minorHAnsi"/>
              </w:rPr>
              <w:t>Fencing-Intermediate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4AD24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33BBC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38057236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C6AFE" w14:textId="24239944" w:rsidR="00B400AB" w:rsidRDefault="00D76EF3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7.09 </w:t>
            </w:r>
            <w:r w:rsidRPr="009B2D75">
              <w:rPr>
                <w:rFonts w:eastAsia="Times New Roman" w:cstheme="minorHAnsi"/>
              </w:rPr>
              <w:t>Fencing-Advanced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17601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8D524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4FE23B77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B5AEF" w14:textId="56F68FFC" w:rsidR="00B400AB" w:rsidRDefault="00D76EF3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7.26 </w:t>
            </w:r>
            <w:r w:rsidRPr="009B2D75">
              <w:rPr>
                <w:rFonts w:eastAsia="Times New Roman" w:cstheme="minorHAnsi"/>
              </w:rPr>
              <w:t>Studio Cycling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C4A15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2D781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7378C13D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CB880" w14:textId="620D3984" w:rsidR="00B400AB" w:rsidRDefault="00D76EF3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8.04 </w:t>
            </w:r>
            <w:r w:rsidRPr="009B2D75">
              <w:rPr>
                <w:rFonts w:eastAsia="Times New Roman" w:cstheme="minorHAnsi"/>
              </w:rPr>
              <w:t>Basketball, Men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EBD59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2D7AD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02039F6B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F625F" w14:textId="21EDE87B" w:rsidR="00B400AB" w:rsidRDefault="00D76EF3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11.02 </w:t>
            </w:r>
            <w:r w:rsidRPr="00A60DB6">
              <w:rPr>
                <w:rFonts w:eastAsia="Times New Roman" w:cstheme="minorHAnsi"/>
              </w:rPr>
              <w:t>Intermediate Yoga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DB48D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43721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400AB" w:rsidRPr="00FD2FFF" w14:paraId="4547E187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0E1FB" w14:textId="5492C7F3" w:rsidR="00B400AB" w:rsidRDefault="00D76EF3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11.03 </w:t>
            </w:r>
            <w:r w:rsidRPr="00A60DB6">
              <w:rPr>
                <w:rFonts w:eastAsia="Times New Roman" w:cstheme="minorHAnsi"/>
              </w:rPr>
              <w:t>Gentle Restorative Exercise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A3AEA" w14:textId="77777777" w:rsidR="00B400AB" w:rsidRPr="00FD2FFF" w:rsidRDefault="00B400AB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30FF4" w14:textId="77777777" w:rsidR="00B400AB" w:rsidRPr="0054729C" w:rsidRDefault="00B400AB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D76EF3" w:rsidRPr="00FD2FFF" w14:paraId="4A484313" w14:textId="77777777" w:rsidTr="00B400AB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93261" w14:textId="18958687" w:rsidR="00D76EF3" w:rsidRDefault="00D76EF3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PE 11.04 </w:t>
            </w:r>
            <w:r w:rsidRPr="00A60DB6">
              <w:rPr>
                <w:rFonts w:eastAsia="Times New Roman" w:cstheme="minorHAnsi"/>
              </w:rPr>
              <w:t>Power Yoga</w:t>
            </w:r>
          </w:p>
        </w:tc>
        <w:tc>
          <w:tcPr>
            <w:tcW w:w="45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E69C9" w14:textId="77777777" w:rsidR="00D76EF3" w:rsidRPr="00FD2FFF" w:rsidRDefault="00D76EF3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D26DA" w14:textId="77777777" w:rsidR="00D76EF3" w:rsidRPr="0054729C" w:rsidRDefault="00D76EF3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16AC934D" w14:textId="77777777" w:rsidR="008B452F" w:rsidRDefault="008B452F" w:rsidP="008B452F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14:paraId="5B57FD9A" w14:textId="12E669D6" w:rsidR="00CD75E9" w:rsidRPr="00944D66" w:rsidRDefault="00CD75E9" w:rsidP="0056066A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Deactivation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64"/>
        <w:gridCol w:w="4266"/>
        <w:gridCol w:w="1638"/>
      </w:tblGrid>
      <w:tr w:rsidR="00CD75E9" w:rsidRPr="00BC01D6" w14:paraId="5E5FA75F" w14:textId="77777777" w:rsidTr="00282636">
        <w:trPr>
          <w:trHeight w:val="440"/>
        </w:trPr>
        <w:tc>
          <w:tcPr>
            <w:tcW w:w="3564" w:type="dxa"/>
            <w:shd w:val="clear" w:color="auto" w:fill="FFFFCC"/>
            <w:vAlign w:val="bottom"/>
          </w:tcPr>
          <w:p w14:paraId="360B79BC" w14:textId="77777777" w:rsidR="00CD75E9" w:rsidRPr="00BC01D6" w:rsidRDefault="00CD75E9" w:rsidP="00CD75E9">
            <w:pPr>
              <w:pStyle w:val="ListParagraph"/>
              <w:ind w:left="1080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FA1A4C">
              <w:rPr>
                <w:rFonts w:cstheme="minorHAnsi"/>
                <w:b/>
                <w:smallCaps/>
                <w:color w:val="000000"/>
                <w:sz w:val="20"/>
                <w:szCs w:val="20"/>
              </w:rPr>
              <w:t>Courses</w:t>
            </w:r>
          </w:p>
        </w:tc>
        <w:tc>
          <w:tcPr>
            <w:tcW w:w="4266" w:type="dxa"/>
            <w:shd w:val="clear" w:color="auto" w:fill="FFFFCC"/>
            <w:vAlign w:val="bottom"/>
          </w:tcPr>
          <w:p w14:paraId="7149E481" w14:textId="77777777" w:rsidR="00CD75E9" w:rsidRPr="00BC01D6" w:rsidRDefault="00CD75E9" w:rsidP="00282636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638" w:type="dxa"/>
            <w:shd w:val="clear" w:color="auto" w:fill="FFFFCC"/>
            <w:vAlign w:val="bottom"/>
          </w:tcPr>
          <w:p w14:paraId="3AD02672" w14:textId="77777777" w:rsidR="00CD75E9" w:rsidRPr="00BC01D6" w:rsidRDefault="00CD75E9" w:rsidP="00282636">
            <w:pPr>
              <w:spacing w:after="100" w:afterAutospacing="1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BC01D6">
              <w:rPr>
                <w:rFonts w:cstheme="minorHAnsi"/>
                <w:b/>
                <w:color w:val="000000"/>
                <w:sz w:val="20"/>
                <w:szCs w:val="20"/>
              </w:rPr>
              <w:t>Approved</w:t>
            </w:r>
          </w:p>
        </w:tc>
      </w:tr>
      <w:tr w:rsidR="00CD75E9" w14:paraId="02CD5006" w14:textId="77777777" w:rsidTr="00282636">
        <w:trPr>
          <w:trHeight w:val="463"/>
        </w:trPr>
        <w:tc>
          <w:tcPr>
            <w:tcW w:w="3564" w:type="dxa"/>
          </w:tcPr>
          <w:p w14:paraId="16A4DE0D" w14:textId="71B87CE3" w:rsidR="00CD75E9" w:rsidRDefault="00CD75E9" w:rsidP="00282636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br/>
              <w:t xml:space="preserve">Bio 47A </w:t>
            </w:r>
            <w:r w:rsidRPr="00CD75E9">
              <w:rPr>
                <w:rFonts w:ascii="Verdana" w:hAnsi="Verdana" w:cstheme="minorHAnsi"/>
                <w:sz w:val="18"/>
                <w:szCs w:val="18"/>
              </w:rPr>
              <w:t>Sociology of Gender</w:t>
            </w:r>
          </w:p>
        </w:tc>
        <w:tc>
          <w:tcPr>
            <w:tcW w:w="4266" w:type="dxa"/>
          </w:tcPr>
          <w:p w14:paraId="4DE759D6" w14:textId="77777777" w:rsidR="00CD75E9" w:rsidRPr="00737777" w:rsidRDefault="00CD75E9" w:rsidP="00282636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3F6E3AAA" w14:textId="77777777" w:rsidR="00CD75E9" w:rsidRDefault="00CD75E9" w:rsidP="00282636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CD75E9" w14:paraId="7404FDA2" w14:textId="77777777" w:rsidTr="00282636">
        <w:trPr>
          <w:trHeight w:val="463"/>
        </w:trPr>
        <w:tc>
          <w:tcPr>
            <w:tcW w:w="3564" w:type="dxa"/>
          </w:tcPr>
          <w:p w14:paraId="19839581" w14:textId="39232C98" w:rsidR="00CD75E9" w:rsidRDefault="00CD75E9" w:rsidP="00CD75E9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 w:cstheme="minorHAnsi"/>
                <w:b/>
                <w:sz w:val="18"/>
                <w:szCs w:val="18"/>
              </w:rPr>
              <w:t>Astro</w:t>
            </w:r>
            <w:proofErr w:type="spellEnd"/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 001 </w:t>
            </w:r>
            <w:r w:rsidRPr="008B452F">
              <w:rPr>
                <w:rFonts w:ascii="Verdana" w:hAnsi="Verdana" w:cstheme="minorHAnsi"/>
                <w:sz w:val="18"/>
                <w:szCs w:val="18"/>
              </w:rPr>
              <w:t>Astronomy</w:t>
            </w:r>
          </w:p>
        </w:tc>
        <w:tc>
          <w:tcPr>
            <w:tcW w:w="4266" w:type="dxa"/>
          </w:tcPr>
          <w:p w14:paraId="680B267E" w14:textId="77777777" w:rsidR="00CD75E9" w:rsidRPr="00737777" w:rsidRDefault="00CD75E9" w:rsidP="00282636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0ED09C33" w14:textId="77777777" w:rsidR="00CD75E9" w:rsidRDefault="00CD75E9" w:rsidP="00282636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CD75E9" w14:paraId="308AC1EA" w14:textId="77777777" w:rsidTr="00282636">
        <w:trPr>
          <w:trHeight w:val="463"/>
        </w:trPr>
        <w:tc>
          <w:tcPr>
            <w:tcW w:w="3564" w:type="dxa"/>
          </w:tcPr>
          <w:p w14:paraId="7E831706" w14:textId="68E07B8B" w:rsidR="00CD75E9" w:rsidRDefault="00CD75E9" w:rsidP="00CD75E9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 w:cstheme="minorHAnsi"/>
                <w:b/>
                <w:sz w:val="18"/>
                <w:szCs w:val="18"/>
              </w:rPr>
              <w:t>Astro</w:t>
            </w:r>
            <w:proofErr w:type="spellEnd"/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 001H </w:t>
            </w:r>
            <w:r w:rsidRPr="008B452F">
              <w:rPr>
                <w:rFonts w:ascii="Verdana" w:hAnsi="Verdana" w:cstheme="minorHAnsi"/>
                <w:sz w:val="18"/>
                <w:szCs w:val="18"/>
              </w:rPr>
              <w:t>Astronomy Honors</w:t>
            </w:r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4266" w:type="dxa"/>
          </w:tcPr>
          <w:p w14:paraId="06174608" w14:textId="77777777" w:rsidR="00CD75E9" w:rsidRPr="00737777" w:rsidRDefault="00CD75E9" w:rsidP="00282636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45E65655" w14:textId="77777777" w:rsidR="00CD75E9" w:rsidRDefault="00CD75E9" w:rsidP="00282636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CD75E9" w14:paraId="508ED74C" w14:textId="77777777" w:rsidTr="00282636">
        <w:trPr>
          <w:trHeight w:val="463"/>
        </w:trPr>
        <w:tc>
          <w:tcPr>
            <w:tcW w:w="3564" w:type="dxa"/>
          </w:tcPr>
          <w:p w14:paraId="563DE8FA" w14:textId="24C981F4" w:rsidR="00CD75E9" w:rsidRDefault="00CD75E9" w:rsidP="008B452F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 w:cstheme="minorHAnsi"/>
                <w:b/>
                <w:sz w:val="18"/>
                <w:szCs w:val="18"/>
              </w:rPr>
              <w:t>Astro</w:t>
            </w:r>
            <w:proofErr w:type="spellEnd"/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 </w:t>
            </w:r>
            <w:r w:rsidR="008B452F">
              <w:rPr>
                <w:rFonts w:ascii="Verdana" w:hAnsi="Verdana" w:cstheme="minorHAnsi"/>
                <w:b/>
                <w:sz w:val="18"/>
                <w:szCs w:val="18"/>
              </w:rPr>
              <w:t xml:space="preserve">10L </w:t>
            </w:r>
            <w:proofErr w:type="spellStart"/>
            <w:r w:rsidR="008B452F" w:rsidRPr="008B452F">
              <w:rPr>
                <w:rFonts w:ascii="Verdana" w:hAnsi="Verdana" w:cstheme="minorHAnsi"/>
                <w:sz w:val="18"/>
                <w:szCs w:val="18"/>
              </w:rPr>
              <w:t>Astro</w:t>
            </w:r>
            <w:proofErr w:type="spellEnd"/>
            <w:r w:rsidR="008B452F" w:rsidRPr="008B452F">
              <w:rPr>
                <w:rFonts w:ascii="Verdana" w:hAnsi="Verdana" w:cstheme="minorHAnsi"/>
                <w:sz w:val="18"/>
                <w:szCs w:val="18"/>
              </w:rPr>
              <w:t xml:space="preserve"> Lab</w:t>
            </w:r>
            <w:r w:rsidR="008B452F">
              <w:rPr>
                <w:rFonts w:ascii="Verdana" w:hAnsi="Verdana" w:cstheme="minorHAns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4266" w:type="dxa"/>
          </w:tcPr>
          <w:p w14:paraId="201F96CA" w14:textId="77777777" w:rsidR="00CD75E9" w:rsidRPr="00737777" w:rsidRDefault="00CD75E9" w:rsidP="00282636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76E8804C" w14:textId="77777777" w:rsidR="00CD75E9" w:rsidRDefault="00CD75E9" w:rsidP="00282636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8B452F" w14:paraId="56D02899" w14:textId="77777777" w:rsidTr="00282636">
        <w:trPr>
          <w:trHeight w:val="463"/>
        </w:trPr>
        <w:tc>
          <w:tcPr>
            <w:tcW w:w="3564" w:type="dxa"/>
          </w:tcPr>
          <w:p w14:paraId="588D1B03" w14:textId="0A5B97B9" w:rsidR="008B452F" w:rsidRDefault="008B452F" w:rsidP="008B452F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 w:cstheme="minorHAnsi"/>
                <w:b/>
                <w:sz w:val="18"/>
                <w:szCs w:val="18"/>
              </w:rPr>
              <w:t>Astro</w:t>
            </w:r>
            <w:proofErr w:type="spellEnd"/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 11L </w:t>
            </w:r>
            <w:proofErr w:type="spellStart"/>
            <w:r w:rsidRPr="008B452F">
              <w:rPr>
                <w:rFonts w:ascii="Verdana" w:hAnsi="Verdana" w:cstheme="minorHAnsi"/>
                <w:sz w:val="18"/>
                <w:szCs w:val="18"/>
              </w:rPr>
              <w:t>Astro</w:t>
            </w:r>
            <w:proofErr w:type="spellEnd"/>
            <w:r w:rsidRPr="008B452F">
              <w:rPr>
                <w:rFonts w:ascii="Verdana" w:hAnsi="Verdana" w:cstheme="minorHAnsi"/>
                <w:sz w:val="18"/>
                <w:szCs w:val="18"/>
              </w:rPr>
              <w:t xml:space="preserve"> Lab</w:t>
            </w:r>
          </w:p>
        </w:tc>
        <w:tc>
          <w:tcPr>
            <w:tcW w:w="4266" w:type="dxa"/>
          </w:tcPr>
          <w:p w14:paraId="38521AA8" w14:textId="77777777" w:rsidR="008B452F" w:rsidRPr="00737777" w:rsidRDefault="008B452F" w:rsidP="00282636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40D56D55" w14:textId="77777777" w:rsidR="008B452F" w:rsidRDefault="008B452F" w:rsidP="00282636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8B452F" w14:paraId="34390402" w14:textId="77777777" w:rsidTr="00282636">
        <w:trPr>
          <w:trHeight w:val="463"/>
        </w:trPr>
        <w:tc>
          <w:tcPr>
            <w:tcW w:w="3564" w:type="dxa"/>
          </w:tcPr>
          <w:p w14:paraId="60CE5FEF" w14:textId="61993DE0" w:rsidR="008B452F" w:rsidRDefault="008B452F" w:rsidP="008B452F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 w:cstheme="minorHAnsi"/>
                <w:b/>
                <w:sz w:val="18"/>
                <w:szCs w:val="18"/>
              </w:rPr>
              <w:t>Astro</w:t>
            </w:r>
            <w:proofErr w:type="spellEnd"/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 12 </w:t>
            </w:r>
            <w:r w:rsidRPr="008B452F">
              <w:rPr>
                <w:rFonts w:ascii="Verdana" w:hAnsi="Verdana" w:cstheme="minorHAnsi"/>
                <w:sz w:val="18"/>
                <w:szCs w:val="18"/>
              </w:rPr>
              <w:t xml:space="preserve">Field </w:t>
            </w:r>
            <w:proofErr w:type="spellStart"/>
            <w:r w:rsidRPr="008B452F">
              <w:rPr>
                <w:rFonts w:ascii="Verdana" w:hAnsi="Verdana" w:cstheme="minorHAnsi"/>
                <w:sz w:val="18"/>
                <w:szCs w:val="18"/>
              </w:rPr>
              <w:t>Astro</w:t>
            </w:r>
            <w:proofErr w:type="spellEnd"/>
            <w:r w:rsidRPr="008B452F">
              <w:rPr>
                <w:rFonts w:ascii="Verdana" w:hAnsi="Verdana" w:cstheme="minorHAnsi"/>
                <w:sz w:val="18"/>
                <w:szCs w:val="18"/>
              </w:rPr>
              <w:t xml:space="preserve"> at Pinnacles</w:t>
            </w:r>
          </w:p>
        </w:tc>
        <w:tc>
          <w:tcPr>
            <w:tcW w:w="4266" w:type="dxa"/>
          </w:tcPr>
          <w:p w14:paraId="68434E1B" w14:textId="77777777" w:rsidR="008B452F" w:rsidRPr="00737777" w:rsidRDefault="008B452F" w:rsidP="00282636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79184C6E" w14:textId="77777777" w:rsidR="008B452F" w:rsidRDefault="008B452F" w:rsidP="00282636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</w:tbl>
    <w:p w14:paraId="351028A3" w14:textId="77777777" w:rsidR="00B400AB" w:rsidRDefault="00B400AB" w:rsidP="00B400AB">
      <w:pPr>
        <w:pStyle w:val="ListParagraph"/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71FBC53B" w14:textId="77777777" w:rsidR="00CD75E9" w:rsidRDefault="00CD75E9" w:rsidP="00B400AB">
      <w:pPr>
        <w:pStyle w:val="ListParagraph"/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04B5E6EC" w14:textId="77777777" w:rsidR="00944D66" w:rsidRPr="00944D66" w:rsidRDefault="00944D66" w:rsidP="0056066A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Action Items</w:t>
      </w:r>
    </w:p>
    <w:p w14:paraId="06D95B97" w14:textId="77777777" w:rsidR="004D024C" w:rsidRPr="00944D66" w:rsidRDefault="004D024C" w:rsidP="00B06E6D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</w:p>
    <w:p w14:paraId="54CB83E2" w14:textId="77777777" w:rsidR="00D76EF3" w:rsidRPr="00944D66" w:rsidRDefault="00D76EF3" w:rsidP="00944D66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0FC139C0" w14:textId="64F6FAED" w:rsidR="00142AE7" w:rsidRDefault="00D76EF3" w:rsidP="0056066A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New Courses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64"/>
        <w:gridCol w:w="4266"/>
        <w:gridCol w:w="1638"/>
      </w:tblGrid>
      <w:tr w:rsidR="00D76EF3" w:rsidRPr="00BC01D6" w14:paraId="00F748D9" w14:textId="77777777" w:rsidTr="00946C42">
        <w:trPr>
          <w:trHeight w:val="440"/>
        </w:trPr>
        <w:tc>
          <w:tcPr>
            <w:tcW w:w="3564" w:type="dxa"/>
            <w:shd w:val="clear" w:color="auto" w:fill="FFFFCC"/>
            <w:vAlign w:val="bottom"/>
          </w:tcPr>
          <w:p w14:paraId="0C9EAA1D" w14:textId="77777777" w:rsidR="00D76EF3" w:rsidRPr="00BC01D6" w:rsidRDefault="00D76EF3" w:rsidP="0056066A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FA1A4C">
              <w:rPr>
                <w:rFonts w:cstheme="minorHAnsi"/>
                <w:b/>
                <w:smallCaps/>
                <w:color w:val="000000"/>
                <w:sz w:val="20"/>
                <w:szCs w:val="20"/>
              </w:rPr>
              <w:t>Courses</w:t>
            </w:r>
          </w:p>
        </w:tc>
        <w:tc>
          <w:tcPr>
            <w:tcW w:w="4266" w:type="dxa"/>
            <w:shd w:val="clear" w:color="auto" w:fill="FFFFCC"/>
            <w:vAlign w:val="bottom"/>
          </w:tcPr>
          <w:p w14:paraId="3DF0D9ED" w14:textId="77777777" w:rsidR="00D76EF3" w:rsidRPr="00BC01D6" w:rsidRDefault="00D76EF3" w:rsidP="00946C42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638" w:type="dxa"/>
            <w:shd w:val="clear" w:color="auto" w:fill="FFFFCC"/>
            <w:vAlign w:val="bottom"/>
          </w:tcPr>
          <w:p w14:paraId="5BE52633" w14:textId="77777777" w:rsidR="00D76EF3" w:rsidRPr="00BC01D6" w:rsidRDefault="00D76EF3" w:rsidP="00946C42">
            <w:pPr>
              <w:spacing w:after="100" w:afterAutospacing="1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BC01D6">
              <w:rPr>
                <w:rFonts w:cstheme="minorHAnsi"/>
                <w:b/>
                <w:color w:val="000000"/>
                <w:sz w:val="20"/>
                <w:szCs w:val="20"/>
              </w:rPr>
              <w:t>Approved</w:t>
            </w:r>
          </w:p>
        </w:tc>
      </w:tr>
      <w:tr w:rsidR="00D76EF3" w14:paraId="3EE52B49" w14:textId="77777777" w:rsidTr="00946C42">
        <w:trPr>
          <w:trHeight w:val="463"/>
        </w:trPr>
        <w:tc>
          <w:tcPr>
            <w:tcW w:w="3564" w:type="dxa"/>
          </w:tcPr>
          <w:p w14:paraId="29B269E6" w14:textId="77777777" w:rsidR="00D76EF3" w:rsidRDefault="00D76EF3" w:rsidP="00946C42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 w:cstheme="minorHAnsi"/>
                <w:b/>
                <w:sz w:val="18"/>
                <w:szCs w:val="18"/>
              </w:rPr>
              <w:t>Soc</w:t>
            </w:r>
            <w:proofErr w:type="spellEnd"/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 28 </w:t>
            </w:r>
            <w:r w:rsidRPr="005E49E4">
              <w:rPr>
                <w:rFonts w:ascii="Verdana" w:hAnsi="Verdana" w:cstheme="minorHAnsi"/>
                <w:sz w:val="18"/>
                <w:szCs w:val="18"/>
              </w:rPr>
              <w:t>Sociology of Gender</w:t>
            </w:r>
          </w:p>
        </w:tc>
        <w:tc>
          <w:tcPr>
            <w:tcW w:w="4266" w:type="dxa"/>
          </w:tcPr>
          <w:p w14:paraId="3C9577D2" w14:textId="77777777" w:rsidR="00D76EF3" w:rsidRPr="00737777" w:rsidRDefault="00D76EF3" w:rsidP="00946C42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4D227B68" w14:textId="77777777" w:rsidR="00D76EF3" w:rsidRDefault="00D76EF3" w:rsidP="00946C42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D76EF3" w14:paraId="144274DF" w14:textId="77777777" w:rsidTr="00946C42">
        <w:trPr>
          <w:trHeight w:val="463"/>
        </w:trPr>
        <w:tc>
          <w:tcPr>
            <w:tcW w:w="3564" w:type="dxa"/>
          </w:tcPr>
          <w:p w14:paraId="78BA5593" w14:textId="77777777" w:rsidR="00D76EF3" w:rsidRDefault="00D76EF3" w:rsidP="00946C42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 w:cstheme="minorHAnsi"/>
                <w:b/>
                <w:sz w:val="18"/>
                <w:szCs w:val="18"/>
              </w:rPr>
              <w:t>Astro</w:t>
            </w:r>
            <w:proofErr w:type="spellEnd"/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 22 </w:t>
            </w:r>
            <w:r w:rsidRPr="005E49E4">
              <w:rPr>
                <w:rFonts w:ascii="Verdana" w:hAnsi="Verdana" w:cstheme="minorHAnsi"/>
                <w:sz w:val="18"/>
                <w:szCs w:val="18"/>
              </w:rPr>
              <w:t>From Big Bang to Black Holes</w:t>
            </w:r>
          </w:p>
        </w:tc>
        <w:tc>
          <w:tcPr>
            <w:tcW w:w="4266" w:type="dxa"/>
          </w:tcPr>
          <w:p w14:paraId="1F71E23D" w14:textId="77777777" w:rsidR="00D76EF3" w:rsidRPr="00737777" w:rsidRDefault="00D76EF3" w:rsidP="00946C42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6F00FEF8" w14:textId="77777777" w:rsidR="00D76EF3" w:rsidRDefault="00D76EF3" w:rsidP="00946C42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D76EF3" w14:paraId="472245E3" w14:textId="77777777" w:rsidTr="00946C42">
        <w:trPr>
          <w:trHeight w:val="463"/>
        </w:trPr>
        <w:tc>
          <w:tcPr>
            <w:tcW w:w="3564" w:type="dxa"/>
          </w:tcPr>
          <w:p w14:paraId="495BACA8" w14:textId="101380D0" w:rsidR="00D76EF3" w:rsidRDefault="00D76EF3" w:rsidP="00946C42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Math 104R </w:t>
            </w:r>
            <w:r w:rsidRPr="009B2D75">
              <w:rPr>
                <w:rFonts w:ascii="Verdana" w:hAnsi="Verdana" w:cstheme="minorHAnsi"/>
                <w:sz w:val="18"/>
                <w:szCs w:val="18"/>
              </w:rPr>
              <w:t>Geometry Review for Trig</w:t>
            </w:r>
          </w:p>
        </w:tc>
        <w:tc>
          <w:tcPr>
            <w:tcW w:w="4266" w:type="dxa"/>
          </w:tcPr>
          <w:p w14:paraId="5CFB8916" w14:textId="77777777" w:rsidR="00D76EF3" w:rsidRPr="00737777" w:rsidRDefault="00D76EF3" w:rsidP="00946C42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38C70BF3" w14:textId="77777777" w:rsidR="00D76EF3" w:rsidRDefault="00D76EF3" w:rsidP="00946C42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9755D2" w14:paraId="1477156C" w14:textId="77777777" w:rsidTr="00946C42">
        <w:trPr>
          <w:trHeight w:val="463"/>
        </w:trPr>
        <w:tc>
          <w:tcPr>
            <w:tcW w:w="3564" w:type="dxa"/>
          </w:tcPr>
          <w:p w14:paraId="648F3246" w14:textId="768236A9" w:rsidR="009755D2" w:rsidRDefault="009755D2" w:rsidP="00946C42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 w:cstheme="minorHAnsi"/>
                <w:b/>
                <w:sz w:val="18"/>
                <w:szCs w:val="18"/>
              </w:rPr>
              <w:t>Pkmgt</w:t>
            </w:r>
            <w:proofErr w:type="spellEnd"/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 16I </w:t>
            </w:r>
            <w:r w:rsidRPr="009755D2">
              <w:rPr>
                <w:rFonts w:ascii="Verdana" w:hAnsi="Verdana" w:cs="Courier New"/>
                <w:color w:val="000000"/>
                <w:sz w:val="18"/>
                <w:szCs w:val="18"/>
              </w:rPr>
              <w:t>GIS Programming and the Web</w:t>
            </w:r>
          </w:p>
        </w:tc>
        <w:tc>
          <w:tcPr>
            <w:tcW w:w="4266" w:type="dxa"/>
          </w:tcPr>
          <w:p w14:paraId="64889593" w14:textId="77777777" w:rsidR="009755D2" w:rsidRPr="00737777" w:rsidRDefault="009755D2" w:rsidP="00946C42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66DF02B0" w14:textId="77777777" w:rsidR="009755D2" w:rsidRDefault="009755D2" w:rsidP="00946C42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</w:tbl>
    <w:p w14:paraId="548A3D64" w14:textId="77777777" w:rsidR="00D76EF3" w:rsidRPr="00E650CF" w:rsidRDefault="00D76EF3" w:rsidP="00D76EF3">
      <w:pPr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</w:p>
    <w:p w14:paraId="5CF2AD80" w14:textId="77777777" w:rsidR="00D76EF3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14:paraId="1E8F5F6D" w14:textId="61611783" w:rsidR="00D76EF3" w:rsidRDefault="00D76EF3" w:rsidP="0056066A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New Programs</w:t>
      </w:r>
    </w:p>
    <w:p w14:paraId="79ED63FA" w14:textId="77777777" w:rsidR="00D76EF3" w:rsidRPr="00D76EF3" w:rsidRDefault="00D76EF3" w:rsidP="00D76EF3">
      <w:pPr>
        <w:pStyle w:val="ListParagraph"/>
        <w:spacing w:after="0" w:line="240" w:lineRule="auto"/>
        <w:ind w:left="1080"/>
        <w:rPr>
          <w:rFonts w:ascii="Verdana" w:hAnsi="Verdana" w:cstheme="minorHAnsi"/>
          <w:b/>
          <w:smallCaps/>
          <w:sz w:val="18"/>
          <w:szCs w:val="18"/>
          <w:u w:val="single"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525"/>
        <w:gridCol w:w="4860"/>
        <w:gridCol w:w="1080"/>
      </w:tblGrid>
      <w:tr w:rsidR="00D76EF3" w:rsidRPr="00FD2FFF" w14:paraId="176EC184" w14:textId="77777777" w:rsidTr="00946C42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3216DF3" w14:textId="77777777" w:rsidR="00D76EF3" w:rsidRPr="0024074E" w:rsidRDefault="00D76EF3" w:rsidP="00946C42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PROGRAM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483CDFB" w14:textId="77777777" w:rsidR="00D76EF3" w:rsidRPr="0024074E" w:rsidRDefault="00D76EF3" w:rsidP="00946C42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F81F3B1" w14:textId="77777777" w:rsidR="00D76EF3" w:rsidRPr="0024074E" w:rsidRDefault="00D76EF3" w:rsidP="00946C42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Approved</w:t>
            </w:r>
          </w:p>
        </w:tc>
      </w:tr>
      <w:tr w:rsidR="00D76EF3" w:rsidRPr="00FD2FFF" w14:paraId="1C9F2067" w14:textId="77777777" w:rsidTr="00946C42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2B43B" w14:textId="77777777" w:rsidR="00D76EF3" w:rsidRPr="00FD2FFF" w:rsidRDefault="00D76EF3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Marketing &amp; Communications cert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8F5A6" w14:textId="77777777" w:rsidR="00D76EF3" w:rsidRPr="00FD2FFF" w:rsidRDefault="00D76EF3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4E6AE" w14:textId="77777777" w:rsidR="00D76EF3" w:rsidRPr="0054729C" w:rsidRDefault="00D76EF3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  <w:p w14:paraId="3A9260FA" w14:textId="77777777" w:rsidR="00D76EF3" w:rsidRPr="001328D5" w:rsidRDefault="00D76EF3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</w:tbl>
    <w:p w14:paraId="4CF4AB6B" w14:textId="77777777" w:rsidR="00D76EF3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14:paraId="177B11D3" w14:textId="5732EBD1" w:rsidR="00D76EF3" w:rsidRPr="00050055" w:rsidRDefault="00D76EF3" w:rsidP="0056066A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Program Revisions</w:t>
      </w: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502"/>
        <w:gridCol w:w="4823"/>
        <w:gridCol w:w="1140"/>
      </w:tblGrid>
      <w:tr w:rsidR="007239DA" w:rsidRPr="00944D66" w14:paraId="7F9C8690" w14:textId="77777777" w:rsidTr="00944D66">
        <w:trPr>
          <w:trHeight w:val="300"/>
        </w:trPr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2D144B5" w14:textId="218AEF22" w:rsidR="007239DA" w:rsidRPr="00944D66" w:rsidRDefault="00AA560C" w:rsidP="003C776C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PROGRAM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14591F2" w14:textId="77777777" w:rsidR="007239DA" w:rsidRPr="00944D66" w:rsidRDefault="007239DA" w:rsidP="003C776C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Comments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4FCC19D" w14:textId="77777777" w:rsidR="007239DA" w:rsidRPr="00944D66" w:rsidRDefault="007239DA" w:rsidP="003C776C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Approved</w:t>
            </w:r>
          </w:p>
        </w:tc>
      </w:tr>
      <w:tr w:rsidR="00D76EF3" w:rsidRPr="00944D66" w14:paraId="30DBEEEF" w14:textId="77777777" w:rsidTr="00944D66">
        <w:trPr>
          <w:trHeight w:val="300"/>
        </w:trPr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33D0C" w14:textId="621B87EF" w:rsidR="00D76EF3" w:rsidRPr="00944D66" w:rsidRDefault="00D76EF3" w:rsidP="0019703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Web &amp; Mobile Design certificate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9BD37" w14:textId="77777777" w:rsidR="00D76EF3" w:rsidRPr="00944D66" w:rsidRDefault="00D76EF3" w:rsidP="003C776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CC83D" w14:textId="77777777" w:rsidR="00D76EF3" w:rsidRPr="00944D66" w:rsidRDefault="00D76EF3" w:rsidP="003C776C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  <w:p w14:paraId="4F2A9D28" w14:textId="77777777" w:rsidR="00D76EF3" w:rsidRPr="00944D66" w:rsidRDefault="00D76EF3" w:rsidP="003C776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D76EF3" w:rsidRPr="00944D66" w14:paraId="4ED82B57" w14:textId="77777777" w:rsidTr="00944D66">
        <w:trPr>
          <w:trHeight w:val="300"/>
        </w:trPr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CE476" w14:textId="553AD79B" w:rsidR="00D76EF3" w:rsidRPr="00944D66" w:rsidRDefault="00D76EF3" w:rsidP="003C776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</w:rPr>
              <w:lastRenderedPageBreak/>
              <w:t>Web &amp; Mobile Design AA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52E8D" w14:textId="77777777" w:rsidR="00D76EF3" w:rsidRPr="00944D66" w:rsidRDefault="00D76EF3" w:rsidP="003C776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7AD17" w14:textId="77777777" w:rsidR="00D76EF3" w:rsidRPr="00944D66" w:rsidRDefault="00D76EF3" w:rsidP="003C776C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D76EF3" w:rsidRPr="00944D66" w14:paraId="0A260907" w14:textId="77777777" w:rsidTr="00944D66">
        <w:trPr>
          <w:trHeight w:val="300"/>
        </w:trPr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AB6B5" w14:textId="4D6E31D8" w:rsidR="00D76EF3" w:rsidRPr="00944D66" w:rsidRDefault="00D76EF3" w:rsidP="003C776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Graphic Design certificate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FEE9C" w14:textId="77777777" w:rsidR="00D76EF3" w:rsidRPr="00944D66" w:rsidRDefault="00D76EF3" w:rsidP="003C776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19AA2" w14:textId="77777777" w:rsidR="00D76EF3" w:rsidRPr="00944D66" w:rsidRDefault="00D76EF3" w:rsidP="003C776C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8B452F" w:rsidRPr="00944D66" w14:paraId="7A340074" w14:textId="77777777" w:rsidTr="00944D66">
        <w:trPr>
          <w:trHeight w:val="300"/>
        </w:trPr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7A3E9" w14:textId="38025F46" w:rsidR="008B452F" w:rsidRDefault="008B452F" w:rsidP="003C77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Math AS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80B24" w14:textId="77777777" w:rsidR="008B452F" w:rsidRPr="00944D66" w:rsidRDefault="008B452F" w:rsidP="003C776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05AB0" w14:textId="77777777" w:rsidR="008B452F" w:rsidRPr="00944D66" w:rsidRDefault="008B452F" w:rsidP="003C776C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</w:tbl>
    <w:p w14:paraId="4512D57E" w14:textId="77777777" w:rsidR="00D76EF3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mallCaps/>
          <w:sz w:val="20"/>
          <w:szCs w:val="20"/>
        </w:rPr>
      </w:pPr>
    </w:p>
    <w:p w14:paraId="0FC6EFAA" w14:textId="77777777" w:rsidR="00D76EF3" w:rsidRPr="00944D66" w:rsidRDefault="00D76EF3" w:rsidP="0056066A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  <w:smallCaps/>
          <w:sz w:val="20"/>
          <w:szCs w:val="20"/>
        </w:rPr>
      </w:pPr>
      <w:r w:rsidRPr="00944D66">
        <w:rPr>
          <w:rFonts w:cstheme="minorHAnsi"/>
          <w:b/>
          <w:smallCaps/>
          <w:sz w:val="20"/>
          <w:szCs w:val="20"/>
        </w:rPr>
        <w:t>Distance Education</w:t>
      </w:r>
    </w:p>
    <w:p w14:paraId="5DE51596" w14:textId="77777777" w:rsidR="00D76EF3" w:rsidRPr="00944D66" w:rsidRDefault="00D76EF3" w:rsidP="00D76EF3">
      <w:pPr>
        <w:spacing w:after="0" w:line="240" w:lineRule="auto"/>
        <w:ind w:left="720"/>
        <w:rPr>
          <w:rFonts w:cstheme="minorHAnsi"/>
          <w:b/>
          <w:smallCaps/>
          <w:sz w:val="20"/>
          <w:szCs w:val="20"/>
          <w:u w:val="single"/>
        </w:rPr>
      </w:pP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525"/>
        <w:gridCol w:w="90"/>
        <w:gridCol w:w="4264"/>
        <w:gridCol w:w="505"/>
        <w:gridCol w:w="1081"/>
        <w:gridCol w:w="18"/>
      </w:tblGrid>
      <w:tr w:rsidR="00D76EF3" w:rsidRPr="00944D66" w14:paraId="11F167D9" w14:textId="77777777" w:rsidTr="00D76EF3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87A0A9D" w14:textId="77777777" w:rsidR="00D76EF3" w:rsidRPr="00944D66" w:rsidRDefault="00D76EF3" w:rsidP="00946C42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Course</w:t>
            </w:r>
          </w:p>
        </w:tc>
        <w:tc>
          <w:tcPr>
            <w:tcW w:w="4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CF5EAD3" w14:textId="77777777" w:rsidR="00D76EF3" w:rsidRPr="00944D66" w:rsidRDefault="00D76EF3" w:rsidP="00946C42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Comments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13E6690" w14:textId="77777777" w:rsidR="00D76EF3" w:rsidRPr="00944D66" w:rsidRDefault="00D76EF3" w:rsidP="00946C42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Approved</w:t>
            </w:r>
          </w:p>
        </w:tc>
      </w:tr>
      <w:tr w:rsidR="00D76EF3" w:rsidRPr="00FD2FFF" w14:paraId="12157763" w14:textId="77777777" w:rsidTr="00D76EF3">
        <w:trPr>
          <w:gridAfter w:val="1"/>
          <w:wAfter w:w="18" w:type="dxa"/>
          <w:trHeight w:val="300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83AA5" w14:textId="77777777" w:rsidR="00D76EF3" w:rsidRPr="00FD2FFF" w:rsidRDefault="00D76EF3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2A3D">
              <w:rPr>
                <w:rFonts w:eastAsia="Times New Roman" w:cstheme="minorHAnsi"/>
                <w:b/>
              </w:rPr>
              <w:t>DM/IS 024B</w:t>
            </w:r>
            <w:r w:rsidRPr="00912A3D">
              <w:rPr>
                <w:rFonts w:eastAsia="Times New Roman" w:cstheme="minorHAnsi"/>
              </w:rPr>
              <w:t xml:space="preserve"> Internet Legal Issues</w:t>
            </w:r>
          </w:p>
        </w:tc>
        <w:tc>
          <w:tcPr>
            <w:tcW w:w="4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991E" w14:textId="77777777" w:rsidR="00D76EF3" w:rsidRPr="00FD2FFF" w:rsidRDefault="00D76EF3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4F130" w14:textId="77777777" w:rsidR="00D76EF3" w:rsidRPr="0054729C" w:rsidRDefault="00D76EF3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D76EF3" w:rsidRPr="00FD2FFF" w14:paraId="0AC8DEAD" w14:textId="77777777" w:rsidTr="00D76EF3">
        <w:trPr>
          <w:gridAfter w:val="1"/>
          <w:wAfter w:w="18" w:type="dxa"/>
          <w:trHeight w:val="300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1C63D" w14:textId="77777777" w:rsidR="00D76EF3" w:rsidRPr="00FD2FFF" w:rsidRDefault="00D76EF3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2A3D">
              <w:rPr>
                <w:rFonts w:eastAsia="Times New Roman" w:cstheme="minorHAnsi"/>
                <w:b/>
              </w:rPr>
              <w:t>DM/IS 025</w:t>
            </w:r>
            <w:r w:rsidRPr="00912A3D">
              <w:rPr>
                <w:rFonts w:eastAsia="Times New Roman" w:cstheme="minorHAnsi"/>
              </w:rPr>
              <w:t xml:space="preserve"> Introduction to Internet Marketing</w:t>
            </w:r>
          </w:p>
        </w:tc>
        <w:tc>
          <w:tcPr>
            <w:tcW w:w="4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EF19E" w14:textId="77777777" w:rsidR="00D76EF3" w:rsidRPr="00FD2FFF" w:rsidRDefault="00D76EF3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823F9" w14:textId="77777777" w:rsidR="00D76EF3" w:rsidRPr="0054729C" w:rsidRDefault="00D76EF3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D76EF3" w:rsidRPr="00FD2FFF" w14:paraId="487C5FD4" w14:textId="77777777" w:rsidTr="00D76EF3">
        <w:trPr>
          <w:gridAfter w:val="1"/>
          <w:wAfter w:w="18" w:type="dxa"/>
          <w:trHeight w:val="300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356CE" w14:textId="77777777" w:rsidR="00D76EF3" w:rsidRPr="00FD2FFF" w:rsidRDefault="00D76EF3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2A3D">
              <w:rPr>
                <w:rFonts w:eastAsia="Times New Roman" w:cstheme="minorHAnsi"/>
                <w:b/>
              </w:rPr>
              <w:t>DM/IS 025B</w:t>
            </w:r>
            <w:r w:rsidRPr="00912A3D">
              <w:rPr>
                <w:rFonts w:eastAsia="Times New Roman" w:cstheme="minorHAnsi"/>
              </w:rPr>
              <w:t xml:space="preserve"> New Media Marketing</w:t>
            </w:r>
          </w:p>
        </w:tc>
        <w:tc>
          <w:tcPr>
            <w:tcW w:w="4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61360" w14:textId="77777777" w:rsidR="00D76EF3" w:rsidRPr="00FD2FFF" w:rsidRDefault="00D76EF3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20AFD" w14:textId="77777777" w:rsidR="00D76EF3" w:rsidRPr="0054729C" w:rsidRDefault="00D76EF3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D76EF3" w:rsidRPr="00FD2FFF" w14:paraId="67312A4C" w14:textId="77777777" w:rsidTr="00D76EF3">
        <w:trPr>
          <w:gridAfter w:val="1"/>
          <w:wAfter w:w="18" w:type="dxa"/>
          <w:trHeight w:val="300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532A3" w14:textId="77777777" w:rsidR="00D76EF3" w:rsidRPr="00FD2FFF" w:rsidRDefault="00D76EF3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2A3D">
              <w:rPr>
                <w:rFonts w:eastAsia="Times New Roman" w:cstheme="minorHAnsi"/>
                <w:b/>
              </w:rPr>
              <w:t>DM/IS 025C</w:t>
            </w:r>
            <w:r w:rsidRPr="00912A3D">
              <w:rPr>
                <w:rFonts w:eastAsia="Times New Roman" w:cstheme="minorHAnsi"/>
              </w:rPr>
              <w:t xml:space="preserve"> Web SEO (Search Engine Optimization)</w:t>
            </w:r>
          </w:p>
        </w:tc>
        <w:tc>
          <w:tcPr>
            <w:tcW w:w="4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48343" w14:textId="77777777" w:rsidR="00D76EF3" w:rsidRPr="00FD2FFF" w:rsidRDefault="00D76EF3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C7855" w14:textId="77777777" w:rsidR="00D76EF3" w:rsidRPr="0054729C" w:rsidRDefault="00D76EF3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D76EF3" w:rsidRPr="00FD2FFF" w14:paraId="1535D826" w14:textId="77777777" w:rsidTr="00D76EF3">
        <w:trPr>
          <w:gridAfter w:val="1"/>
          <w:wAfter w:w="18" w:type="dxa"/>
          <w:trHeight w:val="300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08225" w14:textId="77777777" w:rsidR="00D76EF3" w:rsidRPr="00FD2FFF" w:rsidRDefault="00D76EF3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2A3D">
              <w:rPr>
                <w:rFonts w:eastAsia="Times New Roman" w:cstheme="minorHAnsi"/>
                <w:b/>
              </w:rPr>
              <w:t>DM/IS 025D</w:t>
            </w:r>
            <w:r w:rsidRPr="00912A3D">
              <w:rPr>
                <w:rFonts w:eastAsia="Times New Roman" w:cstheme="minorHAnsi"/>
              </w:rPr>
              <w:t xml:space="preserve"> Web Analytics</w:t>
            </w:r>
          </w:p>
        </w:tc>
        <w:tc>
          <w:tcPr>
            <w:tcW w:w="4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DABCB" w14:textId="77777777" w:rsidR="00D76EF3" w:rsidRPr="00FD2FFF" w:rsidRDefault="00D76EF3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4693C" w14:textId="77777777" w:rsidR="00D76EF3" w:rsidRPr="0054729C" w:rsidRDefault="00D76EF3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D76EF3" w:rsidRPr="00FD2FFF" w14:paraId="3BF37012" w14:textId="77777777" w:rsidTr="00D76EF3">
        <w:trPr>
          <w:gridAfter w:val="1"/>
          <w:wAfter w:w="18" w:type="dxa"/>
          <w:trHeight w:val="300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1E9DE" w14:textId="77777777" w:rsidR="00D76EF3" w:rsidRPr="00FD2FFF" w:rsidRDefault="00D76EF3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2A3D">
              <w:rPr>
                <w:rFonts w:eastAsia="Times New Roman" w:cstheme="minorHAnsi"/>
                <w:b/>
              </w:rPr>
              <w:t>DM/IS 025E</w:t>
            </w:r>
            <w:r w:rsidRPr="00912A3D">
              <w:rPr>
                <w:rFonts w:eastAsia="Times New Roman" w:cstheme="minorHAnsi"/>
              </w:rPr>
              <w:t xml:space="preserve"> Mobile Advertising</w:t>
            </w:r>
          </w:p>
        </w:tc>
        <w:tc>
          <w:tcPr>
            <w:tcW w:w="4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5CF1A" w14:textId="77777777" w:rsidR="00D76EF3" w:rsidRPr="00FD2FFF" w:rsidRDefault="00D76EF3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6F00A" w14:textId="77777777" w:rsidR="00D76EF3" w:rsidRPr="0054729C" w:rsidRDefault="00D76EF3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8B452F" w:rsidRPr="00FD2FFF" w14:paraId="664D6632" w14:textId="77777777" w:rsidTr="00D76EF3">
        <w:trPr>
          <w:gridAfter w:val="1"/>
          <w:wAfter w:w="18" w:type="dxa"/>
          <w:trHeight w:val="300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FBCFB" w14:textId="5FC54281" w:rsidR="008B452F" w:rsidRPr="00912A3D" w:rsidRDefault="008B452F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proofErr w:type="spellStart"/>
            <w:r>
              <w:rPr>
                <w:rFonts w:eastAsia="Times New Roman" w:cstheme="minorHAnsi"/>
                <w:b/>
              </w:rPr>
              <w:t>Pkmgt</w:t>
            </w:r>
            <w:proofErr w:type="spellEnd"/>
            <w:r>
              <w:rPr>
                <w:rFonts w:eastAsia="Times New Roman" w:cstheme="minorHAnsi"/>
                <w:b/>
              </w:rPr>
              <w:t xml:space="preserve"> 16I </w:t>
            </w:r>
            <w:r w:rsidRPr="009755D2">
              <w:rPr>
                <w:rFonts w:ascii="Verdana" w:hAnsi="Verdana" w:cs="Courier New"/>
                <w:color w:val="000000"/>
                <w:sz w:val="18"/>
                <w:szCs w:val="18"/>
              </w:rPr>
              <w:t>GIS Programming and the Web</w:t>
            </w:r>
          </w:p>
        </w:tc>
        <w:tc>
          <w:tcPr>
            <w:tcW w:w="4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1CA24" w14:textId="77777777" w:rsidR="008B452F" w:rsidRPr="00FD2FFF" w:rsidRDefault="008B452F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4A292" w14:textId="77777777" w:rsidR="008B452F" w:rsidRPr="0054729C" w:rsidRDefault="008B452F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8F79CA" w:rsidRPr="00FD2FFF" w14:paraId="340BD3E6" w14:textId="77777777" w:rsidTr="00D76EF3">
        <w:trPr>
          <w:gridAfter w:val="1"/>
          <w:wAfter w:w="18" w:type="dxa"/>
          <w:trHeight w:val="300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91E2E" w14:textId="79100C46" w:rsidR="008F79CA" w:rsidRDefault="008F79CA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proofErr w:type="spellStart"/>
            <w:r>
              <w:rPr>
                <w:rFonts w:eastAsia="Times New Roman" w:cstheme="minorHAnsi"/>
                <w:b/>
              </w:rPr>
              <w:t>Astro</w:t>
            </w:r>
            <w:proofErr w:type="spellEnd"/>
            <w:r>
              <w:rPr>
                <w:rFonts w:eastAsia="Times New Roman" w:cstheme="minorHAnsi"/>
                <w:b/>
              </w:rPr>
              <w:t xml:space="preserve"> 22 </w:t>
            </w:r>
            <w:r w:rsidRPr="005E49E4">
              <w:rPr>
                <w:rFonts w:ascii="Verdana" w:hAnsi="Verdana" w:cstheme="minorHAnsi"/>
                <w:sz w:val="18"/>
                <w:szCs w:val="18"/>
              </w:rPr>
              <w:t>From Big Bang to Black Holes</w:t>
            </w:r>
          </w:p>
        </w:tc>
        <w:tc>
          <w:tcPr>
            <w:tcW w:w="4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7AD3E" w14:textId="77777777" w:rsidR="008F79CA" w:rsidRPr="00FD2FFF" w:rsidRDefault="008F79CA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DF7E5" w14:textId="77777777" w:rsidR="008F79CA" w:rsidRPr="0054729C" w:rsidRDefault="008F79CA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8F79CA" w:rsidRPr="00FD2FFF" w14:paraId="23CE48DC" w14:textId="77777777" w:rsidTr="00D76EF3">
        <w:trPr>
          <w:gridAfter w:val="1"/>
          <w:wAfter w:w="18" w:type="dxa"/>
          <w:trHeight w:val="300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CBBEF" w14:textId="577C9994" w:rsidR="008F79CA" w:rsidRDefault="008F79CA" w:rsidP="00946C42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Math 104R </w:t>
            </w:r>
            <w:r w:rsidRPr="009B2D75">
              <w:rPr>
                <w:rFonts w:ascii="Verdana" w:hAnsi="Verdana" w:cstheme="minorHAnsi"/>
                <w:sz w:val="18"/>
                <w:szCs w:val="18"/>
              </w:rPr>
              <w:t>Geometry Review for Trig</w:t>
            </w:r>
            <w:bookmarkStart w:id="0" w:name="_GoBack"/>
            <w:bookmarkEnd w:id="0"/>
          </w:p>
        </w:tc>
        <w:tc>
          <w:tcPr>
            <w:tcW w:w="4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28B0E" w14:textId="77777777" w:rsidR="008F79CA" w:rsidRPr="00FD2FFF" w:rsidRDefault="008F79CA" w:rsidP="00946C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D6526" w14:textId="77777777" w:rsidR="008F79CA" w:rsidRPr="0054729C" w:rsidRDefault="008F79CA" w:rsidP="00946C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5C6780FE" w14:textId="77777777" w:rsidR="00D76EF3" w:rsidRDefault="00D76EF3" w:rsidP="00944D66">
      <w:pPr>
        <w:pStyle w:val="ListParagraph"/>
        <w:tabs>
          <w:tab w:val="left" w:pos="720"/>
        </w:tabs>
        <w:spacing w:after="0" w:line="240" w:lineRule="auto"/>
        <w:ind w:left="360"/>
        <w:rPr>
          <w:rFonts w:cstheme="minorHAnsi"/>
          <w:b/>
        </w:rPr>
      </w:pPr>
    </w:p>
    <w:p w14:paraId="41F67D09" w14:textId="77777777" w:rsidR="00944D66" w:rsidRPr="00925C8C" w:rsidRDefault="00944D66" w:rsidP="0056066A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Information and Announcements</w:t>
      </w:r>
    </w:p>
    <w:p w14:paraId="2827A5ED" w14:textId="2EA796FF" w:rsidR="00944D66" w:rsidRDefault="00322D1D" w:rsidP="0056066A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cstheme="minorHAnsi"/>
        </w:rPr>
      </w:pPr>
      <w:r w:rsidRPr="00322D1D">
        <w:rPr>
          <w:rFonts w:cstheme="minorHAnsi"/>
        </w:rPr>
        <w:t>Newly approved ADT</w:t>
      </w:r>
      <w:r>
        <w:rPr>
          <w:rFonts w:cstheme="minorHAnsi"/>
        </w:rPr>
        <w:t>: F</w:t>
      </w:r>
      <w:r w:rsidRPr="00322D1D">
        <w:rPr>
          <w:rFonts w:cstheme="minorHAnsi"/>
        </w:rPr>
        <w:t>reba</w:t>
      </w:r>
    </w:p>
    <w:p w14:paraId="6E588D20" w14:textId="489F0AA1" w:rsidR="00322D1D" w:rsidRDefault="00322D1D" w:rsidP="0056066A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Three Year Athlete Plan: Heidi</w:t>
      </w:r>
    </w:p>
    <w:p w14:paraId="562AF252" w14:textId="5CE491A8" w:rsidR="00322D1D" w:rsidRDefault="00322D1D" w:rsidP="0056066A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Curriculum Meta: Stephanie</w:t>
      </w:r>
    </w:p>
    <w:p w14:paraId="36197A53" w14:textId="03E38A18" w:rsidR="00322D1D" w:rsidRDefault="00322D1D" w:rsidP="0056066A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Fall Retreat: August 19</w:t>
      </w:r>
      <w:r w:rsidRPr="00322D1D">
        <w:rPr>
          <w:rFonts w:cstheme="minorHAnsi"/>
          <w:vertAlign w:val="superscript"/>
        </w:rPr>
        <w:t>th</w:t>
      </w:r>
      <w:r>
        <w:rPr>
          <w:rFonts w:cstheme="minorHAnsi"/>
        </w:rPr>
        <w:t xml:space="preserve"> 12-3PM</w:t>
      </w:r>
    </w:p>
    <w:p w14:paraId="14153EE8" w14:textId="77777777" w:rsidR="00944D66" w:rsidRPr="00322D1D" w:rsidRDefault="00944D66" w:rsidP="00322D1D">
      <w:pPr>
        <w:tabs>
          <w:tab w:val="left" w:pos="720"/>
        </w:tabs>
        <w:spacing w:after="0" w:line="240" w:lineRule="auto"/>
        <w:rPr>
          <w:rFonts w:cstheme="minorHAnsi"/>
        </w:rPr>
      </w:pPr>
    </w:p>
    <w:p w14:paraId="0E1AFA8A" w14:textId="77777777" w:rsidR="00944D66" w:rsidRPr="00925C8C" w:rsidRDefault="00944D66" w:rsidP="0056066A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New Business</w:t>
      </w:r>
    </w:p>
    <w:p w14:paraId="640847AB" w14:textId="4B2719E6" w:rsidR="00944D66" w:rsidRDefault="00322D1D" w:rsidP="0056066A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Prerequisite/</w:t>
      </w:r>
      <w:proofErr w:type="spellStart"/>
      <w:r>
        <w:rPr>
          <w:rFonts w:cstheme="minorHAnsi"/>
          <w:bCs/>
        </w:rPr>
        <w:t>Corequisite</w:t>
      </w:r>
      <w:proofErr w:type="spellEnd"/>
      <w:r>
        <w:rPr>
          <w:rFonts w:cstheme="minorHAnsi"/>
          <w:bCs/>
        </w:rPr>
        <w:t xml:space="preserve"> Board Policy and Administrative Procedures</w:t>
      </w:r>
    </w:p>
    <w:p w14:paraId="4B357982" w14:textId="5D83524E" w:rsidR="00322D1D" w:rsidRDefault="00322D1D" w:rsidP="0056066A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Family of Courses recertification: Stephanie</w:t>
      </w:r>
    </w:p>
    <w:p w14:paraId="719901E1" w14:textId="77777777" w:rsidR="008B452F" w:rsidRDefault="008B452F" w:rsidP="0056066A">
      <w:pPr>
        <w:pStyle w:val="ListParagraph"/>
        <w:numPr>
          <w:ilvl w:val="0"/>
          <w:numId w:val="6"/>
        </w:num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Election of Chair, 2014-2015</w:t>
      </w:r>
    </w:p>
    <w:p w14:paraId="7D98FFC4" w14:textId="77777777" w:rsidR="008B452F" w:rsidRPr="00322D1D" w:rsidRDefault="008B452F" w:rsidP="008B452F">
      <w:pPr>
        <w:pStyle w:val="ListParagraph"/>
        <w:spacing w:after="0" w:line="240" w:lineRule="auto"/>
        <w:rPr>
          <w:rFonts w:cstheme="minorHAnsi"/>
          <w:bCs/>
        </w:rPr>
      </w:pPr>
    </w:p>
    <w:p w14:paraId="21770934" w14:textId="77777777" w:rsidR="00944D66" w:rsidRPr="00944D66" w:rsidRDefault="00944D66" w:rsidP="00944D66">
      <w:pPr>
        <w:spacing w:after="0" w:line="240" w:lineRule="auto"/>
        <w:rPr>
          <w:rFonts w:cstheme="minorHAnsi"/>
          <w:bCs/>
        </w:rPr>
      </w:pPr>
    </w:p>
    <w:p w14:paraId="776E9D36" w14:textId="06E48ED0" w:rsidR="00944D66" w:rsidRPr="00944D66" w:rsidRDefault="00944D66" w:rsidP="0056066A">
      <w:pPr>
        <w:pStyle w:val="ListParagraph"/>
        <w:numPr>
          <w:ilvl w:val="0"/>
          <w:numId w:val="3"/>
        </w:num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Adjournment</w:t>
      </w:r>
    </w:p>
    <w:p w14:paraId="173409EA" w14:textId="77777777" w:rsidR="00944D66" w:rsidRDefault="00944D66" w:rsidP="00DB1510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</w:p>
    <w:p w14:paraId="008581AE" w14:textId="77777777" w:rsidR="00DB1510" w:rsidRPr="00944D66" w:rsidRDefault="00DB1510" w:rsidP="00DB1510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  <w:u w:val="single"/>
        </w:rPr>
      </w:pPr>
      <w:r w:rsidRPr="00944D66">
        <w:rPr>
          <w:rFonts w:cstheme="minorHAnsi"/>
          <w:sz w:val="20"/>
          <w:szCs w:val="20"/>
        </w:rPr>
        <w:t>In compliance with the Americans with Disabilities Act, individuals needing special accommodations should contact Cheryl Miller at (408) 741-2620 one week prior to the meeting date.</w:t>
      </w:r>
    </w:p>
    <w:sectPr w:rsidR="00DB1510" w:rsidRPr="00944D66" w:rsidSect="00C111A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5F8712" w14:textId="77777777" w:rsidR="00D8478C" w:rsidRDefault="00D8478C" w:rsidP="00DB1510">
      <w:pPr>
        <w:spacing w:after="0" w:line="240" w:lineRule="auto"/>
      </w:pPr>
      <w:r>
        <w:separator/>
      </w:r>
    </w:p>
  </w:endnote>
  <w:endnote w:type="continuationSeparator" w:id="0">
    <w:p w14:paraId="1DF06487" w14:textId="77777777" w:rsidR="00D8478C" w:rsidRDefault="00D8478C" w:rsidP="00DB1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DAABD0" w14:textId="77777777" w:rsidR="00D8478C" w:rsidRDefault="00D8478C" w:rsidP="00DB1510">
      <w:pPr>
        <w:spacing w:after="0" w:line="240" w:lineRule="auto"/>
      </w:pPr>
      <w:r>
        <w:separator/>
      </w:r>
    </w:p>
  </w:footnote>
  <w:footnote w:type="continuationSeparator" w:id="0">
    <w:p w14:paraId="77BF8F07" w14:textId="77777777" w:rsidR="00D8478C" w:rsidRDefault="00D8478C" w:rsidP="00DB1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F438C4C2"/>
    <w:lvl w:ilvl="0" w:tplc="323E00F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298F1E4D"/>
    <w:multiLevelType w:val="hybridMultilevel"/>
    <w:tmpl w:val="4184D14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7B47C27"/>
    <w:multiLevelType w:val="hybridMultilevel"/>
    <w:tmpl w:val="76204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D110A1"/>
    <w:multiLevelType w:val="hybridMultilevel"/>
    <w:tmpl w:val="81F2870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2498312C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A2D40EA"/>
    <w:multiLevelType w:val="hybridMultilevel"/>
    <w:tmpl w:val="42BC9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8E256C"/>
    <w:multiLevelType w:val="hybridMultilevel"/>
    <w:tmpl w:val="1A0EF6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9BB"/>
    <w:rsid w:val="000169D8"/>
    <w:rsid w:val="0002114E"/>
    <w:rsid w:val="00040B91"/>
    <w:rsid w:val="00050055"/>
    <w:rsid w:val="00052FD8"/>
    <w:rsid w:val="000563C3"/>
    <w:rsid w:val="00056D5D"/>
    <w:rsid w:val="00065D86"/>
    <w:rsid w:val="000668BB"/>
    <w:rsid w:val="00066DB5"/>
    <w:rsid w:val="00086A0E"/>
    <w:rsid w:val="00087B1E"/>
    <w:rsid w:val="00087E3E"/>
    <w:rsid w:val="00090579"/>
    <w:rsid w:val="00090847"/>
    <w:rsid w:val="000938D2"/>
    <w:rsid w:val="000A38C6"/>
    <w:rsid w:val="000B7BDF"/>
    <w:rsid w:val="000C0CD2"/>
    <w:rsid w:val="000C12C7"/>
    <w:rsid w:val="000C3D11"/>
    <w:rsid w:val="000E0477"/>
    <w:rsid w:val="000E60A2"/>
    <w:rsid w:val="000E6BCE"/>
    <w:rsid w:val="00100BCD"/>
    <w:rsid w:val="0011088C"/>
    <w:rsid w:val="0012056E"/>
    <w:rsid w:val="00130C59"/>
    <w:rsid w:val="001328D5"/>
    <w:rsid w:val="00142AE7"/>
    <w:rsid w:val="00143643"/>
    <w:rsid w:val="001535E5"/>
    <w:rsid w:val="0016342F"/>
    <w:rsid w:val="00163531"/>
    <w:rsid w:val="0019703D"/>
    <w:rsid w:val="001A2AE0"/>
    <w:rsid w:val="001A5D3E"/>
    <w:rsid w:val="001A6944"/>
    <w:rsid w:val="001B47A2"/>
    <w:rsid w:val="001C0AFE"/>
    <w:rsid w:val="001C25A9"/>
    <w:rsid w:val="001C3C99"/>
    <w:rsid w:val="001C6DF1"/>
    <w:rsid w:val="001C7A26"/>
    <w:rsid w:val="001D0117"/>
    <w:rsid w:val="001D2CCC"/>
    <w:rsid w:val="001D6685"/>
    <w:rsid w:val="001D724E"/>
    <w:rsid w:val="001F2375"/>
    <w:rsid w:val="001F7AF5"/>
    <w:rsid w:val="00206BE6"/>
    <w:rsid w:val="00215989"/>
    <w:rsid w:val="00235436"/>
    <w:rsid w:val="002363BA"/>
    <w:rsid w:val="00240638"/>
    <w:rsid w:val="0024074E"/>
    <w:rsid w:val="00240867"/>
    <w:rsid w:val="0024388B"/>
    <w:rsid w:val="00245C00"/>
    <w:rsid w:val="00247F2E"/>
    <w:rsid w:val="0025127E"/>
    <w:rsid w:val="002659EB"/>
    <w:rsid w:val="00265CAD"/>
    <w:rsid w:val="002662E4"/>
    <w:rsid w:val="002670DC"/>
    <w:rsid w:val="00270DB7"/>
    <w:rsid w:val="00284D33"/>
    <w:rsid w:val="00287574"/>
    <w:rsid w:val="002B2111"/>
    <w:rsid w:val="002B4193"/>
    <w:rsid w:val="002B5FD3"/>
    <w:rsid w:val="002D135A"/>
    <w:rsid w:val="002D1AFA"/>
    <w:rsid w:val="002E5CD0"/>
    <w:rsid w:val="002F377A"/>
    <w:rsid w:val="002F3D79"/>
    <w:rsid w:val="002F6537"/>
    <w:rsid w:val="002F7B87"/>
    <w:rsid w:val="00301CF5"/>
    <w:rsid w:val="00305134"/>
    <w:rsid w:val="00305409"/>
    <w:rsid w:val="00307AAD"/>
    <w:rsid w:val="00313365"/>
    <w:rsid w:val="003165FD"/>
    <w:rsid w:val="00322D1D"/>
    <w:rsid w:val="0032539B"/>
    <w:rsid w:val="00332103"/>
    <w:rsid w:val="00334601"/>
    <w:rsid w:val="00335E4C"/>
    <w:rsid w:val="00346DFC"/>
    <w:rsid w:val="00357AFB"/>
    <w:rsid w:val="00364C19"/>
    <w:rsid w:val="00367F42"/>
    <w:rsid w:val="0037289E"/>
    <w:rsid w:val="00391C32"/>
    <w:rsid w:val="0039501D"/>
    <w:rsid w:val="003B3425"/>
    <w:rsid w:val="003C0A81"/>
    <w:rsid w:val="003C708B"/>
    <w:rsid w:val="003C776C"/>
    <w:rsid w:val="003F61B8"/>
    <w:rsid w:val="00401A6A"/>
    <w:rsid w:val="00403FCF"/>
    <w:rsid w:val="00405CAD"/>
    <w:rsid w:val="00416BF4"/>
    <w:rsid w:val="00421F92"/>
    <w:rsid w:val="00430882"/>
    <w:rsid w:val="00434011"/>
    <w:rsid w:val="0043644F"/>
    <w:rsid w:val="00444072"/>
    <w:rsid w:val="004523BB"/>
    <w:rsid w:val="00465E74"/>
    <w:rsid w:val="00473725"/>
    <w:rsid w:val="004925CE"/>
    <w:rsid w:val="004A04FB"/>
    <w:rsid w:val="004A2FCC"/>
    <w:rsid w:val="004C4224"/>
    <w:rsid w:val="004D024C"/>
    <w:rsid w:val="004D1CF9"/>
    <w:rsid w:val="004E215D"/>
    <w:rsid w:val="004E45D6"/>
    <w:rsid w:val="004E680C"/>
    <w:rsid w:val="0050057A"/>
    <w:rsid w:val="00501E8C"/>
    <w:rsid w:val="005110CD"/>
    <w:rsid w:val="0051180A"/>
    <w:rsid w:val="00513751"/>
    <w:rsid w:val="00527B40"/>
    <w:rsid w:val="00532240"/>
    <w:rsid w:val="00533027"/>
    <w:rsid w:val="00544E8E"/>
    <w:rsid w:val="00546732"/>
    <w:rsid w:val="0054729C"/>
    <w:rsid w:val="00551FAB"/>
    <w:rsid w:val="00554308"/>
    <w:rsid w:val="00555E3E"/>
    <w:rsid w:val="0056066A"/>
    <w:rsid w:val="00561009"/>
    <w:rsid w:val="00567560"/>
    <w:rsid w:val="005858E4"/>
    <w:rsid w:val="0059242D"/>
    <w:rsid w:val="005925DE"/>
    <w:rsid w:val="00593600"/>
    <w:rsid w:val="00597D5C"/>
    <w:rsid w:val="005D359A"/>
    <w:rsid w:val="005E7210"/>
    <w:rsid w:val="005F174C"/>
    <w:rsid w:val="005F4092"/>
    <w:rsid w:val="005F70CF"/>
    <w:rsid w:val="006019BB"/>
    <w:rsid w:val="006068B3"/>
    <w:rsid w:val="00606F21"/>
    <w:rsid w:val="006073A7"/>
    <w:rsid w:val="0061145F"/>
    <w:rsid w:val="00613548"/>
    <w:rsid w:val="00616977"/>
    <w:rsid w:val="00617BCD"/>
    <w:rsid w:val="00642878"/>
    <w:rsid w:val="00644F9D"/>
    <w:rsid w:val="00651E0F"/>
    <w:rsid w:val="006568C0"/>
    <w:rsid w:val="006576A8"/>
    <w:rsid w:val="00662B73"/>
    <w:rsid w:val="00665E99"/>
    <w:rsid w:val="00674E24"/>
    <w:rsid w:val="006751CB"/>
    <w:rsid w:val="006800EB"/>
    <w:rsid w:val="00691B7B"/>
    <w:rsid w:val="00696123"/>
    <w:rsid w:val="006B40D2"/>
    <w:rsid w:val="006C6863"/>
    <w:rsid w:val="006C6A6C"/>
    <w:rsid w:val="006D19C0"/>
    <w:rsid w:val="006D1C6F"/>
    <w:rsid w:val="006D31C4"/>
    <w:rsid w:val="006D46AE"/>
    <w:rsid w:val="006F2CCE"/>
    <w:rsid w:val="006F5038"/>
    <w:rsid w:val="006F5458"/>
    <w:rsid w:val="006F6185"/>
    <w:rsid w:val="00700B57"/>
    <w:rsid w:val="00722977"/>
    <w:rsid w:val="007239DA"/>
    <w:rsid w:val="0072412A"/>
    <w:rsid w:val="007243BF"/>
    <w:rsid w:val="00730AC9"/>
    <w:rsid w:val="00737777"/>
    <w:rsid w:val="007442A4"/>
    <w:rsid w:val="0076445F"/>
    <w:rsid w:val="00766A6C"/>
    <w:rsid w:val="00772BA0"/>
    <w:rsid w:val="00782DEB"/>
    <w:rsid w:val="0078784D"/>
    <w:rsid w:val="00790385"/>
    <w:rsid w:val="007A122A"/>
    <w:rsid w:val="007B03D4"/>
    <w:rsid w:val="007B20E0"/>
    <w:rsid w:val="007B39CD"/>
    <w:rsid w:val="007C58AA"/>
    <w:rsid w:val="007E01A4"/>
    <w:rsid w:val="007E0311"/>
    <w:rsid w:val="007E7B63"/>
    <w:rsid w:val="007F0238"/>
    <w:rsid w:val="008010E8"/>
    <w:rsid w:val="00804681"/>
    <w:rsid w:val="00805A85"/>
    <w:rsid w:val="00814FC3"/>
    <w:rsid w:val="00820E55"/>
    <w:rsid w:val="00830CE2"/>
    <w:rsid w:val="0083202D"/>
    <w:rsid w:val="0083787F"/>
    <w:rsid w:val="00845FC9"/>
    <w:rsid w:val="00851E21"/>
    <w:rsid w:val="00852032"/>
    <w:rsid w:val="00854805"/>
    <w:rsid w:val="008606D1"/>
    <w:rsid w:val="00877FC3"/>
    <w:rsid w:val="00887026"/>
    <w:rsid w:val="00893CD5"/>
    <w:rsid w:val="00894D9A"/>
    <w:rsid w:val="008B3585"/>
    <w:rsid w:val="008B452F"/>
    <w:rsid w:val="008C0959"/>
    <w:rsid w:val="008D0382"/>
    <w:rsid w:val="008E18EA"/>
    <w:rsid w:val="008E41DA"/>
    <w:rsid w:val="008E5239"/>
    <w:rsid w:val="008F094A"/>
    <w:rsid w:val="008F21CF"/>
    <w:rsid w:val="008F47E5"/>
    <w:rsid w:val="008F79CA"/>
    <w:rsid w:val="009050C3"/>
    <w:rsid w:val="009136BB"/>
    <w:rsid w:val="00915F01"/>
    <w:rsid w:val="00917BAE"/>
    <w:rsid w:val="00921463"/>
    <w:rsid w:val="0092210A"/>
    <w:rsid w:val="00925131"/>
    <w:rsid w:val="00927B01"/>
    <w:rsid w:val="00936639"/>
    <w:rsid w:val="009437FB"/>
    <w:rsid w:val="00944D66"/>
    <w:rsid w:val="009503FD"/>
    <w:rsid w:val="00952CBC"/>
    <w:rsid w:val="00953AA5"/>
    <w:rsid w:val="00954B3C"/>
    <w:rsid w:val="00966544"/>
    <w:rsid w:val="0097137A"/>
    <w:rsid w:val="009755D2"/>
    <w:rsid w:val="00992512"/>
    <w:rsid w:val="009962A5"/>
    <w:rsid w:val="009A53DB"/>
    <w:rsid w:val="009A6FFF"/>
    <w:rsid w:val="009B0EF1"/>
    <w:rsid w:val="009B4A28"/>
    <w:rsid w:val="009C122D"/>
    <w:rsid w:val="009C6F89"/>
    <w:rsid w:val="009E4DDA"/>
    <w:rsid w:val="009E7908"/>
    <w:rsid w:val="00A01756"/>
    <w:rsid w:val="00A24866"/>
    <w:rsid w:val="00A25E3E"/>
    <w:rsid w:val="00A302B1"/>
    <w:rsid w:val="00A30AE6"/>
    <w:rsid w:val="00A3586E"/>
    <w:rsid w:val="00A50EEF"/>
    <w:rsid w:val="00A51A62"/>
    <w:rsid w:val="00A52F3D"/>
    <w:rsid w:val="00A57DD2"/>
    <w:rsid w:val="00A80B4D"/>
    <w:rsid w:val="00A86FC0"/>
    <w:rsid w:val="00A91B26"/>
    <w:rsid w:val="00A95875"/>
    <w:rsid w:val="00AA560C"/>
    <w:rsid w:val="00AA626E"/>
    <w:rsid w:val="00AB048B"/>
    <w:rsid w:val="00AD19EA"/>
    <w:rsid w:val="00AD322D"/>
    <w:rsid w:val="00AD640D"/>
    <w:rsid w:val="00AE0850"/>
    <w:rsid w:val="00AE0C50"/>
    <w:rsid w:val="00AE5D33"/>
    <w:rsid w:val="00AF19FF"/>
    <w:rsid w:val="00B06E6D"/>
    <w:rsid w:val="00B06F95"/>
    <w:rsid w:val="00B121CB"/>
    <w:rsid w:val="00B17145"/>
    <w:rsid w:val="00B209AA"/>
    <w:rsid w:val="00B329EE"/>
    <w:rsid w:val="00B400AB"/>
    <w:rsid w:val="00B42FEA"/>
    <w:rsid w:val="00B4785E"/>
    <w:rsid w:val="00B5679C"/>
    <w:rsid w:val="00B8526C"/>
    <w:rsid w:val="00B9677A"/>
    <w:rsid w:val="00B96E85"/>
    <w:rsid w:val="00BA0F7A"/>
    <w:rsid w:val="00BA5A73"/>
    <w:rsid w:val="00BC01D6"/>
    <w:rsid w:val="00BD412B"/>
    <w:rsid w:val="00BF6CBC"/>
    <w:rsid w:val="00C065E2"/>
    <w:rsid w:val="00C111AE"/>
    <w:rsid w:val="00C31FC1"/>
    <w:rsid w:val="00C42054"/>
    <w:rsid w:val="00C44CC6"/>
    <w:rsid w:val="00C704D0"/>
    <w:rsid w:val="00C745D6"/>
    <w:rsid w:val="00C82CE4"/>
    <w:rsid w:val="00CA5173"/>
    <w:rsid w:val="00CA71A1"/>
    <w:rsid w:val="00CD3E95"/>
    <w:rsid w:val="00CD75E9"/>
    <w:rsid w:val="00CE451A"/>
    <w:rsid w:val="00CF5073"/>
    <w:rsid w:val="00D06516"/>
    <w:rsid w:val="00D219D1"/>
    <w:rsid w:val="00D27772"/>
    <w:rsid w:val="00D401D0"/>
    <w:rsid w:val="00D55D83"/>
    <w:rsid w:val="00D76EF3"/>
    <w:rsid w:val="00D8478C"/>
    <w:rsid w:val="00D861EE"/>
    <w:rsid w:val="00D92C42"/>
    <w:rsid w:val="00D97747"/>
    <w:rsid w:val="00DA3BCB"/>
    <w:rsid w:val="00DB1510"/>
    <w:rsid w:val="00DB618A"/>
    <w:rsid w:val="00DB6B7D"/>
    <w:rsid w:val="00DE3F10"/>
    <w:rsid w:val="00DF213D"/>
    <w:rsid w:val="00DF5426"/>
    <w:rsid w:val="00E013CD"/>
    <w:rsid w:val="00E04C2E"/>
    <w:rsid w:val="00E0707D"/>
    <w:rsid w:val="00E328C3"/>
    <w:rsid w:val="00E440D2"/>
    <w:rsid w:val="00E526FA"/>
    <w:rsid w:val="00E6055C"/>
    <w:rsid w:val="00E650CF"/>
    <w:rsid w:val="00E70280"/>
    <w:rsid w:val="00E72D3E"/>
    <w:rsid w:val="00E877E0"/>
    <w:rsid w:val="00E92698"/>
    <w:rsid w:val="00EA09DC"/>
    <w:rsid w:val="00EB00AB"/>
    <w:rsid w:val="00EB039C"/>
    <w:rsid w:val="00EB4112"/>
    <w:rsid w:val="00ED4A5B"/>
    <w:rsid w:val="00EE5C23"/>
    <w:rsid w:val="00EF2602"/>
    <w:rsid w:val="00F04C92"/>
    <w:rsid w:val="00F113B7"/>
    <w:rsid w:val="00F11F99"/>
    <w:rsid w:val="00F15538"/>
    <w:rsid w:val="00F15CBD"/>
    <w:rsid w:val="00F21D2A"/>
    <w:rsid w:val="00F315D0"/>
    <w:rsid w:val="00F43F3B"/>
    <w:rsid w:val="00F52CD4"/>
    <w:rsid w:val="00F63D53"/>
    <w:rsid w:val="00F73E59"/>
    <w:rsid w:val="00F76665"/>
    <w:rsid w:val="00F909E6"/>
    <w:rsid w:val="00F92698"/>
    <w:rsid w:val="00F93A12"/>
    <w:rsid w:val="00FA1A4C"/>
    <w:rsid w:val="00FA7CE0"/>
    <w:rsid w:val="00FB14E1"/>
    <w:rsid w:val="00FB3D4B"/>
    <w:rsid w:val="00FD2FFF"/>
    <w:rsid w:val="00FD4759"/>
    <w:rsid w:val="00FD5682"/>
    <w:rsid w:val="00FE1CC1"/>
    <w:rsid w:val="00FE3E0F"/>
    <w:rsid w:val="00FE620E"/>
    <w:rsid w:val="00FE7E38"/>
    <w:rsid w:val="00FF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B9D5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curriculum-committee-agenda-template-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B0C852-F658-4D20-96D0-753BED3C9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curriculum-committee-agenda-template-dotx.dotx</Template>
  <TotalTime>84</TotalTime>
  <Pages>3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3303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is support</cp:lastModifiedBy>
  <cp:revision>6</cp:revision>
  <cp:lastPrinted>2014-05-12T19:21:00Z</cp:lastPrinted>
  <dcterms:created xsi:type="dcterms:W3CDTF">2014-05-08T22:13:00Z</dcterms:created>
  <dcterms:modified xsi:type="dcterms:W3CDTF">2014-05-12T19:21:00Z</dcterms:modified>
</cp:coreProperties>
</file>