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CD2CD1" w14:textId="0A5385A2" w:rsidR="00F92698" w:rsidRPr="00402FE2" w:rsidRDefault="00F92698" w:rsidP="00C50D5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02FE2">
        <w:rPr>
          <w:rFonts w:ascii="Times New Roman" w:hAnsi="Times New Roman" w:cs="Times New Roman"/>
          <w:noProof/>
          <w:color w:val="003468"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4F84874E" wp14:editId="2A47AD61">
            <wp:simplePos x="0" y="0"/>
            <wp:positionH relativeFrom="column">
              <wp:posOffset>4781550</wp:posOffset>
            </wp:positionH>
            <wp:positionV relativeFrom="paragraph">
              <wp:posOffset>-49530</wp:posOffset>
            </wp:positionV>
            <wp:extent cx="1428750" cy="1123950"/>
            <wp:effectExtent l="0" t="0" r="0" b="0"/>
            <wp:wrapNone/>
            <wp:docPr id="1" name="Picture 1" descr="WVC Academic Senate Logo" title="WVC Academic Sen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VC Academic Senate 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3D1D33" w14:textId="77777777" w:rsidR="001C3C99" w:rsidRPr="00402FE2" w:rsidRDefault="00F92698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FE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AD32740" wp14:editId="319580E4">
            <wp:simplePos x="0" y="0"/>
            <wp:positionH relativeFrom="column">
              <wp:posOffset>371475</wp:posOffset>
            </wp:positionH>
            <wp:positionV relativeFrom="paragraph">
              <wp:posOffset>57150</wp:posOffset>
            </wp:positionV>
            <wp:extent cx="609600" cy="676275"/>
            <wp:effectExtent l="0" t="0" r="0" b="9525"/>
            <wp:wrapNone/>
            <wp:docPr id="4" name="Picture 1" title="WVC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1CF9" w:rsidRPr="00402FE2">
        <w:rPr>
          <w:rFonts w:ascii="Times New Roman" w:hAnsi="Times New Roman" w:cs="Times New Roman"/>
          <w:b/>
          <w:sz w:val="24"/>
          <w:szCs w:val="24"/>
        </w:rPr>
        <w:t xml:space="preserve">WVC </w:t>
      </w:r>
      <w:r w:rsidR="00B4785E" w:rsidRPr="00402FE2">
        <w:rPr>
          <w:rFonts w:ascii="Times New Roman" w:hAnsi="Times New Roman" w:cs="Times New Roman"/>
          <w:b/>
          <w:sz w:val="24"/>
          <w:szCs w:val="24"/>
        </w:rPr>
        <w:t>CURRICULUM COMMITTE</w:t>
      </w:r>
      <w:r w:rsidR="001C3C99" w:rsidRPr="00402FE2">
        <w:rPr>
          <w:rFonts w:ascii="Times New Roman" w:hAnsi="Times New Roman" w:cs="Times New Roman"/>
          <w:b/>
          <w:sz w:val="24"/>
          <w:szCs w:val="24"/>
        </w:rPr>
        <w:t>E</w:t>
      </w:r>
    </w:p>
    <w:p w14:paraId="00960E1D" w14:textId="77777777" w:rsidR="00E013CD" w:rsidRPr="00402FE2" w:rsidRDefault="00E013CD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FE2">
        <w:rPr>
          <w:rFonts w:ascii="Times New Roman" w:hAnsi="Times New Roman" w:cs="Times New Roman"/>
          <w:b/>
          <w:sz w:val="24"/>
          <w:szCs w:val="24"/>
        </w:rPr>
        <w:t>Agenda</w:t>
      </w:r>
    </w:p>
    <w:p w14:paraId="17A8272F" w14:textId="30D08891" w:rsidR="00696123" w:rsidRPr="00402FE2" w:rsidRDefault="00640F02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October 21</w:t>
      </w:r>
      <w:r w:rsidR="002F3AF7" w:rsidRPr="00402FE2">
        <w:rPr>
          <w:rFonts w:ascii="Times New Roman" w:hAnsi="Times New Roman" w:cs="Times New Roman"/>
          <w:b/>
          <w:sz w:val="24"/>
          <w:szCs w:val="24"/>
        </w:rPr>
        <w:t>, 2013</w:t>
      </w:r>
    </w:p>
    <w:p w14:paraId="28F3F5D7" w14:textId="31E1597B" w:rsidR="00BA5A73" w:rsidRPr="00402FE2" w:rsidRDefault="00F315D0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FE2">
        <w:rPr>
          <w:rFonts w:ascii="Times New Roman" w:hAnsi="Times New Roman" w:cs="Times New Roman"/>
          <w:b/>
          <w:sz w:val="24"/>
          <w:szCs w:val="24"/>
        </w:rPr>
        <w:t>2</w:t>
      </w:r>
      <w:r w:rsidR="00640F02">
        <w:rPr>
          <w:rFonts w:ascii="Times New Roman" w:hAnsi="Times New Roman" w:cs="Times New Roman"/>
          <w:b/>
          <w:sz w:val="24"/>
          <w:szCs w:val="24"/>
        </w:rPr>
        <w:t>:30-4</w:t>
      </w:r>
      <w:r w:rsidR="00BA5A73" w:rsidRPr="00402FE2">
        <w:rPr>
          <w:rFonts w:ascii="Times New Roman" w:hAnsi="Times New Roman" w:cs="Times New Roman"/>
          <w:b/>
          <w:sz w:val="24"/>
          <w:szCs w:val="24"/>
        </w:rPr>
        <w:t>:30</w:t>
      </w:r>
      <w:r w:rsidR="00704B5C">
        <w:rPr>
          <w:rFonts w:ascii="Times New Roman" w:hAnsi="Times New Roman" w:cs="Times New Roman"/>
          <w:b/>
          <w:sz w:val="24"/>
          <w:szCs w:val="24"/>
        </w:rPr>
        <w:t xml:space="preserve"> Fox 105</w:t>
      </w:r>
    </w:p>
    <w:p w14:paraId="2D32998E" w14:textId="77777777" w:rsidR="00640F02" w:rsidRDefault="00640F02" w:rsidP="00401A6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8B9D2D4" w14:textId="77777777" w:rsidR="00F92698" w:rsidRPr="00C50D53" w:rsidRDefault="00401A6A" w:rsidP="00401A6A">
      <w:pPr>
        <w:spacing w:after="0"/>
        <w:rPr>
          <w:rFonts w:ascii="Times New Roman" w:hAnsi="Times New Roman" w:cs="Times New Roman"/>
          <w:b/>
        </w:rPr>
      </w:pPr>
      <w:r w:rsidRPr="00C50D53">
        <w:rPr>
          <w:rFonts w:ascii="Times New Roman" w:hAnsi="Times New Roman" w:cs="Times New Roman"/>
          <w:b/>
        </w:rPr>
        <w:t>Membership</w:t>
      </w:r>
    </w:p>
    <w:tbl>
      <w:tblPr>
        <w:tblStyle w:val="TableGrid"/>
        <w:tblW w:w="9648" w:type="dxa"/>
        <w:tblLook w:val="04A0" w:firstRow="1" w:lastRow="0" w:firstColumn="1" w:lastColumn="0" w:noHBand="0" w:noVBand="1"/>
      </w:tblPr>
      <w:tblGrid>
        <w:gridCol w:w="4788"/>
        <w:gridCol w:w="4860"/>
      </w:tblGrid>
      <w:tr w:rsidR="00F92698" w:rsidRPr="00C50D53" w14:paraId="1721698B" w14:textId="77777777" w:rsidTr="00401A6A">
        <w:trPr>
          <w:trHeight w:val="422"/>
        </w:trPr>
        <w:tc>
          <w:tcPr>
            <w:tcW w:w="4788" w:type="dxa"/>
            <w:vAlign w:val="center"/>
          </w:tcPr>
          <w:p w14:paraId="5BD9C56A" w14:textId="77777777" w:rsidR="00F92698" w:rsidRPr="00C50D53" w:rsidRDefault="00F92698" w:rsidP="00F92698">
            <w:pPr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Cheryl Miller, Chair, Student Services</w:t>
            </w:r>
          </w:p>
        </w:tc>
        <w:tc>
          <w:tcPr>
            <w:tcW w:w="4860" w:type="dxa"/>
            <w:vAlign w:val="center"/>
          </w:tcPr>
          <w:p w14:paraId="4C774867" w14:textId="77777777" w:rsidR="00F92698" w:rsidRPr="00C50D53" w:rsidRDefault="00F92698" w:rsidP="00F92698">
            <w:pPr>
              <w:rPr>
                <w:rFonts w:ascii="Times New Roman" w:hAnsi="Times New Roman" w:cs="Times New Roman"/>
                <w:b/>
              </w:rPr>
            </w:pPr>
            <w:r w:rsidRPr="00C50D53">
              <w:rPr>
                <w:rFonts w:ascii="Times New Roman" w:hAnsi="Times New Roman" w:cs="Times New Roman"/>
              </w:rPr>
              <w:t>Brian Tramontana, Social Science</w:t>
            </w:r>
          </w:p>
        </w:tc>
      </w:tr>
      <w:tr w:rsidR="00F92698" w:rsidRPr="00C50D53" w14:paraId="0801BD28" w14:textId="77777777" w:rsidTr="00401A6A">
        <w:trPr>
          <w:trHeight w:val="350"/>
        </w:trPr>
        <w:tc>
          <w:tcPr>
            <w:tcW w:w="4788" w:type="dxa"/>
            <w:vAlign w:val="center"/>
          </w:tcPr>
          <w:p w14:paraId="77DAAFF7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Leslie Hotta,  Applied Arts/Sciences</w:t>
            </w:r>
          </w:p>
        </w:tc>
        <w:tc>
          <w:tcPr>
            <w:tcW w:w="4860" w:type="dxa"/>
            <w:vAlign w:val="center"/>
          </w:tcPr>
          <w:p w14:paraId="1B9D98F5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Kuni Hay, VP Instruction</w:t>
            </w:r>
          </w:p>
        </w:tc>
      </w:tr>
      <w:tr w:rsidR="00F92698" w:rsidRPr="00C50D53" w14:paraId="0AA60831" w14:textId="77777777" w:rsidTr="00401A6A">
        <w:trPr>
          <w:trHeight w:val="440"/>
        </w:trPr>
        <w:tc>
          <w:tcPr>
            <w:tcW w:w="4788" w:type="dxa"/>
            <w:vAlign w:val="center"/>
          </w:tcPr>
          <w:p w14:paraId="45C26C51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Robert Anthony, Business</w:t>
            </w:r>
          </w:p>
        </w:tc>
        <w:tc>
          <w:tcPr>
            <w:tcW w:w="4860" w:type="dxa"/>
            <w:vAlign w:val="center"/>
          </w:tcPr>
          <w:p w14:paraId="4EC22F86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Herlisa Hamp, Admissions &amp; Records</w:t>
            </w:r>
          </w:p>
        </w:tc>
      </w:tr>
      <w:tr w:rsidR="00F92698" w:rsidRPr="00C50D53" w14:paraId="5582EF1F" w14:textId="77777777" w:rsidTr="00401A6A">
        <w:tc>
          <w:tcPr>
            <w:tcW w:w="4788" w:type="dxa"/>
            <w:vAlign w:val="center"/>
          </w:tcPr>
          <w:p w14:paraId="1E94F17B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Brad Weisberg, Fine Arts</w:t>
            </w:r>
          </w:p>
        </w:tc>
        <w:tc>
          <w:tcPr>
            <w:tcW w:w="4860" w:type="dxa"/>
            <w:vAlign w:val="center"/>
          </w:tcPr>
          <w:p w14:paraId="5300BF91" w14:textId="77777777" w:rsidR="00F92698" w:rsidRPr="00C50D53" w:rsidRDefault="00F92698" w:rsidP="00F92698">
            <w:pPr>
              <w:tabs>
                <w:tab w:val="left" w:pos="630"/>
              </w:tabs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Stephanie Kashima,</w:t>
            </w:r>
          </w:p>
          <w:p w14:paraId="5EC20D3E" w14:textId="77777777" w:rsidR="00F92698" w:rsidRPr="00C50D53" w:rsidRDefault="00F92698" w:rsidP="00F92698">
            <w:pPr>
              <w:tabs>
                <w:tab w:val="left" w:pos="630"/>
              </w:tabs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Dean of Instruction and Student Support</w:t>
            </w:r>
          </w:p>
        </w:tc>
      </w:tr>
      <w:tr w:rsidR="00F92698" w:rsidRPr="00C50D53" w14:paraId="1BF9767A" w14:textId="77777777" w:rsidTr="00401A6A">
        <w:trPr>
          <w:trHeight w:val="305"/>
        </w:trPr>
        <w:tc>
          <w:tcPr>
            <w:tcW w:w="4788" w:type="dxa"/>
            <w:vAlign w:val="center"/>
          </w:tcPr>
          <w:p w14:paraId="1B1C4BCF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Paulette Boudreaux,  Language Arts</w:t>
            </w:r>
          </w:p>
        </w:tc>
        <w:tc>
          <w:tcPr>
            <w:tcW w:w="4860" w:type="dxa"/>
            <w:vAlign w:val="center"/>
          </w:tcPr>
          <w:p w14:paraId="27950BFB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Freba Cognetta, Articulation</w:t>
            </w:r>
          </w:p>
        </w:tc>
      </w:tr>
      <w:tr w:rsidR="00F92698" w:rsidRPr="00C50D53" w14:paraId="68FD1AEF" w14:textId="77777777" w:rsidTr="00401A6A">
        <w:trPr>
          <w:trHeight w:val="350"/>
        </w:trPr>
        <w:tc>
          <w:tcPr>
            <w:tcW w:w="4788" w:type="dxa"/>
            <w:vAlign w:val="center"/>
          </w:tcPr>
          <w:p w14:paraId="4C42D513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Betsy Sandford,  Library</w:t>
            </w:r>
          </w:p>
        </w:tc>
        <w:tc>
          <w:tcPr>
            <w:tcW w:w="4860" w:type="dxa"/>
            <w:vAlign w:val="center"/>
          </w:tcPr>
          <w:p w14:paraId="3AF520EE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Thuy Tran, Office of Instruction</w:t>
            </w:r>
          </w:p>
        </w:tc>
      </w:tr>
      <w:tr w:rsidR="00F92698" w:rsidRPr="00C50D53" w14:paraId="12AEEFC3" w14:textId="77777777" w:rsidTr="00401A6A">
        <w:trPr>
          <w:trHeight w:val="350"/>
        </w:trPr>
        <w:tc>
          <w:tcPr>
            <w:tcW w:w="4788" w:type="dxa"/>
            <w:vAlign w:val="center"/>
          </w:tcPr>
          <w:p w14:paraId="50FF1FCF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Chris Dyer, Math/Science</w:t>
            </w:r>
          </w:p>
        </w:tc>
        <w:tc>
          <w:tcPr>
            <w:tcW w:w="4860" w:type="dxa"/>
            <w:vAlign w:val="center"/>
          </w:tcPr>
          <w:p w14:paraId="667431FF" w14:textId="77777777" w:rsidR="00F92698" w:rsidRPr="00C50D53" w:rsidRDefault="002F3AF7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Lisa Kaaz, Distance Education</w:t>
            </w:r>
          </w:p>
        </w:tc>
      </w:tr>
      <w:tr w:rsidR="00F92698" w:rsidRPr="00C50D53" w14:paraId="38E95075" w14:textId="77777777" w:rsidTr="00401A6A">
        <w:trPr>
          <w:trHeight w:val="350"/>
        </w:trPr>
        <w:tc>
          <w:tcPr>
            <w:tcW w:w="4788" w:type="dxa"/>
            <w:vAlign w:val="center"/>
          </w:tcPr>
          <w:p w14:paraId="5C30C36F" w14:textId="77777777" w:rsidR="00F92698" w:rsidRPr="00C50D53" w:rsidRDefault="002F3AF7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Heidi Davis</w:t>
            </w:r>
            <w:r w:rsidR="00F92698" w:rsidRPr="00C50D53">
              <w:rPr>
                <w:rFonts w:ascii="Times New Roman" w:hAnsi="Times New Roman" w:cs="Times New Roman"/>
              </w:rPr>
              <w:t>, PE</w:t>
            </w:r>
          </w:p>
        </w:tc>
        <w:tc>
          <w:tcPr>
            <w:tcW w:w="4860" w:type="dxa"/>
            <w:vAlign w:val="center"/>
          </w:tcPr>
          <w:p w14:paraId="55C670FC" w14:textId="77777777" w:rsidR="00F92698" w:rsidRPr="00C50D53" w:rsidRDefault="002F3AF7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Bev Harp, Matriculation</w:t>
            </w:r>
          </w:p>
        </w:tc>
      </w:tr>
      <w:tr w:rsidR="00704B5C" w:rsidRPr="00C50D53" w14:paraId="2B255CCC" w14:textId="77777777" w:rsidTr="00401A6A">
        <w:trPr>
          <w:trHeight w:val="350"/>
        </w:trPr>
        <w:tc>
          <w:tcPr>
            <w:tcW w:w="4788" w:type="dxa"/>
            <w:vAlign w:val="center"/>
          </w:tcPr>
          <w:p w14:paraId="10E58A60" w14:textId="77777777" w:rsidR="00704B5C" w:rsidRPr="00C50D53" w:rsidRDefault="00704B5C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</w:p>
        </w:tc>
        <w:tc>
          <w:tcPr>
            <w:tcW w:w="4860" w:type="dxa"/>
            <w:vAlign w:val="center"/>
          </w:tcPr>
          <w:p w14:paraId="50FA3DE5" w14:textId="6F9B8380" w:rsidR="00704B5C" w:rsidRPr="00C50D53" w:rsidRDefault="006A251B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Joe </w:t>
            </w:r>
            <w:proofErr w:type="spellStart"/>
            <w:r>
              <w:rPr>
                <w:rFonts w:ascii="Times New Roman" w:hAnsi="Times New Roman" w:cs="Times New Roman"/>
              </w:rPr>
              <w:t>Ceta</w:t>
            </w:r>
            <w:r w:rsidR="00704B5C">
              <w:rPr>
                <w:rFonts w:ascii="Times New Roman" w:hAnsi="Times New Roman" w:cs="Times New Roman"/>
              </w:rPr>
              <w:t>ni</w:t>
            </w:r>
            <w:proofErr w:type="spellEnd"/>
            <w:r w:rsidR="00704B5C">
              <w:rPr>
                <w:rFonts w:ascii="Times New Roman" w:hAnsi="Times New Roman" w:cs="Times New Roman"/>
              </w:rPr>
              <w:t>, ASO representative</w:t>
            </w:r>
          </w:p>
        </w:tc>
      </w:tr>
    </w:tbl>
    <w:p w14:paraId="524033AC" w14:textId="77777777" w:rsidR="000E71CD" w:rsidRPr="000E71CD" w:rsidRDefault="000E71CD" w:rsidP="000E71CD">
      <w:pPr>
        <w:spacing w:after="0" w:line="240" w:lineRule="auto"/>
        <w:ind w:left="720"/>
        <w:rPr>
          <w:rFonts w:cstheme="minorHAnsi"/>
          <w:b/>
          <w:u w:val="single"/>
        </w:rPr>
      </w:pPr>
    </w:p>
    <w:p w14:paraId="63FFB55D" w14:textId="73072194" w:rsidR="00D0748E" w:rsidRDefault="00EC4D16" w:rsidP="00D0748E">
      <w:pPr>
        <w:numPr>
          <w:ilvl w:val="0"/>
          <w:numId w:val="12"/>
        </w:numPr>
        <w:spacing w:after="0" w:line="480" w:lineRule="auto"/>
        <w:rPr>
          <w:rFonts w:cstheme="minorHAnsi"/>
          <w:b/>
          <w:u w:val="single"/>
        </w:rPr>
      </w:pPr>
      <w:r w:rsidRPr="000E71CD">
        <w:rPr>
          <w:rFonts w:cstheme="minorHAnsi"/>
          <w:b/>
        </w:rPr>
        <w:t>Call to Order</w:t>
      </w:r>
    </w:p>
    <w:p w14:paraId="49E47269" w14:textId="1C70B57E" w:rsidR="00EC4D16" w:rsidRPr="00D0748E" w:rsidRDefault="00D0748E" w:rsidP="00D0748E">
      <w:pPr>
        <w:numPr>
          <w:ilvl w:val="0"/>
          <w:numId w:val="12"/>
        </w:numPr>
        <w:spacing w:after="0" w:line="480" w:lineRule="auto"/>
        <w:rPr>
          <w:rFonts w:cstheme="minorHAnsi"/>
          <w:b/>
        </w:rPr>
      </w:pPr>
      <w:r w:rsidRPr="00D0748E">
        <w:rPr>
          <w:rFonts w:cstheme="minorHAnsi"/>
          <w:b/>
        </w:rPr>
        <w:t>Approval of Order of the Agenda</w:t>
      </w:r>
    </w:p>
    <w:p w14:paraId="5C06126A" w14:textId="087B3C8B" w:rsidR="00EC4D16" w:rsidRPr="00C50D53" w:rsidRDefault="00EC4D16" w:rsidP="00334AAC">
      <w:pPr>
        <w:numPr>
          <w:ilvl w:val="0"/>
          <w:numId w:val="12"/>
        </w:numPr>
        <w:spacing w:after="0" w:line="240" w:lineRule="auto"/>
        <w:rPr>
          <w:rFonts w:cstheme="minorHAnsi"/>
          <w:b/>
        </w:rPr>
      </w:pPr>
      <w:r w:rsidRPr="00C50D53">
        <w:rPr>
          <w:rFonts w:cstheme="minorHAnsi"/>
          <w:b/>
        </w:rPr>
        <w:t xml:space="preserve">Approval of Minutes: </w:t>
      </w:r>
      <w:r w:rsidR="00640F02">
        <w:rPr>
          <w:rFonts w:cstheme="minorHAnsi"/>
          <w:b/>
        </w:rPr>
        <w:t>9.30</w:t>
      </w:r>
      <w:r w:rsidR="00C50D53" w:rsidRPr="00C50D53">
        <w:rPr>
          <w:rFonts w:cstheme="minorHAnsi"/>
          <w:b/>
        </w:rPr>
        <w:t>.13</w:t>
      </w:r>
    </w:p>
    <w:p w14:paraId="6FFD5867" w14:textId="77777777" w:rsidR="00EC4D16" w:rsidRPr="00C50D53" w:rsidRDefault="00EC4D16" w:rsidP="000E71CD">
      <w:pPr>
        <w:spacing w:after="0" w:line="240" w:lineRule="auto"/>
        <w:rPr>
          <w:rFonts w:cstheme="minorHAnsi"/>
          <w:b/>
        </w:rPr>
      </w:pPr>
    </w:p>
    <w:p w14:paraId="653556D6" w14:textId="6C69A4CA" w:rsidR="00EC4D16" w:rsidRDefault="00C50D53" w:rsidP="00334AAC">
      <w:pPr>
        <w:numPr>
          <w:ilvl w:val="0"/>
          <w:numId w:val="12"/>
        </w:numPr>
        <w:spacing w:after="0" w:line="240" w:lineRule="auto"/>
        <w:rPr>
          <w:rFonts w:cstheme="minorHAnsi"/>
          <w:b/>
        </w:rPr>
      </w:pPr>
      <w:r w:rsidRPr="00C50D53">
        <w:rPr>
          <w:rFonts w:cstheme="minorHAnsi"/>
          <w:b/>
        </w:rPr>
        <w:t xml:space="preserve">Consent Agenda: </w:t>
      </w:r>
    </w:p>
    <w:p w14:paraId="6A3F31A6" w14:textId="77777777" w:rsidR="00397881" w:rsidRDefault="00397881" w:rsidP="00397881">
      <w:pPr>
        <w:spacing w:after="0" w:line="240" w:lineRule="auto"/>
        <w:ind w:left="360"/>
        <w:rPr>
          <w:rFonts w:cstheme="minorHAnsi"/>
          <w:b/>
        </w:rPr>
      </w:pPr>
    </w:p>
    <w:p w14:paraId="237135EB" w14:textId="6F8A02EC" w:rsidR="00640F02" w:rsidRPr="00355D7E" w:rsidRDefault="00D603FD" w:rsidP="00397881">
      <w:pPr>
        <w:pStyle w:val="ListParagraph"/>
        <w:numPr>
          <w:ilvl w:val="1"/>
          <w:numId w:val="12"/>
        </w:numPr>
        <w:spacing w:after="0" w:line="240" w:lineRule="auto"/>
        <w:rPr>
          <w:rFonts w:cstheme="minorHAnsi"/>
          <w:b/>
        </w:rPr>
      </w:pPr>
      <w:r w:rsidRPr="00334AAC">
        <w:rPr>
          <w:rFonts w:cstheme="minorHAnsi"/>
          <w:b/>
        </w:rPr>
        <w:t>Approval of Courses to Meet C-ID Descriptors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155"/>
      </w:tblGrid>
      <w:tr w:rsidR="00640F02" w14:paraId="1DFC5C0F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FCCACA" w14:textId="77777777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 w:rsidRPr="00640F02">
              <w:rPr>
                <w:rFonts w:ascii="Baskerville Old Face" w:hAnsi="Baskerville Old Face" w:cs="Baskerville Old Face"/>
                <w:color w:val="000000"/>
              </w:rPr>
              <w:t>Geol</w:t>
            </w:r>
            <w:proofErr w:type="spellEnd"/>
            <w:r w:rsidRPr="00640F02">
              <w:rPr>
                <w:rFonts w:ascii="Baskerville Old Face" w:hAnsi="Baskerville Old Face" w:cs="Baskerville Old Face"/>
                <w:color w:val="000000"/>
              </w:rPr>
              <w:t xml:space="preserve"> 1A</w:t>
            </w:r>
          </w:p>
        </w:tc>
      </w:tr>
      <w:tr w:rsidR="00640F02" w14:paraId="2A96EDDC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647986" w14:textId="77777777" w:rsidR="00640F02" w:rsidRPr="00640F02" w:rsidRDefault="00640F02" w:rsidP="00640F02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640F02" w14:paraId="77795614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2FE537" w14:textId="77777777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 w:rsidRPr="00640F02">
              <w:rPr>
                <w:rFonts w:ascii="Baskerville Old Face" w:hAnsi="Baskerville Old Face" w:cs="Baskerville Old Face"/>
                <w:color w:val="000000"/>
              </w:rPr>
              <w:t>Geol</w:t>
            </w:r>
            <w:proofErr w:type="spellEnd"/>
            <w:r w:rsidRPr="00640F02">
              <w:rPr>
                <w:rFonts w:ascii="Baskerville Old Face" w:hAnsi="Baskerville Old Face" w:cs="Baskerville Old Face"/>
                <w:color w:val="000000"/>
              </w:rPr>
              <w:t xml:space="preserve"> 1AH</w:t>
            </w:r>
          </w:p>
        </w:tc>
      </w:tr>
      <w:tr w:rsidR="00640F02" w14:paraId="5C2EFA7A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E83B13" w14:textId="77777777" w:rsidR="00640F02" w:rsidRPr="00640F02" w:rsidRDefault="00640F02" w:rsidP="00640F02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640F02" w14:paraId="2D609259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4C0B77" w14:textId="77777777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 w:rsidRPr="00640F02">
              <w:rPr>
                <w:rFonts w:ascii="Baskerville Old Face" w:hAnsi="Baskerville Old Face" w:cs="Baskerville Old Face"/>
                <w:color w:val="000000"/>
              </w:rPr>
              <w:t>Geol</w:t>
            </w:r>
            <w:proofErr w:type="spellEnd"/>
            <w:r w:rsidRPr="00640F02">
              <w:rPr>
                <w:rFonts w:ascii="Baskerville Old Face" w:hAnsi="Baskerville Old Face" w:cs="Baskerville Old Face"/>
                <w:color w:val="000000"/>
              </w:rPr>
              <w:t xml:space="preserve"> 1B</w:t>
            </w:r>
          </w:p>
        </w:tc>
      </w:tr>
      <w:tr w:rsidR="00640F02" w14:paraId="2EE97776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DB2A0F" w14:textId="77777777" w:rsidR="00640F02" w:rsidRPr="00640F02" w:rsidRDefault="00640F02" w:rsidP="00640F02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640F02" w14:paraId="791742BB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98C701" w14:textId="77777777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 w:rsidRPr="00640F02">
              <w:rPr>
                <w:rFonts w:ascii="Baskerville Old Face" w:hAnsi="Baskerville Old Face" w:cs="Baskerville Old Face"/>
                <w:color w:val="000000"/>
              </w:rPr>
              <w:t>Geol</w:t>
            </w:r>
            <w:proofErr w:type="spellEnd"/>
            <w:r w:rsidRPr="00640F02">
              <w:rPr>
                <w:rFonts w:ascii="Baskerville Old Face" w:hAnsi="Baskerville Old Face" w:cs="Baskerville Old Face"/>
                <w:color w:val="000000"/>
              </w:rPr>
              <w:t xml:space="preserve"> 2B</w:t>
            </w:r>
          </w:p>
        </w:tc>
      </w:tr>
      <w:tr w:rsidR="00640F02" w14:paraId="0E5B3F23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680A2E" w14:textId="77777777" w:rsidR="00640F02" w:rsidRPr="00640F02" w:rsidRDefault="00640F02" w:rsidP="00640F02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640F02" w14:paraId="3D61F958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91CC93" w14:textId="77777777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 w:rsidRPr="00640F02">
              <w:rPr>
                <w:rFonts w:ascii="Baskerville Old Face" w:hAnsi="Baskerville Old Face" w:cs="Baskerville Old Face"/>
                <w:color w:val="000000"/>
              </w:rPr>
              <w:t>Chem</w:t>
            </w:r>
            <w:proofErr w:type="spellEnd"/>
            <w:r w:rsidRPr="00640F02">
              <w:rPr>
                <w:rFonts w:ascii="Baskerville Old Face" w:hAnsi="Baskerville Old Face" w:cs="Baskerville Old Face"/>
                <w:color w:val="000000"/>
              </w:rPr>
              <w:t xml:space="preserve"> 1A</w:t>
            </w:r>
          </w:p>
        </w:tc>
      </w:tr>
      <w:tr w:rsidR="00640F02" w14:paraId="20AFA63E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A78BEB" w14:textId="77777777" w:rsidR="00640F02" w:rsidRPr="00640F02" w:rsidRDefault="00640F02" w:rsidP="00640F02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640F02" w14:paraId="684F20FF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895358" w14:textId="77777777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 w:rsidRPr="00640F02">
              <w:rPr>
                <w:rFonts w:ascii="Baskerville Old Face" w:hAnsi="Baskerville Old Face" w:cs="Baskerville Old Face"/>
                <w:color w:val="000000"/>
              </w:rPr>
              <w:t>Chem</w:t>
            </w:r>
            <w:proofErr w:type="spellEnd"/>
            <w:r w:rsidRPr="00640F02">
              <w:rPr>
                <w:rFonts w:ascii="Baskerville Old Face" w:hAnsi="Baskerville Old Face" w:cs="Baskerville Old Face"/>
                <w:color w:val="000000"/>
              </w:rPr>
              <w:t xml:space="preserve"> 1B</w:t>
            </w:r>
          </w:p>
        </w:tc>
      </w:tr>
      <w:tr w:rsidR="00640F02" w14:paraId="44726B79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B1C229" w14:textId="77777777" w:rsidR="00640F02" w:rsidRPr="00640F02" w:rsidRDefault="00640F02" w:rsidP="00640F02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640F02" w14:paraId="2DE4A789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A7D008" w14:textId="5673A087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 w:rsidRPr="00640F02">
              <w:rPr>
                <w:rFonts w:ascii="Baskerville Old Face" w:hAnsi="Baskerville Old Face" w:cs="Baskerville Old Face"/>
                <w:color w:val="000000"/>
              </w:rPr>
              <w:t>Phys</w:t>
            </w:r>
            <w:proofErr w:type="spellEnd"/>
            <w:r w:rsidRPr="00640F02">
              <w:rPr>
                <w:rFonts w:ascii="Baskerville Old Face" w:hAnsi="Baskerville Old Face" w:cs="Baskerville Old Face"/>
                <w:color w:val="000000"/>
              </w:rPr>
              <w:t xml:space="preserve"> 4B</w:t>
            </w:r>
          </w:p>
        </w:tc>
      </w:tr>
      <w:tr w:rsidR="00640F02" w14:paraId="186CEDD7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91CCDB" w14:textId="5B293218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640F02" w14:paraId="10A79BE0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ED0362" w14:textId="182A3A5A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 w:rsidRPr="00640F02">
              <w:rPr>
                <w:rFonts w:ascii="Baskerville Old Face" w:hAnsi="Baskerville Old Face" w:cs="Baskerville Old Face"/>
                <w:color w:val="000000"/>
              </w:rPr>
              <w:t>PE.TH</w:t>
            </w:r>
            <w:r>
              <w:rPr>
                <w:rFonts w:ascii="Baskerville Old Face" w:hAnsi="Baskerville Old Face" w:cs="Baskerville Old Face"/>
                <w:color w:val="000000"/>
              </w:rPr>
              <w:t xml:space="preserve"> 30 </w:t>
            </w:r>
          </w:p>
        </w:tc>
      </w:tr>
      <w:tr w:rsidR="00640F02" w14:paraId="2F19D701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8DB9B3" w14:textId="27E71202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i/>
                <w:color w:val="000000"/>
              </w:rPr>
            </w:pPr>
            <w:r>
              <w:rPr>
                <w:rFonts w:ascii="Baskerville Old Face" w:hAnsi="Baskerville Old Face" w:cs="Baskerville Old Face"/>
                <w:i/>
                <w:color w:val="000000"/>
              </w:rPr>
              <w:t>Title</w:t>
            </w:r>
            <w:r w:rsidRPr="00640F02">
              <w:rPr>
                <w:rFonts w:ascii="Baskerville Old Face" w:hAnsi="Baskerville Old Face" w:cs="Baskerville Old Face"/>
                <w:i/>
                <w:color w:val="000000"/>
              </w:rPr>
              <w:t xml:space="preserve"> change</w:t>
            </w:r>
            <w:r>
              <w:rPr>
                <w:rFonts w:ascii="Baskerville Old Face" w:hAnsi="Baskerville Old Face" w:cs="Baskerville Old Face"/>
                <w:i/>
                <w:color w:val="000000"/>
              </w:rPr>
              <w:t>?</w:t>
            </w:r>
          </w:p>
        </w:tc>
      </w:tr>
      <w:tr w:rsidR="00640F02" w14:paraId="4D6CB744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13889D" w14:textId="66AAA15A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640F02" w14:paraId="75087071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BF8970" w14:textId="77777777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 w:rsidRPr="00640F02">
              <w:rPr>
                <w:rFonts w:ascii="Baskerville Old Face" w:hAnsi="Baskerville Old Face" w:cs="Baskerville Old Face"/>
                <w:color w:val="000000"/>
              </w:rPr>
              <w:t>Geog</w:t>
            </w:r>
            <w:proofErr w:type="spellEnd"/>
            <w:r w:rsidRPr="00640F02">
              <w:rPr>
                <w:rFonts w:ascii="Baskerville Old Face" w:hAnsi="Baskerville Old Face" w:cs="Baskerville Old Face"/>
                <w:color w:val="000000"/>
              </w:rPr>
              <w:t xml:space="preserve"> 001</w:t>
            </w:r>
          </w:p>
        </w:tc>
      </w:tr>
      <w:tr w:rsidR="00640F02" w14:paraId="1150B9F0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CE8853" w14:textId="77777777" w:rsidR="00640F02" w:rsidRPr="00640F02" w:rsidRDefault="00640F02" w:rsidP="00640F02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640F02" w14:paraId="6D42ABB6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F9E13C" w14:textId="77777777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 w:rsidRPr="00640F02">
              <w:rPr>
                <w:rFonts w:ascii="Baskerville Old Face" w:hAnsi="Baskerville Old Face" w:cs="Baskerville Old Face"/>
                <w:color w:val="000000"/>
              </w:rPr>
              <w:lastRenderedPageBreak/>
              <w:t>Geog</w:t>
            </w:r>
            <w:proofErr w:type="spellEnd"/>
            <w:r w:rsidRPr="00640F02">
              <w:rPr>
                <w:rFonts w:ascii="Baskerville Old Face" w:hAnsi="Baskerville Old Face" w:cs="Baskerville Old Face"/>
                <w:color w:val="000000"/>
              </w:rPr>
              <w:t xml:space="preserve"> 002</w:t>
            </w:r>
          </w:p>
        </w:tc>
      </w:tr>
      <w:tr w:rsidR="00640F02" w14:paraId="082BFE2F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C25B0E" w14:textId="77777777" w:rsidR="00640F02" w:rsidRPr="00640F02" w:rsidRDefault="00640F02" w:rsidP="00640F02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640F02" w14:paraId="44E05A6C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C2F93D" w14:textId="77777777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 w:rsidRPr="00640F02">
              <w:rPr>
                <w:rFonts w:ascii="Baskerville Old Face" w:hAnsi="Baskerville Old Face" w:cs="Baskerville Old Face"/>
                <w:color w:val="000000"/>
              </w:rPr>
              <w:t>Geog</w:t>
            </w:r>
            <w:proofErr w:type="spellEnd"/>
            <w:r w:rsidRPr="00640F02">
              <w:rPr>
                <w:rFonts w:ascii="Baskerville Old Face" w:hAnsi="Baskerville Old Face" w:cs="Baskerville Old Face"/>
                <w:color w:val="000000"/>
              </w:rPr>
              <w:t xml:space="preserve"> 006</w:t>
            </w:r>
          </w:p>
        </w:tc>
      </w:tr>
      <w:tr w:rsidR="00640F02" w14:paraId="21BE2BBD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F9C317" w14:textId="77777777" w:rsidR="00640F02" w:rsidRPr="00640F02" w:rsidRDefault="00640F02" w:rsidP="00640F02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640F02" w14:paraId="2C9AECA5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61E500" w14:textId="77777777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 w:rsidRPr="00640F02">
              <w:rPr>
                <w:rFonts w:ascii="Baskerville Old Face" w:hAnsi="Baskerville Old Face" w:cs="Baskerville Old Face"/>
                <w:color w:val="000000"/>
              </w:rPr>
              <w:t>Comm</w:t>
            </w:r>
            <w:proofErr w:type="spellEnd"/>
            <w:r w:rsidRPr="00640F02">
              <w:rPr>
                <w:rFonts w:ascii="Baskerville Old Face" w:hAnsi="Baskerville Old Face" w:cs="Baskerville Old Face"/>
                <w:color w:val="000000"/>
              </w:rPr>
              <w:t xml:space="preserve"> 020</w:t>
            </w:r>
          </w:p>
        </w:tc>
      </w:tr>
      <w:tr w:rsidR="00640F02" w14:paraId="032118C0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753FE5" w14:textId="77777777" w:rsidR="00640F02" w:rsidRPr="00640F02" w:rsidRDefault="00640F02" w:rsidP="00640F02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640F02" w14:paraId="6B719F85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BF2816" w14:textId="77777777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 w:rsidRPr="00640F02">
              <w:rPr>
                <w:rFonts w:ascii="Baskerville Old Face" w:hAnsi="Baskerville Old Face" w:cs="Baskerville Old Face"/>
                <w:color w:val="000000"/>
              </w:rPr>
              <w:t>Comm</w:t>
            </w:r>
            <w:proofErr w:type="spellEnd"/>
            <w:r w:rsidRPr="00640F02">
              <w:rPr>
                <w:rFonts w:ascii="Baskerville Old Face" w:hAnsi="Baskerville Old Face" w:cs="Baskerville Old Face"/>
                <w:color w:val="000000"/>
              </w:rPr>
              <w:t xml:space="preserve"> 008</w:t>
            </w:r>
          </w:p>
        </w:tc>
      </w:tr>
      <w:tr w:rsidR="00640F02" w14:paraId="3740C14B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01A5C2" w14:textId="77777777" w:rsidR="00640F02" w:rsidRPr="00640F02" w:rsidRDefault="00640F02" w:rsidP="00640F02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640F02" w14:paraId="34B776D4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442E77" w14:textId="77777777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 w:rsidRPr="00640F02">
              <w:rPr>
                <w:rFonts w:ascii="Baskerville Old Face" w:hAnsi="Baskerville Old Face" w:cs="Baskerville Old Face"/>
                <w:color w:val="000000"/>
              </w:rPr>
              <w:t>Comm</w:t>
            </w:r>
            <w:proofErr w:type="spellEnd"/>
            <w:r w:rsidRPr="00640F02">
              <w:rPr>
                <w:rFonts w:ascii="Baskerville Old Face" w:hAnsi="Baskerville Old Face" w:cs="Baskerville Old Face"/>
                <w:color w:val="000000"/>
              </w:rPr>
              <w:t xml:space="preserve"> 004</w:t>
            </w:r>
          </w:p>
        </w:tc>
      </w:tr>
      <w:tr w:rsidR="00640F02" w14:paraId="790F3A17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56768F" w14:textId="77777777" w:rsidR="00640F02" w:rsidRPr="00640F02" w:rsidRDefault="00640F02" w:rsidP="00640F02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640F02" w14:paraId="71DF72EB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348502" w14:textId="77777777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 w:rsidRPr="00640F02">
              <w:rPr>
                <w:rFonts w:ascii="Baskerville Old Face" w:hAnsi="Baskerville Old Face" w:cs="Baskerville Old Face"/>
                <w:color w:val="000000"/>
              </w:rPr>
              <w:t>Comm</w:t>
            </w:r>
            <w:proofErr w:type="spellEnd"/>
            <w:r w:rsidRPr="00640F02">
              <w:rPr>
                <w:rFonts w:ascii="Baskerville Old Face" w:hAnsi="Baskerville Old Face" w:cs="Baskerville Old Face"/>
                <w:color w:val="000000"/>
              </w:rPr>
              <w:t xml:space="preserve"> 012</w:t>
            </w:r>
          </w:p>
        </w:tc>
      </w:tr>
      <w:tr w:rsidR="00640F02" w14:paraId="0EB0D581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488F5E" w14:textId="77777777" w:rsidR="00640F02" w:rsidRPr="00640F02" w:rsidRDefault="00640F02" w:rsidP="00640F02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640F02" w14:paraId="388C1A33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FB6CDD" w14:textId="77777777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 w:rsidRPr="00640F02">
              <w:rPr>
                <w:rFonts w:ascii="Baskerville Old Face" w:hAnsi="Baskerville Old Face" w:cs="Baskerville Old Face"/>
                <w:color w:val="000000"/>
              </w:rPr>
              <w:t>Comm</w:t>
            </w:r>
            <w:proofErr w:type="spellEnd"/>
            <w:r w:rsidRPr="00640F02">
              <w:rPr>
                <w:rFonts w:ascii="Baskerville Old Face" w:hAnsi="Baskerville Old Face" w:cs="Baskerville Old Face"/>
                <w:color w:val="000000"/>
              </w:rPr>
              <w:t xml:space="preserve"> 010H </w:t>
            </w:r>
          </w:p>
        </w:tc>
      </w:tr>
      <w:tr w:rsidR="00640F02" w14:paraId="3719FBD5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D5EE0A" w14:textId="77777777" w:rsidR="00640F02" w:rsidRPr="00640F02" w:rsidRDefault="00640F02" w:rsidP="00640F02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640F02" w14:paraId="52638705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DEDA24" w14:textId="77777777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 w:rsidRPr="00640F02">
              <w:rPr>
                <w:rFonts w:ascii="Baskerville Old Face" w:hAnsi="Baskerville Old Face" w:cs="Baskerville Old Face"/>
                <w:color w:val="000000"/>
              </w:rPr>
              <w:t>ENGL 010</w:t>
            </w:r>
          </w:p>
        </w:tc>
      </w:tr>
      <w:tr w:rsidR="00640F02" w14:paraId="59BEBA21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3FB2E4" w14:textId="77777777" w:rsidR="00640F02" w:rsidRPr="00640F02" w:rsidRDefault="00640F02" w:rsidP="00640F02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640F02" w14:paraId="242A3969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F77403" w14:textId="77777777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 w:rsidRPr="00640F02">
              <w:rPr>
                <w:rFonts w:ascii="Baskerville Old Face" w:hAnsi="Baskerville Old Face" w:cs="Baskerville Old Face"/>
                <w:color w:val="000000"/>
              </w:rPr>
              <w:t>H.ED 005</w:t>
            </w:r>
          </w:p>
        </w:tc>
      </w:tr>
      <w:tr w:rsidR="00640F02" w14:paraId="659FC50F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FC7EF9" w14:textId="77777777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640F02" w14:paraId="46486CC2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E92BF8" w14:textId="77777777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 w:rsidRPr="00640F02">
              <w:rPr>
                <w:rFonts w:ascii="Baskerville Old Face" w:hAnsi="Baskerville Old Face" w:cs="Baskerville Old Face"/>
                <w:color w:val="000000"/>
              </w:rPr>
              <w:t>Hist</w:t>
            </w:r>
            <w:proofErr w:type="spellEnd"/>
            <w:r w:rsidRPr="00640F02">
              <w:rPr>
                <w:rFonts w:ascii="Baskerville Old Face" w:hAnsi="Baskerville Old Face" w:cs="Baskerville Old Face"/>
                <w:color w:val="000000"/>
              </w:rPr>
              <w:t xml:space="preserve"> 4A</w:t>
            </w:r>
          </w:p>
        </w:tc>
      </w:tr>
      <w:tr w:rsidR="00640F02" w14:paraId="6E7F48E8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D4B70E" w14:textId="77777777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640F02" w14:paraId="6F9AF594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813A00" w14:textId="77777777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 w:rsidRPr="00640F02">
              <w:rPr>
                <w:rFonts w:ascii="Baskerville Old Face" w:hAnsi="Baskerville Old Face" w:cs="Baskerville Old Face"/>
                <w:color w:val="000000"/>
              </w:rPr>
              <w:t>Hist</w:t>
            </w:r>
            <w:proofErr w:type="spellEnd"/>
            <w:r w:rsidRPr="00640F02">
              <w:rPr>
                <w:rFonts w:ascii="Baskerville Old Face" w:hAnsi="Baskerville Old Face" w:cs="Baskerville Old Face"/>
                <w:color w:val="000000"/>
              </w:rPr>
              <w:t xml:space="preserve"> 4B</w:t>
            </w:r>
          </w:p>
        </w:tc>
      </w:tr>
      <w:tr w:rsidR="00640F02" w14:paraId="7EC03977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CC17F8" w14:textId="77777777" w:rsidR="00640F02" w:rsidRPr="00640F02" w:rsidRDefault="00640F02" w:rsidP="00640F02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640F02" w14:paraId="7EBFB831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698929" w14:textId="77777777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 w:rsidRPr="00640F02">
              <w:rPr>
                <w:rFonts w:ascii="Baskerville Old Face" w:hAnsi="Baskerville Old Face" w:cs="Baskerville Old Face"/>
                <w:color w:val="000000"/>
              </w:rPr>
              <w:t>Hist</w:t>
            </w:r>
            <w:proofErr w:type="spellEnd"/>
            <w:r w:rsidRPr="00640F02">
              <w:rPr>
                <w:rFonts w:ascii="Baskerville Old Face" w:hAnsi="Baskerville Old Face" w:cs="Baskerville Old Face"/>
                <w:color w:val="000000"/>
              </w:rPr>
              <w:t xml:space="preserve"> 5A</w:t>
            </w:r>
          </w:p>
        </w:tc>
      </w:tr>
      <w:tr w:rsidR="00640F02" w14:paraId="4CCF5452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0A28E3" w14:textId="77777777" w:rsidR="00640F02" w:rsidRPr="00640F02" w:rsidRDefault="00640F02" w:rsidP="00640F02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640F02" w14:paraId="3B62305C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E2AF0C" w14:textId="77777777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 w:rsidRPr="00640F02">
              <w:rPr>
                <w:rFonts w:ascii="Baskerville Old Face" w:hAnsi="Baskerville Old Face" w:cs="Baskerville Old Face"/>
                <w:color w:val="000000"/>
              </w:rPr>
              <w:t>Hist</w:t>
            </w:r>
            <w:proofErr w:type="spellEnd"/>
            <w:r w:rsidRPr="00640F02">
              <w:rPr>
                <w:rFonts w:ascii="Baskerville Old Face" w:hAnsi="Baskerville Old Face" w:cs="Baskerville Old Face"/>
                <w:color w:val="000000"/>
              </w:rPr>
              <w:t xml:space="preserve"> 5B</w:t>
            </w:r>
          </w:p>
        </w:tc>
      </w:tr>
      <w:tr w:rsidR="00640F02" w14:paraId="51C64DD1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E5FA76" w14:textId="77777777" w:rsidR="00640F02" w:rsidRPr="00640F02" w:rsidRDefault="00640F02" w:rsidP="00640F02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640F02" w14:paraId="62A76C62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D3C131" w14:textId="75AB8816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Psych 001</w:t>
            </w:r>
          </w:p>
        </w:tc>
      </w:tr>
      <w:tr w:rsidR="00640F02" w14:paraId="33CE963C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F5E7E8" w14:textId="5090A4E9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640F02" w14:paraId="497D7C14" w14:textId="77777777" w:rsidTr="00640F02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66454E" w14:textId="2074511B" w:rsidR="00640F02" w:rsidRPr="00640F02" w:rsidRDefault="00640F02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Psych 17</w:t>
            </w:r>
          </w:p>
        </w:tc>
      </w:tr>
    </w:tbl>
    <w:p w14:paraId="72CBD3DF" w14:textId="77777777" w:rsidR="00D603FD" w:rsidRDefault="00D603FD" w:rsidP="00D603FD">
      <w:pPr>
        <w:spacing w:after="0" w:line="240" w:lineRule="auto"/>
        <w:rPr>
          <w:rFonts w:cstheme="minorHAnsi"/>
          <w:b/>
        </w:rPr>
      </w:pPr>
    </w:p>
    <w:p w14:paraId="6FE90E22" w14:textId="6067534B" w:rsidR="00397881" w:rsidRDefault="00397881" w:rsidP="00397881">
      <w:pPr>
        <w:spacing w:after="0" w:line="240" w:lineRule="auto"/>
        <w:ind w:left="720"/>
        <w:rPr>
          <w:rFonts w:cstheme="minorHAnsi"/>
          <w:b/>
        </w:rPr>
      </w:pPr>
      <w:r>
        <w:rPr>
          <w:rFonts w:cstheme="minorHAnsi"/>
          <w:b/>
        </w:rPr>
        <w:t>B.</w:t>
      </w:r>
      <w:r>
        <w:rPr>
          <w:rFonts w:cstheme="minorHAnsi"/>
          <w:b/>
        </w:rPr>
        <w:tab/>
      </w:r>
      <w:r>
        <w:rPr>
          <w:rFonts w:cstheme="minorHAnsi"/>
          <w:b/>
        </w:rPr>
        <w:t xml:space="preserve">Course Revision for </w:t>
      </w:r>
      <w:proofErr w:type="spellStart"/>
      <w:r>
        <w:rPr>
          <w:rFonts w:cstheme="minorHAnsi"/>
          <w:b/>
        </w:rPr>
        <w:t>Recency</w:t>
      </w:r>
      <w:proofErr w:type="spellEnd"/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155"/>
      </w:tblGrid>
      <w:tr w:rsidR="00397881" w14:paraId="7B3B8182" w14:textId="77777777" w:rsidTr="008A1989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D0117B" w14:textId="77777777" w:rsidR="00397881" w:rsidRPr="00640F02" w:rsidRDefault="00397881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 w:rsidRPr="00640F02">
              <w:rPr>
                <w:rFonts w:ascii="Baskerville Old Face" w:hAnsi="Baskerville Old Face" w:cs="Baskerville Old Face"/>
                <w:color w:val="000000"/>
              </w:rPr>
              <w:t>Couns</w:t>
            </w:r>
            <w:proofErr w:type="spellEnd"/>
            <w:r w:rsidRPr="00640F02">
              <w:rPr>
                <w:rFonts w:ascii="Baskerville Old Face" w:hAnsi="Baskerville Old Face" w:cs="Baskerville Old Face"/>
                <w:color w:val="000000"/>
              </w:rPr>
              <w:t xml:space="preserve"> A</w:t>
            </w:r>
          </w:p>
        </w:tc>
      </w:tr>
    </w:tbl>
    <w:p w14:paraId="34E452A9" w14:textId="77777777" w:rsidR="00397881" w:rsidRDefault="00397881" w:rsidP="00397881">
      <w:pPr>
        <w:spacing w:after="0" w:line="240" w:lineRule="auto"/>
        <w:rPr>
          <w:rFonts w:cstheme="minorHAnsi"/>
          <w:b/>
        </w:rPr>
      </w:pPr>
    </w:p>
    <w:p w14:paraId="50ECA594" w14:textId="30482EE2" w:rsidR="004A1905" w:rsidRDefault="00397881" w:rsidP="00397881">
      <w:pPr>
        <w:spacing w:after="0" w:line="240" w:lineRule="auto"/>
        <w:ind w:left="720"/>
        <w:rPr>
          <w:rFonts w:cstheme="minorHAnsi"/>
          <w:b/>
        </w:rPr>
      </w:pPr>
      <w:r>
        <w:rPr>
          <w:rFonts w:cstheme="minorHAnsi"/>
          <w:b/>
        </w:rPr>
        <w:t>C.</w:t>
      </w:r>
      <w:r>
        <w:rPr>
          <w:rFonts w:cstheme="minorHAnsi"/>
          <w:b/>
        </w:rPr>
        <w:tab/>
        <w:t>Program Revision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155"/>
      </w:tblGrid>
      <w:tr w:rsidR="00397881" w14:paraId="68D1C73A" w14:textId="77777777" w:rsidTr="008A1989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714786" w14:textId="3E430D9E" w:rsidR="00397881" w:rsidRDefault="00397881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History AA-T (removal of History 3)</w:t>
            </w:r>
          </w:p>
        </w:tc>
      </w:tr>
      <w:tr w:rsidR="00397881" w14:paraId="5007194A" w14:textId="77777777" w:rsidTr="008A1989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D4FD52" w14:textId="77777777" w:rsidR="00397881" w:rsidRDefault="00397881" w:rsidP="008A198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</w:tbl>
    <w:p w14:paraId="474DC52E" w14:textId="77777777" w:rsidR="00397881" w:rsidRDefault="00397881" w:rsidP="00D603FD">
      <w:pPr>
        <w:spacing w:after="0" w:line="240" w:lineRule="auto"/>
        <w:rPr>
          <w:rFonts w:cstheme="minorHAnsi"/>
          <w:b/>
        </w:rPr>
      </w:pPr>
    </w:p>
    <w:p w14:paraId="66CD1B7E" w14:textId="49251FF7" w:rsidR="00D748D9" w:rsidRPr="00D603FD" w:rsidRDefault="00397881" w:rsidP="00397881">
      <w:pPr>
        <w:spacing w:after="0" w:line="240" w:lineRule="auto"/>
        <w:ind w:left="720"/>
        <w:rPr>
          <w:rFonts w:cstheme="minorHAnsi"/>
          <w:b/>
        </w:rPr>
      </w:pPr>
      <w:r>
        <w:rPr>
          <w:rFonts w:cstheme="minorHAnsi"/>
          <w:b/>
        </w:rPr>
        <w:t>D.</w:t>
      </w:r>
      <w:r>
        <w:rPr>
          <w:rFonts w:cstheme="minorHAnsi"/>
          <w:b/>
        </w:rPr>
        <w:tab/>
      </w:r>
      <w:r w:rsidR="00D748D9" w:rsidRPr="00D603FD">
        <w:rPr>
          <w:rFonts w:cstheme="minorHAnsi"/>
          <w:b/>
        </w:rPr>
        <w:t>Course Deactivation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155"/>
      </w:tblGrid>
      <w:tr w:rsidR="00D748D9" w14:paraId="59C79AA1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ECFD8A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AJ 006</w:t>
            </w:r>
          </w:p>
        </w:tc>
      </w:tr>
      <w:tr w:rsidR="00D748D9" w14:paraId="398BF075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840A4C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06DBCA5A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949318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AJ 030A</w:t>
            </w:r>
          </w:p>
        </w:tc>
      </w:tr>
      <w:tr w:rsidR="00D748D9" w14:paraId="32EBF959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EE8EE0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4E2EAD8A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C99A3C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AJ 31</w:t>
            </w:r>
          </w:p>
        </w:tc>
      </w:tr>
      <w:tr w:rsidR="00D748D9" w14:paraId="59E617DB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C45462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5FEC066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2E07BE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AJ 91</w:t>
            </w:r>
          </w:p>
        </w:tc>
      </w:tr>
      <w:tr w:rsidR="00D748D9" w14:paraId="2C82AF3E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BE52FD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3A2F7DC0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89B69D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AJ 92</w:t>
            </w:r>
          </w:p>
        </w:tc>
      </w:tr>
      <w:tr w:rsidR="00D748D9" w14:paraId="28CA5664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F80AFD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25BA650A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6102EE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AJ 93</w:t>
            </w:r>
          </w:p>
        </w:tc>
      </w:tr>
      <w:tr w:rsidR="00D748D9" w14:paraId="25B529CE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C2FEC8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67651854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1193EF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AJ 160I</w:t>
            </w:r>
          </w:p>
        </w:tc>
      </w:tr>
      <w:tr w:rsidR="00D748D9" w14:paraId="788ABD9E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634CEC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7C1E006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9945F7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Arabic 50A</w:t>
            </w:r>
          </w:p>
        </w:tc>
      </w:tr>
      <w:tr w:rsidR="00D748D9" w14:paraId="40DDF96E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024A02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661BC5CE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B6CE79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Arabic 50B</w:t>
            </w:r>
          </w:p>
        </w:tc>
      </w:tr>
      <w:tr w:rsidR="00D748D9" w14:paraId="22C1B38B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806579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496D0F35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119423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Art 1AH</w:t>
            </w:r>
          </w:p>
        </w:tc>
      </w:tr>
      <w:tr w:rsidR="00D748D9" w14:paraId="61070C53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ED2DE8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0BB6864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70AD55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 30</w:t>
            </w:r>
          </w:p>
        </w:tc>
      </w:tr>
      <w:tr w:rsidR="00D748D9" w14:paraId="539F9D6E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49F096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7555C5FB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67773A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 31</w:t>
            </w:r>
          </w:p>
        </w:tc>
      </w:tr>
      <w:tr w:rsidR="00D748D9" w14:paraId="6D675FC7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992D2F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6C85C220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D2514D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 32B</w:t>
            </w:r>
          </w:p>
        </w:tc>
      </w:tr>
      <w:tr w:rsidR="00D748D9" w14:paraId="4355FD9E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752695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7F72942F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EF67EB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 43B</w:t>
            </w:r>
          </w:p>
        </w:tc>
      </w:tr>
      <w:tr w:rsidR="00D748D9" w14:paraId="7EBA4E48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ABCBE7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3792A6DD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5A198A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 46</w:t>
            </w:r>
          </w:p>
        </w:tc>
      </w:tr>
      <w:tr w:rsidR="00D748D9" w14:paraId="0CEB3AF3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183D10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5ABDB1B0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412F3B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 63B</w:t>
            </w:r>
          </w:p>
        </w:tc>
      </w:tr>
      <w:tr w:rsidR="00D748D9" w14:paraId="28BEC0F4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56A32D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5F291255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FD0EAF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 74</w:t>
            </w:r>
          </w:p>
        </w:tc>
      </w:tr>
      <w:tr w:rsidR="00D748D9" w14:paraId="3C17ECC7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B14103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3955A69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E35C37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Chin 50A</w:t>
            </w:r>
          </w:p>
        </w:tc>
      </w:tr>
      <w:tr w:rsidR="00D748D9" w14:paraId="4F9BE3E5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E4A508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7141168F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82A6AD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Chin 50B</w:t>
            </w:r>
          </w:p>
        </w:tc>
      </w:tr>
      <w:tr w:rsidR="00D748D9" w14:paraId="7264126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0B5260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47C47480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22D7FB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CHS 006</w:t>
            </w:r>
          </w:p>
        </w:tc>
      </w:tr>
      <w:tr w:rsidR="00D748D9" w14:paraId="2714A8AA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B634CE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6EC4783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9755D3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CHS 092</w:t>
            </w:r>
          </w:p>
        </w:tc>
      </w:tr>
      <w:tr w:rsidR="00D748D9" w14:paraId="1BD86DFA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44936D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6AFC14DB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FFDE32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CHS 093</w:t>
            </w:r>
          </w:p>
        </w:tc>
      </w:tr>
      <w:tr w:rsidR="00D748D9" w14:paraId="49D8E163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B8F697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07C815F4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4B6756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CIS 37.5</w:t>
            </w:r>
          </w:p>
        </w:tc>
      </w:tr>
      <w:tr w:rsidR="00D748D9" w14:paraId="49AE6CD2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FEDE9A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43F1E38C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919AF1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CIS 4B</w:t>
            </w:r>
          </w:p>
        </w:tc>
      </w:tr>
      <w:tr w:rsidR="00D748D9" w14:paraId="443B5CEB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B33D17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2739768F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687ABD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Couns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23A</w:t>
            </w:r>
          </w:p>
        </w:tc>
      </w:tr>
      <w:tr w:rsidR="00D748D9" w14:paraId="4CB586F7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8613E1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1990E81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077E9B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Couns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23B</w:t>
            </w:r>
          </w:p>
        </w:tc>
      </w:tr>
      <w:tr w:rsidR="00D748D9" w14:paraId="7923B23E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245D7F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03447CA3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79DDF2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Couns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23C</w:t>
            </w:r>
          </w:p>
        </w:tc>
      </w:tr>
      <w:tr w:rsidR="00D748D9" w14:paraId="1DB57F7D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6E2605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340BF94F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E89794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CTR 8S</w:t>
            </w:r>
          </w:p>
        </w:tc>
      </w:tr>
      <w:tr w:rsidR="00D748D9" w14:paraId="17723C72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681ECB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6773950B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85AE12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CTR 10S</w:t>
            </w:r>
          </w:p>
        </w:tc>
      </w:tr>
      <w:tr w:rsidR="00D748D9" w14:paraId="5530882F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29C327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138E0CA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E544D2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CTR 12S</w:t>
            </w:r>
          </w:p>
        </w:tc>
      </w:tr>
      <w:tr w:rsidR="00D748D9" w14:paraId="3C6AB64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880669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6907C7BD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DF63E2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CTR 14S</w:t>
            </w:r>
          </w:p>
        </w:tc>
      </w:tr>
      <w:tr w:rsidR="00D748D9" w14:paraId="48DEBEE8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869A6A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77938F9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4EA16D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CTR 16S</w:t>
            </w:r>
          </w:p>
        </w:tc>
      </w:tr>
      <w:tr w:rsidR="00D748D9" w14:paraId="3EC060FB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F86826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66AA8AD5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555BAA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CTR 18S</w:t>
            </w:r>
          </w:p>
        </w:tc>
      </w:tr>
      <w:tr w:rsidR="00D748D9" w14:paraId="1B420B4B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9CF3CF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5E1E21C2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B7ED79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CTR 20S</w:t>
            </w:r>
          </w:p>
        </w:tc>
      </w:tr>
      <w:tr w:rsidR="00D748D9" w14:paraId="76970C21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01F168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2B72E828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B936AA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CTR 22S</w:t>
            </w:r>
          </w:p>
        </w:tc>
      </w:tr>
      <w:tr w:rsidR="00D748D9" w14:paraId="46F114C7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411C8C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6CD8FAFC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B7021E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CTR 50S</w:t>
            </w:r>
          </w:p>
        </w:tc>
      </w:tr>
      <w:tr w:rsidR="00D748D9" w14:paraId="2DEBAD01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217754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7B525FEA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58D0E3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CTR 51S</w:t>
            </w:r>
          </w:p>
        </w:tc>
      </w:tr>
      <w:tr w:rsidR="00D748D9" w14:paraId="225F531C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3690D7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41203788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042C31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CTR 52S</w:t>
            </w:r>
          </w:p>
        </w:tc>
      </w:tr>
      <w:tr w:rsidR="00D748D9" w14:paraId="57751035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FF2D2F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0F659A4D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FB9A92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CTR 53S</w:t>
            </w:r>
          </w:p>
        </w:tc>
      </w:tr>
      <w:tr w:rsidR="00D748D9" w14:paraId="09F3D1A7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DD257C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53B455E1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BEB1B5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CTR 54S</w:t>
            </w:r>
          </w:p>
        </w:tc>
      </w:tr>
      <w:tr w:rsidR="00D748D9" w14:paraId="2A0293EA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4F6C82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2614B812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F145EF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CTR 55S</w:t>
            </w:r>
          </w:p>
        </w:tc>
      </w:tr>
      <w:tr w:rsidR="00D748D9" w14:paraId="334A8C9A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E640A4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0ADA88C7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00AC30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CTR 56S</w:t>
            </w:r>
          </w:p>
        </w:tc>
      </w:tr>
      <w:tr w:rsidR="00D748D9" w14:paraId="1FC1746F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BDFDE0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221E03EA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9C9C1E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CTR 57S</w:t>
            </w:r>
          </w:p>
        </w:tc>
      </w:tr>
      <w:tr w:rsidR="00D748D9" w14:paraId="45E24179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88F9C0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73F4F6F0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F68910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CTR 301</w:t>
            </w:r>
          </w:p>
        </w:tc>
      </w:tr>
      <w:tr w:rsidR="00D748D9" w14:paraId="2CE7CD14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B24402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21E8C167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B355A0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CTR 302</w:t>
            </w:r>
          </w:p>
        </w:tc>
      </w:tr>
      <w:tr w:rsidR="00D748D9" w14:paraId="1C16A7A9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5063EE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7ECDF478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2ABE29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CTR 303</w:t>
            </w:r>
          </w:p>
        </w:tc>
      </w:tr>
      <w:tr w:rsidR="00D748D9" w14:paraId="39A94E49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28AE08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6FDDAB00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2D1725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CTR 304</w:t>
            </w:r>
          </w:p>
        </w:tc>
      </w:tr>
      <w:tr w:rsidR="00D748D9" w14:paraId="69803474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F6008F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3F4C54AF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69436B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CTR 6A1</w:t>
            </w:r>
          </w:p>
        </w:tc>
      </w:tr>
      <w:tr w:rsidR="00D748D9" w14:paraId="7F1B0347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599E4E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7002D36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59BF0B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CTR 6B1</w:t>
            </w:r>
          </w:p>
        </w:tc>
      </w:tr>
      <w:tr w:rsidR="00D748D9" w14:paraId="18916F6C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74D80E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3C464B65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6C5003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DMIS 64</w:t>
            </w:r>
          </w:p>
        </w:tc>
      </w:tr>
      <w:tr w:rsidR="00D748D9" w14:paraId="4AE46F53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C74664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7AE7F28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8FACE0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DMIS 26</w:t>
            </w:r>
          </w:p>
        </w:tc>
      </w:tr>
      <w:tr w:rsidR="00D748D9" w14:paraId="2C2E27A0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500720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4734A63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B2E62B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DMIS 94</w:t>
            </w:r>
          </w:p>
        </w:tc>
      </w:tr>
      <w:tr w:rsidR="00D748D9" w14:paraId="2BC69250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D92E00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0869DE14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E7D882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Econ 45</w:t>
            </w:r>
          </w:p>
        </w:tc>
      </w:tr>
      <w:tr w:rsidR="00D748D9" w14:paraId="2A6B0167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79597D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33758957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21A2F5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FD 65</w:t>
            </w:r>
          </w:p>
        </w:tc>
      </w:tr>
      <w:tr w:rsidR="00D748D9" w14:paraId="2E0141F8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229D81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71E3D838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4C9459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Frnch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57A</w:t>
            </w:r>
          </w:p>
        </w:tc>
      </w:tr>
      <w:tr w:rsidR="00D748D9" w14:paraId="694F81AA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EADDE5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4DE7D741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E510B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Frnch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57B</w:t>
            </w:r>
          </w:p>
        </w:tc>
      </w:tr>
      <w:tr w:rsidR="00D748D9" w14:paraId="0D3A5E64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39C4A9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2BC47924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43D163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Frnch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30A</w:t>
            </w:r>
          </w:p>
        </w:tc>
      </w:tr>
      <w:tr w:rsidR="00D748D9" w14:paraId="53BCDCA9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681A12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749EC13C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6A1B1C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Frnch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30B</w:t>
            </w:r>
          </w:p>
        </w:tc>
      </w:tr>
      <w:tr w:rsidR="00D748D9" w14:paraId="75DE6ED7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680041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01E1EA37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4F14E8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Frnch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60A</w:t>
            </w:r>
          </w:p>
        </w:tc>
      </w:tr>
      <w:tr w:rsidR="00D748D9" w14:paraId="69F88647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E3030A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19B2075C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4434FF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Frnch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60B</w:t>
            </w:r>
          </w:p>
        </w:tc>
      </w:tr>
      <w:tr w:rsidR="00D748D9" w14:paraId="3A64AEFB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D11D7A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79DA4D7C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99AEF9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Frnch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60C</w:t>
            </w:r>
          </w:p>
        </w:tc>
      </w:tr>
      <w:tr w:rsidR="00D748D9" w14:paraId="710C7210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DB95BE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366EC105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80BA11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Germ 50A</w:t>
            </w:r>
          </w:p>
        </w:tc>
      </w:tr>
      <w:tr w:rsidR="00D748D9" w14:paraId="7128A044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EFA20D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180CE520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993ED9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Germ 50B</w:t>
            </w:r>
          </w:p>
        </w:tc>
      </w:tr>
      <w:tr w:rsidR="00D748D9" w14:paraId="4AC18F44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BEAB61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26213F5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A1F42C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Germ 51A</w:t>
            </w:r>
          </w:p>
        </w:tc>
      </w:tr>
      <w:tr w:rsidR="00D748D9" w14:paraId="3EBC7DD7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8789C0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585D679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347AF1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Germ 51B</w:t>
            </w:r>
          </w:p>
        </w:tc>
      </w:tr>
      <w:tr w:rsidR="00D748D9" w14:paraId="64B6B253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5BBEE2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7AB77F0A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E40C44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Hist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003</w:t>
            </w:r>
          </w:p>
        </w:tc>
      </w:tr>
      <w:tr w:rsidR="00D748D9" w14:paraId="2B2EF155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91A9E0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1EED569B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ED2691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Human 1AH</w:t>
            </w:r>
          </w:p>
        </w:tc>
      </w:tr>
      <w:tr w:rsidR="00D748D9" w14:paraId="76B295E5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202831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375F14DE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2D77F0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Human 1BH</w:t>
            </w:r>
          </w:p>
        </w:tc>
      </w:tr>
      <w:tr w:rsidR="00D748D9" w14:paraId="6C03F877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B06AF4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4D4736F4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5FE7A9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Human 002</w:t>
            </w:r>
          </w:p>
        </w:tc>
      </w:tr>
      <w:tr w:rsidR="00D748D9" w14:paraId="5D17570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141285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3884792D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7271CC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Human 003</w:t>
            </w:r>
          </w:p>
        </w:tc>
      </w:tr>
      <w:tr w:rsidR="00D748D9" w14:paraId="4A432857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297390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04E75832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6F60F5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Jpns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51A</w:t>
            </w:r>
          </w:p>
        </w:tc>
      </w:tr>
      <w:tr w:rsidR="00D748D9" w14:paraId="3E858871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2F2AB1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01F98EA5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D01D1C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Jpns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51B</w:t>
            </w:r>
          </w:p>
        </w:tc>
      </w:tr>
      <w:tr w:rsidR="00D748D9" w14:paraId="44A99A8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E210C1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61F62114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99F26D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Lib 006</w:t>
            </w:r>
          </w:p>
        </w:tc>
      </w:tr>
      <w:tr w:rsidR="00D748D9" w14:paraId="0B7466AA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5FE22B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2890F2C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932F79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LS 943B</w:t>
            </w:r>
          </w:p>
        </w:tc>
      </w:tr>
      <w:tr w:rsidR="00D748D9" w14:paraId="32FB13F0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BE6A26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4C3AD33D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38B9BF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Music 38A</w:t>
            </w:r>
          </w:p>
        </w:tc>
      </w:tr>
      <w:tr w:rsidR="00D748D9" w14:paraId="6DAE806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C6B8DC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16F57A5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80B6E6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Music 48B</w:t>
            </w:r>
          </w:p>
        </w:tc>
      </w:tr>
      <w:tr w:rsidR="00D748D9" w14:paraId="0949F837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62F47B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7D60B70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C40E2C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Music 48C</w:t>
            </w:r>
          </w:p>
        </w:tc>
      </w:tr>
      <w:tr w:rsidR="00D748D9" w14:paraId="619E6F9A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5A69EE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400DEA8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2C643B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Music 48D</w:t>
            </w:r>
          </w:p>
        </w:tc>
      </w:tr>
      <w:tr w:rsidR="00D748D9" w14:paraId="7FC3B3DD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EAEE45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2D597031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D82D95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Music 56</w:t>
            </w:r>
          </w:p>
        </w:tc>
      </w:tr>
      <w:tr w:rsidR="00D748D9" w14:paraId="212EDED5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31D114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67B986FD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2760CE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Music 60A</w:t>
            </w:r>
          </w:p>
        </w:tc>
      </w:tr>
      <w:tr w:rsidR="00D748D9" w14:paraId="6D6E8782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7C950A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032103DB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516F20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Music 60B</w:t>
            </w:r>
          </w:p>
        </w:tc>
      </w:tr>
      <w:tr w:rsidR="00D748D9" w14:paraId="4FBF5CB1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9DAB3F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5789613C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53C3BF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Music 60C</w:t>
            </w:r>
          </w:p>
        </w:tc>
      </w:tr>
      <w:tr w:rsidR="00D748D9" w14:paraId="36954198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641562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4B951CD0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023AC4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Music 22</w:t>
            </w:r>
          </w:p>
        </w:tc>
      </w:tr>
      <w:tr w:rsidR="00D748D9" w14:paraId="52F360F8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7F2677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5BA0ED02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DBFDB5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Music 92</w:t>
            </w:r>
          </w:p>
        </w:tc>
      </w:tr>
      <w:tr w:rsidR="00D748D9" w14:paraId="76142D04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B140EA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222D6529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0FF4C0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Music 93</w:t>
            </w:r>
          </w:p>
        </w:tc>
      </w:tr>
      <w:tr w:rsidR="00D748D9" w14:paraId="722A4851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8E8FAA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409F7390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254A47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Music 99</w:t>
            </w:r>
          </w:p>
        </w:tc>
      </w:tr>
      <w:tr w:rsidR="00D748D9" w14:paraId="559943FC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21391F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5A4B581B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D1FFB2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Music 70</w:t>
            </w:r>
          </w:p>
        </w:tc>
      </w:tr>
      <w:tr w:rsidR="00D748D9" w14:paraId="23D3880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7FFB2C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3C1BAFBC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161B23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Para 26</w:t>
            </w:r>
          </w:p>
        </w:tc>
      </w:tr>
      <w:tr w:rsidR="00D748D9" w14:paraId="3FB908D3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31849C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2BF3B9BA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944A50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Para 39</w:t>
            </w:r>
          </w:p>
        </w:tc>
      </w:tr>
      <w:tr w:rsidR="00D748D9" w14:paraId="7C12D20A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28E62B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12FC756D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10C257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Para 41</w:t>
            </w:r>
          </w:p>
        </w:tc>
      </w:tr>
      <w:tr w:rsidR="00D748D9" w14:paraId="590C5243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3186C6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0D8EFD0E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BCC99A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Para 48</w:t>
            </w:r>
          </w:p>
        </w:tc>
      </w:tr>
      <w:tr w:rsidR="00D748D9" w14:paraId="18F53CB7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8EA8F9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576AA559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26ED4F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Para 49</w:t>
            </w:r>
          </w:p>
        </w:tc>
      </w:tr>
      <w:tr w:rsidR="00D748D9" w14:paraId="5093E309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562345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5A630723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79A95C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Para 83A</w:t>
            </w:r>
          </w:p>
        </w:tc>
      </w:tr>
      <w:tr w:rsidR="00D748D9" w14:paraId="6D8C4C1E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15A5F4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51F463F0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5109DE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Para 47</w:t>
            </w:r>
          </w:p>
        </w:tc>
      </w:tr>
      <w:tr w:rsidR="00D748D9" w14:paraId="5D136E5C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AAC34F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6AC5DEF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7DB642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Para 83D</w:t>
            </w:r>
          </w:p>
        </w:tc>
      </w:tr>
      <w:tr w:rsidR="00D748D9" w14:paraId="6BF3D061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076D2A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785130D2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8DF734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Para 91</w:t>
            </w:r>
          </w:p>
        </w:tc>
      </w:tr>
      <w:tr w:rsidR="00D748D9" w14:paraId="4CBBD624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CAEB90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3FD90E60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131352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Para 92</w:t>
            </w:r>
          </w:p>
        </w:tc>
      </w:tr>
      <w:tr w:rsidR="00D748D9" w14:paraId="50F670D1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094DB3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1BD6D397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52E2E3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Para 93</w:t>
            </w:r>
          </w:p>
        </w:tc>
      </w:tr>
      <w:tr w:rsidR="00D748D9" w14:paraId="1C5A69B2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801961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29A02D92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9581C4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PE1.28</w:t>
            </w:r>
          </w:p>
        </w:tc>
      </w:tr>
      <w:tr w:rsidR="00D748D9" w14:paraId="205EDC2E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010D10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750CF00B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31A17B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 7.04</w:t>
            </w:r>
          </w:p>
        </w:tc>
      </w:tr>
      <w:tr w:rsidR="00D748D9" w14:paraId="1CBFDE2E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61BDED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35282ACB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BB3D37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 11.07</w:t>
            </w:r>
          </w:p>
        </w:tc>
      </w:tr>
      <w:tr w:rsidR="00D748D9" w14:paraId="1C1ADFE7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FE6FFB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4ECE61A8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0C7416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 4.26</w:t>
            </w:r>
          </w:p>
        </w:tc>
      </w:tr>
      <w:tr w:rsidR="00D748D9" w14:paraId="3CB14F58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8558EC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4F5ECFEF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3DB53D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PE.TH 46</w:t>
            </w:r>
          </w:p>
        </w:tc>
      </w:tr>
      <w:tr w:rsidR="00D748D9" w14:paraId="7567DF08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5BD786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48D1AF5E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E42E51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PE.TH 47</w:t>
            </w:r>
          </w:p>
        </w:tc>
      </w:tr>
      <w:tr w:rsidR="00D748D9" w14:paraId="0141FEF4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41901A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047C4608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DE9162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PE.TH 43</w:t>
            </w:r>
          </w:p>
        </w:tc>
      </w:tr>
      <w:tr w:rsidR="00D748D9" w14:paraId="7DC98E10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974F4A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3D8F23CD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5C0741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PE.TH 45</w:t>
            </w:r>
          </w:p>
        </w:tc>
      </w:tr>
      <w:tr w:rsidR="00D748D9" w14:paraId="1125AFFD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5D4B7C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58DB400B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DD2B83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Phil 006</w:t>
            </w:r>
          </w:p>
        </w:tc>
      </w:tr>
      <w:tr w:rsidR="00D748D9" w14:paraId="78880839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34BEC9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2A49C805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B05F6E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Phil 91</w:t>
            </w:r>
          </w:p>
        </w:tc>
      </w:tr>
      <w:tr w:rsidR="00D748D9" w14:paraId="53357752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8B1F1C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483F3647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2F7242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Phil 92</w:t>
            </w:r>
          </w:p>
        </w:tc>
      </w:tr>
      <w:tr w:rsidR="00D748D9" w14:paraId="1CD4F1DF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1215A3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7ECB458A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4FC1D1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Phil 93</w:t>
            </w:r>
          </w:p>
        </w:tc>
      </w:tr>
      <w:tr w:rsidR="00D748D9" w14:paraId="1091998B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37BE6F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1A53CFBD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BC2E95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Photo 001</w:t>
            </w:r>
          </w:p>
        </w:tc>
      </w:tr>
      <w:tr w:rsidR="00D748D9" w14:paraId="10C4F41E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5555B0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1CE70E8A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D5D8B2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Photo 001L</w:t>
            </w:r>
          </w:p>
        </w:tc>
      </w:tr>
      <w:tr w:rsidR="00D748D9" w14:paraId="273601A2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2590EF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5FB0562E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E97167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Photo 002</w:t>
            </w:r>
          </w:p>
        </w:tc>
      </w:tr>
      <w:tr w:rsidR="00D748D9" w14:paraId="5DEE96CD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E713C8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449E713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1C2AB0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Photo 002L</w:t>
            </w:r>
          </w:p>
        </w:tc>
      </w:tr>
      <w:tr w:rsidR="00D748D9" w14:paraId="3756548A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6A0534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474DCE22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F5F1E7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Photo 49A</w:t>
            </w:r>
          </w:p>
        </w:tc>
      </w:tr>
      <w:tr w:rsidR="00D748D9" w14:paraId="3BD3F8E7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E9D66E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042AF31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007F92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Photo 76</w:t>
            </w:r>
          </w:p>
        </w:tc>
      </w:tr>
      <w:tr w:rsidR="00D748D9" w14:paraId="1901EE98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BC4DCF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5F070FD0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2B0260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Photo 110</w:t>
            </w:r>
          </w:p>
        </w:tc>
      </w:tr>
      <w:tr w:rsidR="00D748D9" w14:paraId="0A1EEEEF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F690D4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09212FB8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C0F919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Pkmgt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16F</w:t>
            </w:r>
          </w:p>
        </w:tc>
      </w:tr>
      <w:tr w:rsidR="00D748D9" w14:paraId="2D3043DC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304E14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61C60BC9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A82CA9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Russ 50A</w:t>
            </w:r>
          </w:p>
        </w:tc>
      </w:tr>
      <w:tr w:rsidR="00D748D9" w14:paraId="0C87A9F5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BF074C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66487CAA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8FCA16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Russ 50B</w:t>
            </w:r>
          </w:p>
        </w:tc>
      </w:tr>
      <w:tr w:rsidR="00D748D9" w14:paraId="02FED268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E37B53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51B48C9D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DA9C8D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Russ 51A</w:t>
            </w:r>
          </w:p>
        </w:tc>
      </w:tr>
      <w:tr w:rsidR="00D748D9" w14:paraId="454CCF53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834723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41E15EE3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BA732D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Russ 51B</w:t>
            </w:r>
          </w:p>
        </w:tc>
      </w:tr>
      <w:tr w:rsidR="00D748D9" w14:paraId="2EC51200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0206A0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7A1ED747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5056CD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Span 58A</w:t>
            </w:r>
          </w:p>
        </w:tc>
      </w:tr>
      <w:tr w:rsidR="00D748D9" w14:paraId="0315A399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35B2B6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42013738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31CFE3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Thear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001</w:t>
            </w:r>
          </w:p>
        </w:tc>
      </w:tr>
      <w:tr w:rsidR="00D748D9" w14:paraId="5C437E1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B04492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2057B057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490529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Thear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003A</w:t>
            </w:r>
          </w:p>
        </w:tc>
      </w:tr>
      <w:tr w:rsidR="00D748D9" w14:paraId="3B29234C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14C728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78D90B92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3BE550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Thear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009</w:t>
            </w:r>
          </w:p>
        </w:tc>
      </w:tr>
      <w:tr w:rsidR="00D748D9" w14:paraId="76E490F6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9DD441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67215642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9A14EB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Thear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026A</w:t>
            </w:r>
          </w:p>
        </w:tc>
      </w:tr>
      <w:tr w:rsidR="00D748D9" w14:paraId="140D1CBF" w14:textId="77777777" w:rsidTr="00510ABE">
        <w:trPr>
          <w:trHeight w:val="290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F7087B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</w:tbl>
    <w:p w14:paraId="65A49E64" w14:textId="77777777" w:rsidR="00D748D9" w:rsidRPr="00C50D53" w:rsidRDefault="00D748D9" w:rsidP="00640F02">
      <w:pPr>
        <w:spacing w:after="0" w:line="240" w:lineRule="auto"/>
        <w:rPr>
          <w:rFonts w:cstheme="minorHAnsi"/>
          <w:b/>
        </w:rPr>
      </w:pPr>
    </w:p>
    <w:p w14:paraId="49AA08EE" w14:textId="77777777" w:rsidR="004A1905" w:rsidRDefault="004A1905" w:rsidP="006A251B">
      <w:pPr>
        <w:spacing w:after="0" w:line="240" w:lineRule="auto"/>
        <w:rPr>
          <w:rFonts w:cstheme="minorHAnsi"/>
          <w:b/>
        </w:rPr>
      </w:pPr>
    </w:p>
    <w:p w14:paraId="72B7D409" w14:textId="3776A358" w:rsidR="00D748D9" w:rsidRPr="00D603FD" w:rsidRDefault="00D227BC" w:rsidP="00D603FD">
      <w:p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5</w:t>
      </w:r>
      <w:r w:rsidR="00D603FD">
        <w:rPr>
          <w:rFonts w:cstheme="minorHAnsi"/>
          <w:b/>
        </w:rPr>
        <w:t>).</w:t>
      </w:r>
      <w:r w:rsidR="00D603FD">
        <w:rPr>
          <w:rFonts w:cstheme="minorHAnsi"/>
          <w:b/>
        </w:rPr>
        <w:tab/>
      </w:r>
      <w:r w:rsidR="00334AAC" w:rsidRPr="00D603FD">
        <w:rPr>
          <w:rFonts w:cstheme="minorHAnsi"/>
          <w:b/>
        </w:rPr>
        <w:t>Action Items</w:t>
      </w:r>
    </w:p>
    <w:p w14:paraId="18091419" w14:textId="77777777" w:rsidR="00334AAC" w:rsidRDefault="00334AAC" w:rsidP="006A251B">
      <w:pPr>
        <w:spacing w:after="0" w:line="240" w:lineRule="auto"/>
        <w:rPr>
          <w:rFonts w:cstheme="minorHAnsi"/>
          <w:b/>
        </w:rPr>
      </w:pPr>
    </w:p>
    <w:p w14:paraId="17930F1B" w14:textId="31841288" w:rsidR="005C6843" w:rsidRDefault="005C6843" w:rsidP="00D0748E">
      <w:pPr>
        <w:pStyle w:val="ListParagraph"/>
        <w:numPr>
          <w:ilvl w:val="0"/>
          <w:numId w:val="15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Distance Education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155"/>
      </w:tblGrid>
      <w:tr w:rsidR="005C6843" w14:paraId="2D785B9F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059029" w14:textId="24468CD8" w:rsidR="005C6843" w:rsidRPr="00640F02" w:rsidRDefault="005C6843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>
              <w:rPr>
                <w:rFonts w:ascii="Baskerville Old Face" w:hAnsi="Baskerville Old Face" w:cs="Baskerville Old Face"/>
                <w:color w:val="000000"/>
              </w:rPr>
              <w:t>Couns</w:t>
            </w:r>
            <w:proofErr w:type="spellEnd"/>
            <w:r>
              <w:rPr>
                <w:rFonts w:ascii="Baskerville Old Face" w:hAnsi="Baskerville Old Face" w:cs="Baskerville Old Face"/>
                <w:color w:val="000000"/>
              </w:rPr>
              <w:t xml:space="preserve"> 00A</w:t>
            </w:r>
          </w:p>
        </w:tc>
      </w:tr>
      <w:tr w:rsidR="005C6843" w14:paraId="5CFE4FAD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5FBDB9" w14:textId="77777777" w:rsidR="005C6843" w:rsidRPr="00640F02" w:rsidRDefault="005C6843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5C6843" w14:paraId="70CDCD84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43883A" w14:textId="57DAA0D4" w:rsidR="005C6843" w:rsidRPr="00640F02" w:rsidRDefault="00FC5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>
              <w:rPr>
                <w:rFonts w:ascii="Baskerville Old Face" w:hAnsi="Baskerville Old Face" w:cs="Baskerville Old Face"/>
                <w:color w:val="000000"/>
              </w:rPr>
              <w:t>Comm</w:t>
            </w:r>
            <w:proofErr w:type="spellEnd"/>
            <w:r>
              <w:rPr>
                <w:rFonts w:ascii="Baskerville Old Face" w:hAnsi="Baskerville Old Face" w:cs="Baskerville Old Face"/>
                <w:color w:val="000000"/>
              </w:rPr>
              <w:t xml:space="preserve"> 004</w:t>
            </w:r>
          </w:p>
        </w:tc>
      </w:tr>
      <w:tr w:rsidR="00FC58D9" w14:paraId="3A0F7E8B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F4E559" w14:textId="77777777" w:rsidR="00FC58D9" w:rsidRDefault="00FC5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FC58D9" w14:paraId="30835105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4B798F" w14:textId="38C80036" w:rsidR="00FC58D9" w:rsidRDefault="00FC5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>
              <w:rPr>
                <w:rFonts w:ascii="Baskerville Old Face" w:hAnsi="Baskerville Old Face" w:cs="Baskerville Old Face"/>
                <w:color w:val="000000"/>
              </w:rPr>
              <w:t>Soc</w:t>
            </w:r>
            <w:proofErr w:type="spellEnd"/>
            <w:r>
              <w:rPr>
                <w:rFonts w:ascii="Baskerville Old Face" w:hAnsi="Baskerville Old Face" w:cs="Baskerville Old Face"/>
                <w:color w:val="000000"/>
              </w:rPr>
              <w:t xml:space="preserve"> 20</w:t>
            </w:r>
          </w:p>
        </w:tc>
      </w:tr>
      <w:tr w:rsidR="00FC58D9" w14:paraId="781DAB84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7C3C2F" w14:textId="77777777" w:rsidR="00FC58D9" w:rsidRDefault="00FC5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FC58D9" w14:paraId="3C5FF192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896E7A" w14:textId="1A3DF060" w:rsidR="00FC58D9" w:rsidRDefault="00FC5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Psych 001</w:t>
            </w:r>
          </w:p>
        </w:tc>
      </w:tr>
      <w:tr w:rsidR="00FC58D9" w14:paraId="4A3363FA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0DC460" w14:textId="77777777" w:rsidR="00FC58D9" w:rsidRDefault="00FC5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FC58D9" w14:paraId="436524B4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35D626" w14:textId="553B5B54" w:rsidR="00FC58D9" w:rsidRDefault="00FC5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>
              <w:rPr>
                <w:rFonts w:ascii="Baskerville Old Face" w:hAnsi="Baskerville Old Face" w:cs="Baskerville Old Face"/>
                <w:color w:val="000000"/>
              </w:rPr>
              <w:t>Geog</w:t>
            </w:r>
            <w:proofErr w:type="spellEnd"/>
            <w:r>
              <w:rPr>
                <w:rFonts w:ascii="Baskerville Old Face" w:hAnsi="Baskerville Old Face" w:cs="Baskerville Old Face"/>
                <w:color w:val="000000"/>
              </w:rPr>
              <w:t xml:space="preserve"> 001</w:t>
            </w:r>
          </w:p>
        </w:tc>
      </w:tr>
      <w:tr w:rsidR="00FC58D9" w14:paraId="1EF1A423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790CEC" w14:textId="77777777" w:rsidR="00FC58D9" w:rsidRDefault="00FC5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FC58D9" w14:paraId="0B3A3249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EB5C21" w14:textId="6869317C" w:rsidR="00FC58D9" w:rsidRDefault="00FC5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>
              <w:rPr>
                <w:rFonts w:ascii="Baskerville Old Face" w:hAnsi="Baskerville Old Face" w:cs="Baskerville Old Face"/>
                <w:color w:val="000000"/>
              </w:rPr>
              <w:t>Geog</w:t>
            </w:r>
            <w:proofErr w:type="spellEnd"/>
            <w:r>
              <w:rPr>
                <w:rFonts w:ascii="Baskerville Old Face" w:hAnsi="Baskerville Old Face" w:cs="Baskerville Old Face"/>
                <w:color w:val="000000"/>
              </w:rPr>
              <w:t xml:space="preserve"> 002</w:t>
            </w:r>
          </w:p>
        </w:tc>
      </w:tr>
      <w:tr w:rsidR="00FC58D9" w14:paraId="099AC3BD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934A6C" w14:textId="77777777" w:rsidR="00FC58D9" w:rsidRDefault="00FC5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FC58D9" w14:paraId="6F033084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C9FD31" w14:textId="269C53B7" w:rsidR="00FC58D9" w:rsidRDefault="00FC5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>
              <w:rPr>
                <w:rFonts w:ascii="Baskerville Old Face" w:hAnsi="Baskerville Old Face" w:cs="Baskerville Old Face"/>
                <w:color w:val="000000"/>
              </w:rPr>
              <w:t>Geol</w:t>
            </w:r>
            <w:proofErr w:type="spellEnd"/>
            <w:r>
              <w:rPr>
                <w:rFonts w:ascii="Baskerville Old Face" w:hAnsi="Baskerville Old Face" w:cs="Baskerville Old Face"/>
                <w:color w:val="000000"/>
              </w:rPr>
              <w:t xml:space="preserve"> 1A</w:t>
            </w:r>
          </w:p>
        </w:tc>
      </w:tr>
    </w:tbl>
    <w:p w14:paraId="679BEA25" w14:textId="77777777" w:rsidR="00397881" w:rsidRDefault="00397881" w:rsidP="00397881">
      <w:pPr>
        <w:spacing w:after="0" w:line="240" w:lineRule="auto"/>
        <w:ind w:firstLine="360"/>
        <w:rPr>
          <w:rFonts w:cstheme="minorHAnsi"/>
          <w:b/>
        </w:rPr>
      </w:pPr>
    </w:p>
    <w:p w14:paraId="2A80028B" w14:textId="77777777" w:rsidR="00397881" w:rsidRPr="00355D7E" w:rsidRDefault="00397881" w:rsidP="00397881">
      <w:pPr>
        <w:spacing w:after="0" w:line="240" w:lineRule="auto"/>
        <w:ind w:firstLine="360"/>
        <w:rPr>
          <w:rFonts w:cstheme="minorHAnsi"/>
          <w:b/>
        </w:rPr>
      </w:pPr>
      <w:r>
        <w:rPr>
          <w:rFonts w:cstheme="minorHAnsi"/>
          <w:b/>
        </w:rPr>
        <w:t>B.</w:t>
      </w:r>
      <w:r>
        <w:rPr>
          <w:rFonts w:cstheme="minorHAnsi"/>
          <w:b/>
        </w:rPr>
        <w:tab/>
        <w:t>Course Revision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155"/>
      </w:tblGrid>
      <w:tr w:rsidR="00397881" w14:paraId="51905AA9" w14:textId="77777777" w:rsidTr="008A1989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EE571B" w14:textId="77777777" w:rsidR="00397881" w:rsidRPr="00640F02" w:rsidRDefault="00397881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 w:rsidRPr="00640F02">
              <w:rPr>
                <w:rFonts w:ascii="Baskerville Old Face" w:hAnsi="Baskerville Old Face" w:cs="Baskerville Old Face"/>
                <w:color w:val="000000"/>
              </w:rPr>
              <w:t>Math 10</w:t>
            </w:r>
            <w:r>
              <w:rPr>
                <w:rFonts w:ascii="Baskerville Old Face" w:hAnsi="Baskerville Old Face" w:cs="Baskerville Old Face"/>
                <w:color w:val="000000"/>
              </w:rPr>
              <w:t xml:space="preserve"> 4 units</w:t>
            </w:r>
          </w:p>
        </w:tc>
      </w:tr>
      <w:tr w:rsidR="00397881" w14:paraId="63AA66A4" w14:textId="77777777" w:rsidTr="008A1989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F2D38C" w14:textId="77777777" w:rsidR="00397881" w:rsidRPr="00640F02" w:rsidRDefault="00397881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397881" w14:paraId="32459824" w14:textId="77777777" w:rsidTr="008A1989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30980B" w14:textId="77777777" w:rsidR="00397881" w:rsidRPr="00640F02" w:rsidRDefault="00397881" w:rsidP="008A1989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 w:rsidRPr="00640F02">
              <w:rPr>
                <w:rFonts w:ascii="Baskerville Old Face" w:hAnsi="Baskerville Old Face" w:cs="Baskerville Old Face"/>
                <w:color w:val="000000"/>
              </w:rPr>
              <w:t>Math 10H</w:t>
            </w:r>
            <w:r>
              <w:rPr>
                <w:rFonts w:ascii="Baskerville Old Face" w:hAnsi="Baskerville Old Face" w:cs="Baskerville Old Face"/>
                <w:color w:val="000000"/>
              </w:rPr>
              <w:t xml:space="preserve"> 4 units</w:t>
            </w:r>
          </w:p>
        </w:tc>
      </w:tr>
    </w:tbl>
    <w:p w14:paraId="32EA751F" w14:textId="77777777" w:rsidR="00397881" w:rsidRDefault="00397881" w:rsidP="00397881">
      <w:pPr>
        <w:spacing w:after="0" w:line="240" w:lineRule="auto"/>
        <w:rPr>
          <w:rFonts w:cstheme="minorHAnsi"/>
          <w:b/>
        </w:rPr>
      </w:pPr>
    </w:p>
    <w:p w14:paraId="7FB72E9C" w14:textId="77777777" w:rsidR="005C6843" w:rsidRDefault="005C6843" w:rsidP="00355D7E">
      <w:pPr>
        <w:spacing w:after="0" w:line="240" w:lineRule="auto"/>
        <w:rPr>
          <w:rFonts w:cstheme="minorHAnsi"/>
          <w:b/>
        </w:rPr>
      </w:pPr>
    </w:p>
    <w:p w14:paraId="4CC11A09" w14:textId="4363C0B3" w:rsidR="00355D7E" w:rsidRDefault="00397881" w:rsidP="00355D7E">
      <w:pPr>
        <w:spacing w:after="0" w:line="240" w:lineRule="auto"/>
        <w:ind w:left="360"/>
        <w:rPr>
          <w:rFonts w:cstheme="minorHAnsi"/>
          <w:b/>
        </w:rPr>
      </w:pPr>
      <w:r>
        <w:rPr>
          <w:rFonts w:cstheme="minorHAnsi"/>
          <w:b/>
        </w:rPr>
        <w:t>C</w:t>
      </w:r>
      <w:r w:rsidR="00355D7E">
        <w:rPr>
          <w:rFonts w:cstheme="minorHAnsi"/>
          <w:b/>
        </w:rPr>
        <w:t>.</w:t>
      </w:r>
      <w:r>
        <w:rPr>
          <w:rFonts w:cstheme="minorHAnsi"/>
          <w:b/>
        </w:rPr>
        <w:tab/>
      </w:r>
      <w:r w:rsidR="00355D7E">
        <w:rPr>
          <w:rFonts w:cstheme="minorHAnsi"/>
          <w:b/>
        </w:rPr>
        <w:t>ADT’s</w:t>
      </w:r>
    </w:p>
    <w:tbl>
      <w:tblPr>
        <w:tblW w:w="2060" w:type="dxa"/>
        <w:tblInd w:w="93" w:type="dxa"/>
        <w:tblLook w:val="04A0" w:firstRow="1" w:lastRow="0" w:firstColumn="1" w:lastColumn="0" w:noHBand="0" w:noVBand="1"/>
      </w:tblPr>
      <w:tblGrid>
        <w:gridCol w:w="2060"/>
      </w:tblGrid>
      <w:tr w:rsidR="00355D7E" w:rsidRPr="00355D7E" w14:paraId="357C45A9" w14:textId="77777777" w:rsidTr="00355D7E">
        <w:trPr>
          <w:trHeight w:val="288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5E3DF9" w14:textId="77777777" w:rsidR="00355D7E" w:rsidRPr="00355D7E" w:rsidRDefault="00355D7E" w:rsidP="00355D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5D7E">
              <w:rPr>
                <w:rFonts w:ascii="Calibri" w:eastAsia="Times New Roman" w:hAnsi="Calibri" w:cs="Calibri"/>
                <w:color w:val="000000"/>
              </w:rPr>
              <w:t>Geography ADT</w:t>
            </w:r>
          </w:p>
        </w:tc>
      </w:tr>
      <w:tr w:rsidR="00355D7E" w:rsidRPr="00355D7E" w14:paraId="5995C772" w14:textId="77777777" w:rsidTr="00355D7E">
        <w:trPr>
          <w:trHeight w:val="288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8933D1" w14:textId="77777777" w:rsidR="00355D7E" w:rsidRPr="00355D7E" w:rsidRDefault="00355D7E" w:rsidP="00355D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5D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55D7E" w:rsidRPr="00355D7E" w14:paraId="4981A675" w14:textId="77777777" w:rsidTr="00355D7E">
        <w:trPr>
          <w:trHeight w:val="288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113741" w14:textId="77777777" w:rsidR="00355D7E" w:rsidRPr="00355D7E" w:rsidRDefault="00355D7E" w:rsidP="00355D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5D7E">
              <w:rPr>
                <w:rFonts w:ascii="Calibri" w:eastAsia="Times New Roman" w:hAnsi="Calibri" w:cs="Calibri"/>
                <w:color w:val="000000"/>
              </w:rPr>
              <w:t>Geology ADT</w:t>
            </w:r>
          </w:p>
        </w:tc>
      </w:tr>
      <w:tr w:rsidR="00355D7E" w:rsidRPr="00355D7E" w14:paraId="41AC9EC2" w14:textId="77777777" w:rsidTr="00355D7E">
        <w:trPr>
          <w:trHeight w:val="288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DBBB49" w14:textId="77777777" w:rsidR="00355D7E" w:rsidRPr="00355D7E" w:rsidRDefault="00355D7E" w:rsidP="00355D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5D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55D7E" w:rsidRPr="00355D7E" w14:paraId="174A2AED" w14:textId="77777777" w:rsidTr="00355D7E">
        <w:trPr>
          <w:trHeight w:val="288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535E02" w14:textId="77777777" w:rsidR="00355D7E" w:rsidRPr="00355D7E" w:rsidRDefault="00355D7E" w:rsidP="00355D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5D7E">
              <w:rPr>
                <w:rFonts w:ascii="Calibri" w:eastAsia="Times New Roman" w:hAnsi="Calibri" w:cs="Calibri"/>
                <w:color w:val="000000"/>
              </w:rPr>
              <w:t>Kinesiology ADT</w:t>
            </w:r>
          </w:p>
        </w:tc>
      </w:tr>
      <w:tr w:rsidR="00355D7E" w:rsidRPr="00355D7E" w14:paraId="0560FED1" w14:textId="77777777" w:rsidTr="00355D7E">
        <w:trPr>
          <w:trHeight w:val="288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5D826B" w14:textId="77777777" w:rsidR="00355D7E" w:rsidRPr="00355D7E" w:rsidRDefault="00355D7E" w:rsidP="00355D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5D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55D7E" w:rsidRPr="00355D7E" w14:paraId="5B516B65" w14:textId="77777777" w:rsidTr="00355D7E">
        <w:trPr>
          <w:trHeight w:val="288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1C5763" w14:textId="77777777" w:rsidR="00355D7E" w:rsidRPr="00355D7E" w:rsidRDefault="00355D7E" w:rsidP="00355D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5D7E">
              <w:rPr>
                <w:rFonts w:ascii="Calibri" w:eastAsia="Times New Roman" w:hAnsi="Calibri" w:cs="Calibri"/>
                <w:color w:val="000000"/>
              </w:rPr>
              <w:t>Physics ADT</w:t>
            </w:r>
          </w:p>
        </w:tc>
      </w:tr>
    </w:tbl>
    <w:p w14:paraId="3C91760C" w14:textId="77777777" w:rsidR="00355D7E" w:rsidRDefault="00355D7E" w:rsidP="00355D7E">
      <w:pPr>
        <w:spacing w:after="0" w:line="240" w:lineRule="auto"/>
        <w:ind w:left="360"/>
        <w:rPr>
          <w:rFonts w:cstheme="minorHAnsi"/>
          <w:b/>
        </w:rPr>
      </w:pPr>
    </w:p>
    <w:p w14:paraId="5D652CF3" w14:textId="77777777" w:rsidR="00D227BC" w:rsidRDefault="00D227BC" w:rsidP="00355D7E">
      <w:pPr>
        <w:spacing w:after="0" w:line="240" w:lineRule="auto"/>
        <w:ind w:left="360"/>
        <w:rPr>
          <w:rFonts w:cstheme="minorHAnsi"/>
          <w:b/>
        </w:rPr>
      </w:pPr>
    </w:p>
    <w:p w14:paraId="0D7A5925" w14:textId="77777777" w:rsidR="00D227BC" w:rsidRPr="00355D7E" w:rsidRDefault="00D227BC" w:rsidP="00355D7E">
      <w:pPr>
        <w:spacing w:after="0" w:line="240" w:lineRule="auto"/>
        <w:ind w:left="360"/>
        <w:rPr>
          <w:rFonts w:cstheme="minorHAnsi"/>
          <w:b/>
        </w:rPr>
      </w:pPr>
    </w:p>
    <w:p w14:paraId="10035F0D" w14:textId="25A98E98" w:rsidR="00D748D9" w:rsidRDefault="00397881" w:rsidP="00355D7E">
      <w:pPr>
        <w:spacing w:after="0" w:line="240" w:lineRule="auto"/>
        <w:ind w:left="360"/>
        <w:rPr>
          <w:rFonts w:cstheme="minorHAnsi"/>
          <w:b/>
        </w:rPr>
      </w:pPr>
      <w:r>
        <w:rPr>
          <w:rFonts w:cstheme="minorHAnsi"/>
          <w:b/>
        </w:rPr>
        <w:lastRenderedPageBreak/>
        <w:t>D</w:t>
      </w:r>
      <w:r w:rsidR="00355D7E">
        <w:rPr>
          <w:rFonts w:cstheme="minorHAnsi"/>
          <w:b/>
        </w:rPr>
        <w:t>.</w:t>
      </w:r>
      <w:r w:rsidR="00355D7E">
        <w:rPr>
          <w:rFonts w:cstheme="minorHAnsi"/>
          <w:b/>
        </w:rPr>
        <w:tab/>
      </w:r>
      <w:r w:rsidR="00D748D9" w:rsidRPr="00355D7E">
        <w:rPr>
          <w:rFonts w:cstheme="minorHAnsi"/>
          <w:b/>
        </w:rPr>
        <w:t xml:space="preserve">Courses </w:t>
      </w:r>
      <w:proofErr w:type="gramStart"/>
      <w:r w:rsidR="00D748D9" w:rsidRPr="00355D7E">
        <w:rPr>
          <w:rFonts w:cstheme="minorHAnsi"/>
          <w:b/>
        </w:rPr>
        <w:t>To</w:t>
      </w:r>
      <w:proofErr w:type="gramEnd"/>
      <w:r w:rsidR="00D748D9" w:rsidRPr="00355D7E">
        <w:rPr>
          <w:rFonts w:cstheme="minorHAnsi"/>
          <w:b/>
        </w:rPr>
        <w:t xml:space="preserve"> Be Considered for Cultural Diversity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155"/>
      </w:tblGrid>
      <w:tr w:rsidR="00D748D9" w14:paraId="43FB42AC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939D03" w14:textId="631038B1" w:rsidR="00D748D9" w:rsidRDefault="00D748D9" w:rsidP="00334AAC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>
              <w:rPr>
                <w:rFonts w:ascii="Baskerville Old Face" w:hAnsi="Baskerville Old Face" w:cs="Baskerville Old Face"/>
                <w:color w:val="000000"/>
              </w:rPr>
              <w:t>A</w:t>
            </w:r>
            <w:r w:rsidR="00334AAC">
              <w:rPr>
                <w:rFonts w:ascii="Baskerville Old Face" w:hAnsi="Baskerville Old Face" w:cs="Baskerville Old Face"/>
                <w:color w:val="000000"/>
              </w:rPr>
              <w:t>nthro</w:t>
            </w:r>
            <w:proofErr w:type="spellEnd"/>
            <w:r>
              <w:rPr>
                <w:rFonts w:ascii="Baskerville Old Face" w:hAnsi="Baskerville Old Face" w:cs="Baskerville Old Face"/>
                <w:color w:val="000000"/>
              </w:rPr>
              <w:t xml:space="preserve"> 003</w:t>
            </w:r>
          </w:p>
        </w:tc>
      </w:tr>
      <w:tr w:rsidR="00D748D9" w14:paraId="527D6CD7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399E5F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D748D9" w14:paraId="1D60022C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C55524" w14:textId="088B696C" w:rsidR="00D748D9" w:rsidRDefault="00D748D9" w:rsidP="00334AAC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>
              <w:rPr>
                <w:rFonts w:ascii="Baskerville Old Face" w:hAnsi="Baskerville Old Face" w:cs="Baskerville Old Face"/>
                <w:color w:val="000000"/>
              </w:rPr>
              <w:t>A</w:t>
            </w:r>
            <w:r w:rsidR="00334AAC">
              <w:rPr>
                <w:rFonts w:ascii="Baskerville Old Face" w:hAnsi="Baskerville Old Face" w:cs="Baskerville Old Face"/>
                <w:color w:val="000000"/>
              </w:rPr>
              <w:t>nthro</w:t>
            </w:r>
            <w:proofErr w:type="spellEnd"/>
            <w:r>
              <w:rPr>
                <w:rFonts w:ascii="Baskerville Old Face" w:hAnsi="Baskerville Old Face" w:cs="Baskerville Old Face"/>
                <w:color w:val="000000"/>
              </w:rPr>
              <w:t xml:space="preserve"> 004</w:t>
            </w:r>
          </w:p>
        </w:tc>
      </w:tr>
      <w:tr w:rsidR="00D748D9" w14:paraId="4200E4CB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401F64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D748D9" w14:paraId="7C17ED0F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5612B1" w14:textId="20977410" w:rsidR="00D748D9" w:rsidRDefault="00D748D9" w:rsidP="00334AAC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>
              <w:rPr>
                <w:rFonts w:ascii="Baskerville Old Face" w:hAnsi="Baskerville Old Face" w:cs="Baskerville Old Face"/>
                <w:color w:val="000000"/>
              </w:rPr>
              <w:t>A</w:t>
            </w:r>
            <w:r w:rsidR="00334AAC">
              <w:rPr>
                <w:rFonts w:ascii="Baskerville Old Face" w:hAnsi="Baskerville Old Face" w:cs="Baskerville Old Face"/>
                <w:color w:val="000000"/>
              </w:rPr>
              <w:t>nthro</w:t>
            </w:r>
            <w:proofErr w:type="spellEnd"/>
            <w:r>
              <w:rPr>
                <w:rFonts w:ascii="Baskerville Old Face" w:hAnsi="Baskerville Old Face" w:cs="Baskerville Old Face"/>
                <w:color w:val="000000"/>
              </w:rPr>
              <w:t xml:space="preserve"> 055</w:t>
            </w:r>
          </w:p>
        </w:tc>
      </w:tr>
      <w:tr w:rsidR="00D748D9" w14:paraId="1E0E18F4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EE53B5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D748D9" w14:paraId="36562B5F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E00616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Soc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001</w:t>
            </w:r>
          </w:p>
        </w:tc>
      </w:tr>
      <w:tr w:rsidR="00D748D9" w14:paraId="53E44327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CAA9E4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1A632756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F11943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Soc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002</w:t>
            </w:r>
          </w:p>
        </w:tc>
      </w:tr>
      <w:tr w:rsidR="00D748D9" w14:paraId="4844D483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E8DBCA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0075CAC3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99704C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SOC 003</w:t>
            </w:r>
          </w:p>
        </w:tc>
      </w:tr>
      <w:tr w:rsidR="00D748D9" w14:paraId="392D5FCB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F04254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D748D9" w14:paraId="27D6B6F4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C0B46F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>
              <w:rPr>
                <w:rFonts w:ascii="Baskerville Old Face" w:hAnsi="Baskerville Old Face" w:cs="Baskerville Old Face"/>
                <w:color w:val="000000"/>
              </w:rPr>
              <w:t>SOC 020</w:t>
            </w:r>
          </w:p>
        </w:tc>
      </w:tr>
      <w:tr w:rsidR="00D748D9" w14:paraId="67180FFC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35840E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Baskerville Old Face" w:hAnsi="Baskerville Old Face" w:cs="Baskerville Old Face"/>
                <w:color w:val="000000"/>
              </w:rPr>
            </w:pPr>
          </w:p>
        </w:tc>
      </w:tr>
      <w:tr w:rsidR="00D748D9" w14:paraId="67A661E8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2A1CFA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SOC 040</w:t>
            </w:r>
          </w:p>
        </w:tc>
      </w:tr>
      <w:tr w:rsidR="00D748D9" w14:paraId="287A879A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06FF3C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D748D9" w14:paraId="3EBBBCF0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B0DA82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SOC 045</w:t>
            </w:r>
          </w:p>
        </w:tc>
      </w:tr>
      <w:tr w:rsidR="00D748D9" w14:paraId="5C3B8D9B" w14:textId="77777777" w:rsidTr="00510ABE">
        <w:trPr>
          <w:trHeight w:val="302"/>
        </w:trPr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4C2BDD" w14:textId="77777777" w:rsidR="00D748D9" w:rsidRDefault="00D748D9" w:rsidP="00510A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</w:tbl>
    <w:p w14:paraId="4E558D80" w14:textId="77777777" w:rsidR="00D748D9" w:rsidRDefault="00D748D9" w:rsidP="006A251B">
      <w:pPr>
        <w:spacing w:after="0" w:line="240" w:lineRule="auto"/>
        <w:rPr>
          <w:rFonts w:cstheme="minorHAnsi"/>
          <w:b/>
        </w:rPr>
      </w:pPr>
    </w:p>
    <w:p w14:paraId="3A562093" w14:textId="77777777" w:rsidR="008F7F73" w:rsidRPr="00C50D53" w:rsidRDefault="008F7F73" w:rsidP="006A251B">
      <w:pPr>
        <w:spacing w:after="0" w:line="240" w:lineRule="auto"/>
        <w:rPr>
          <w:rFonts w:cstheme="minorHAnsi"/>
          <w:b/>
        </w:rPr>
      </w:pPr>
    </w:p>
    <w:p w14:paraId="274A8414" w14:textId="786731E8" w:rsidR="00EC4D16" w:rsidRDefault="00D227BC" w:rsidP="00D0748E">
      <w:pPr>
        <w:tabs>
          <w:tab w:val="left" w:pos="720"/>
        </w:tabs>
        <w:spacing w:after="0" w:line="240" w:lineRule="auto"/>
        <w:ind w:left="90"/>
        <w:rPr>
          <w:rFonts w:cstheme="minorHAnsi"/>
          <w:b/>
        </w:rPr>
      </w:pPr>
      <w:r>
        <w:rPr>
          <w:rFonts w:cstheme="minorHAnsi"/>
          <w:b/>
        </w:rPr>
        <w:t>6</w:t>
      </w:r>
      <w:r w:rsidR="00D0748E">
        <w:rPr>
          <w:rFonts w:cstheme="minorHAnsi"/>
          <w:b/>
        </w:rPr>
        <w:t>.)</w:t>
      </w:r>
      <w:r w:rsidR="00D0748E">
        <w:rPr>
          <w:rFonts w:cstheme="minorHAnsi"/>
          <w:b/>
        </w:rPr>
        <w:tab/>
        <w:t>Information and Announcements</w:t>
      </w:r>
    </w:p>
    <w:p w14:paraId="3030A808" w14:textId="04835583" w:rsidR="00EC4D16" w:rsidRDefault="00D0748E" w:rsidP="00D0748E">
      <w:pPr>
        <w:pStyle w:val="ListParagraph"/>
        <w:numPr>
          <w:ilvl w:val="0"/>
          <w:numId w:val="17"/>
        </w:num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Clarification of deactivation of courses and inactivation on state inventory</w:t>
      </w:r>
    </w:p>
    <w:p w14:paraId="59D6BAA2" w14:textId="52CC50C5" w:rsidR="00D0748E" w:rsidRDefault="00D0748E" w:rsidP="00D0748E">
      <w:pPr>
        <w:pStyle w:val="ListParagraph"/>
        <w:numPr>
          <w:ilvl w:val="0"/>
          <w:numId w:val="17"/>
        </w:num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Regional Curriculum Meeting Nov. 16</w:t>
      </w:r>
      <w:r w:rsidRPr="00D0748E">
        <w:rPr>
          <w:rFonts w:cstheme="minorHAnsi"/>
          <w:bCs/>
          <w:vertAlign w:val="superscript"/>
        </w:rPr>
        <w:t>th</w:t>
      </w:r>
      <w:r>
        <w:rPr>
          <w:rFonts w:cstheme="minorHAnsi"/>
          <w:bCs/>
        </w:rPr>
        <w:t xml:space="preserve"> Laney College, Oakland</w:t>
      </w:r>
    </w:p>
    <w:p w14:paraId="3D743BB0" w14:textId="77777777" w:rsidR="00D0748E" w:rsidRPr="00C50D53" w:rsidRDefault="00D0748E" w:rsidP="000E71CD">
      <w:pPr>
        <w:pStyle w:val="ListParagraph"/>
        <w:spacing w:after="0" w:line="240" w:lineRule="auto"/>
        <w:ind w:left="1170"/>
        <w:rPr>
          <w:rFonts w:cstheme="minorHAnsi"/>
          <w:bCs/>
        </w:rPr>
      </w:pPr>
    </w:p>
    <w:p w14:paraId="3BBB5F2D" w14:textId="77777777" w:rsidR="008F7F73" w:rsidRDefault="008F7F73" w:rsidP="008F7F73">
      <w:pPr>
        <w:pStyle w:val="ListParagraph"/>
        <w:spacing w:after="0" w:line="240" w:lineRule="auto"/>
        <w:ind w:left="1080"/>
        <w:rPr>
          <w:rFonts w:cstheme="minorHAnsi"/>
          <w:bCs/>
        </w:rPr>
      </w:pPr>
    </w:p>
    <w:p w14:paraId="1F7E529B" w14:textId="5987B66F" w:rsidR="00EC4D16" w:rsidRDefault="00D227BC" w:rsidP="000E71CD">
      <w:p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>7</w:t>
      </w:r>
      <w:r w:rsidR="00D0748E">
        <w:rPr>
          <w:b/>
          <w:sz w:val="20"/>
          <w:szCs w:val="20"/>
        </w:rPr>
        <w:t>.)</w:t>
      </w:r>
      <w:r w:rsidR="00D0748E">
        <w:rPr>
          <w:b/>
          <w:sz w:val="20"/>
          <w:szCs w:val="20"/>
        </w:rPr>
        <w:tab/>
        <w:t>Oral Communication from the Public (5 minutes</w:t>
      </w:r>
      <w:proofErr w:type="gramStart"/>
      <w:r w:rsidR="00D0748E">
        <w:rPr>
          <w:b/>
          <w:sz w:val="20"/>
          <w:szCs w:val="20"/>
        </w:rPr>
        <w:t>)</w:t>
      </w:r>
      <w:proofErr w:type="gramEnd"/>
      <w:r w:rsidR="00D0748E">
        <w:rPr>
          <w:b/>
          <w:sz w:val="20"/>
          <w:szCs w:val="20"/>
        </w:rPr>
        <w:br/>
      </w:r>
      <w:r w:rsidR="00D0748E">
        <w:rPr>
          <w:sz w:val="20"/>
          <w:szCs w:val="20"/>
        </w:rPr>
        <w:t xml:space="preserve">Any member of the public may speak on matters </w:t>
      </w:r>
      <w:r w:rsidR="00D0748E">
        <w:rPr>
          <w:sz w:val="20"/>
          <w:szCs w:val="20"/>
          <w:u w:val="single"/>
        </w:rPr>
        <w:t>not</w:t>
      </w:r>
      <w:r w:rsidR="00D0748E">
        <w:rPr>
          <w:sz w:val="20"/>
          <w:szCs w:val="20"/>
        </w:rPr>
        <w:t xml:space="preserve"> on this agenda. No action will be taken.</w:t>
      </w:r>
    </w:p>
    <w:p w14:paraId="24187BDA" w14:textId="77777777" w:rsidR="00D0748E" w:rsidRPr="00C50D53" w:rsidRDefault="00D0748E" w:rsidP="000E71CD">
      <w:pPr>
        <w:spacing w:after="0" w:line="240" w:lineRule="auto"/>
        <w:rPr>
          <w:rFonts w:cstheme="minorHAnsi"/>
          <w:b/>
          <w:bCs/>
        </w:rPr>
      </w:pPr>
    </w:p>
    <w:p w14:paraId="4C33B5C3" w14:textId="1D845EC4" w:rsidR="00EC4D16" w:rsidRPr="00C50D53" w:rsidRDefault="00D227BC" w:rsidP="00E773A4">
      <w:p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8</w:t>
      </w:r>
      <w:bookmarkStart w:id="0" w:name="_GoBack"/>
      <w:bookmarkEnd w:id="0"/>
      <w:r w:rsidR="00E773A4">
        <w:rPr>
          <w:rFonts w:cstheme="minorHAnsi"/>
          <w:b/>
        </w:rPr>
        <w:t>.)</w:t>
      </w:r>
      <w:r w:rsidR="00E773A4">
        <w:rPr>
          <w:rFonts w:cstheme="minorHAnsi"/>
          <w:b/>
        </w:rPr>
        <w:tab/>
      </w:r>
      <w:r w:rsidR="00EC4D16" w:rsidRPr="00C50D53">
        <w:rPr>
          <w:rFonts w:cstheme="minorHAnsi"/>
          <w:b/>
        </w:rPr>
        <w:t>Adjournment</w:t>
      </w:r>
    </w:p>
    <w:p w14:paraId="76D0CF2E" w14:textId="77777777" w:rsidR="00EC4D16" w:rsidRPr="00C50D53" w:rsidRDefault="00EC4D16" w:rsidP="000E71CD">
      <w:pPr>
        <w:tabs>
          <w:tab w:val="left" w:pos="1080"/>
          <w:tab w:val="left" w:pos="2700"/>
          <w:tab w:val="right" w:pos="9720"/>
        </w:tabs>
        <w:spacing w:after="0" w:line="240" w:lineRule="auto"/>
        <w:ind w:left="720"/>
        <w:rPr>
          <w:rFonts w:cstheme="minorHAnsi"/>
          <w:b/>
        </w:rPr>
      </w:pPr>
    </w:p>
    <w:p w14:paraId="43A913A4" w14:textId="77777777" w:rsidR="00EC4D16" w:rsidRPr="00C50D53" w:rsidRDefault="00EC4D16" w:rsidP="000E71CD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</w:rPr>
      </w:pPr>
      <w:r w:rsidRPr="00C50D53">
        <w:rPr>
          <w:rFonts w:cstheme="minorHAnsi"/>
          <w:sz w:val="20"/>
          <w:szCs w:val="20"/>
        </w:rPr>
        <w:t>In compliance with the Americans with Disabilities Act, individuals needing special accommodations should contact WVCAS Secretary at (408) 741-2075 one week prior to the meeting date.</w:t>
      </w:r>
    </w:p>
    <w:sectPr w:rsidR="00EC4D16" w:rsidRPr="00C50D53" w:rsidSect="009B4A2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E6E3D"/>
    <w:multiLevelType w:val="hybridMultilevel"/>
    <w:tmpl w:val="755A9E40"/>
    <w:lvl w:ilvl="0" w:tplc="04090011">
      <w:start w:val="1"/>
      <w:numFmt w:val="decimal"/>
      <w:lvlText w:val="%1)"/>
      <w:lvlJc w:val="left"/>
      <w:pPr>
        <w:tabs>
          <w:tab w:val="num" w:pos="810"/>
        </w:tabs>
        <w:ind w:left="81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7CF4358"/>
    <w:multiLevelType w:val="hybridMultilevel"/>
    <w:tmpl w:val="CE9E3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225C4C"/>
    <w:multiLevelType w:val="hybridMultilevel"/>
    <w:tmpl w:val="4E1AC366"/>
    <w:lvl w:ilvl="0" w:tplc="04090001">
      <w:start w:val="1"/>
      <w:numFmt w:val="bullet"/>
      <w:lvlText w:val=""/>
      <w:lvlJc w:val="left"/>
      <w:pPr>
        <w:ind w:left="18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3">
    <w:nsid w:val="31A6707D"/>
    <w:multiLevelType w:val="hybridMultilevel"/>
    <w:tmpl w:val="1AFEF722"/>
    <w:lvl w:ilvl="0" w:tplc="04090011">
      <w:start w:val="1"/>
      <w:numFmt w:val="decimal"/>
      <w:lvlText w:val="%1)"/>
      <w:lvlJc w:val="left"/>
      <w:pPr>
        <w:tabs>
          <w:tab w:val="num" w:pos="810"/>
        </w:tabs>
        <w:ind w:left="81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36663637"/>
    <w:multiLevelType w:val="hybridMultilevel"/>
    <w:tmpl w:val="53DA621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B5267D7"/>
    <w:multiLevelType w:val="hybridMultilevel"/>
    <w:tmpl w:val="D65AD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C94A54"/>
    <w:multiLevelType w:val="hybridMultilevel"/>
    <w:tmpl w:val="C4AEDFD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9B5B98"/>
    <w:multiLevelType w:val="hybridMultilevel"/>
    <w:tmpl w:val="E0F810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D110A1"/>
    <w:multiLevelType w:val="hybridMultilevel"/>
    <w:tmpl w:val="5714F22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2498312C">
      <w:start w:val="1"/>
      <w:numFmt w:val="upperLetter"/>
      <w:lvlText w:val="%2."/>
      <w:lvlJc w:val="left"/>
      <w:pPr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2717E66"/>
    <w:multiLevelType w:val="hybridMultilevel"/>
    <w:tmpl w:val="0C0C9C9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0294A02"/>
    <w:multiLevelType w:val="hybridMultilevel"/>
    <w:tmpl w:val="007E3FB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F6384E"/>
    <w:multiLevelType w:val="hybridMultilevel"/>
    <w:tmpl w:val="D6AACD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F3C17ED"/>
    <w:multiLevelType w:val="hybridMultilevel"/>
    <w:tmpl w:val="B19E8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1435D25"/>
    <w:multiLevelType w:val="hybridMultilevel"/>
    <w:tmpl w:val="C448B898"/>
    <w:lvl w:ilvl="0" w:tplc="17B6DFA0">
      <w:start w:val="1"/>
      <w:numFmt w:val="lowerLetter"/>
      <w:lvlText w:val="%1."/>
      <w:lvlJc w:val="left"/>
      <w:pPr>
        <w:ind w:left="1170" w:hanging="360"/>
      </w:pPr>
      <w:rPr>
        <w:i/>
        <w:strike w:val="0"/>
        <w:dstrike w:val="0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>
      <w:start w:val="1"/>
      <w:numFmt w:val="lowerRoman"/>
      <w:lvlText w:val="%3."/>
      <w:lvlJc w:val="right"/>
      <w:pPr>
        <w:ind w:left="2610" w:hanging="180"/>
      </w:pPr>
    </w:lvl>
    <w:lvl w:ilvl="3" w:tplc="0409000F">
      <w:start w:val="1"/>
      <w:numFmt w:val="decimal"/>
      <w:lvlText w:val="%4."/>
      <w:lvlJc w:val="left"/>
      <w:pPr>
        <w:ind w:left="3330" w:hanging="360"/>
      </w:pPr>
    </w:lvl>
    <w:lvl w:ilvl="4" w:tplc="04090019">
      <w:start w:val="1"/>
      <w:numFmt w:val="lowerLetter"/>
      <w:lvlText w:val="%5."/>
      <w:lvlJc w:val="left"/>
      <w:pPr>
        <w:ind w:left="4050" w:hanging="360"/>
      </w:pPr>
    </w:lvl>
    <w:lvl w:ilvl="5" w:tplc="0409001B">
      <w:start w:val="1"/>
      <w:numFmt w:val="lowerRoman"/>
      <w:lvlText w:val="%6."/>
      <w:lvlJc w:val="right"/>
      <w:pPr>
        <w:ind w:left="4770" w:hanging="180"/>
      </w:pPr>
    </w:lvl>
    <w:lvl w:ilvl="6" w:tplc="0409000F">
      <w:start w:val="1"/>
      <w:numFmt w:val="decimal"/>
      <w:lvlText w:val="%7."/>
      <w:lvlJc w:val="left"/>
      <w:pPr>
        <w:ind w:left="5490" w:hanging="360"/>
      </w:pPr>
    </w:lvl>
    <w:lvl w:ilvl="7" w:tplc="04090019">
      <w:start w:val="1"/>
      <w:numFmt w:val="lowerLetter"/>
      <w:lvlText w:val="%8."/>
      <w:lvlJc w:val="left"/>
      <w:pPr>
        <w:ind w:left="6210" w:hanging="360"/>
      </w:pPr>
    </w:lvl>
    <w:lvl w:ilvl="8" w:tplc="0409001B">
      <w:start w:val="1"/>
      <w:numFmt w:val="lowerRoman"/>
      <w:lvlText w:val="%9."/>
      <w:lvlJc w:val="right"/>
      <w:pPr>
        <w:ind w:left="6930" w:hanging="180"/>
      </w:pPr>
    </w:lvl>
  </w:abstractNum>
  <w:abstractNum w:abstractNumId="14">
    <w:nsid w:val="726F6EC3"/>
    <w:multiLevelType w:val="hybridMultilevel"/>
    <w:tmpl w:val="5BEE45A8"/>
    <w:lvl w:ilvl="0" w:tplc="E8DE3518">
      <w:start w:val="4"/>
      <w:numFmt w:val="upperRoman"/>
      <w:lvlText w:val="%1."/>
      <w:lvlJc w:val="left"/>
      <w:pPr>
        <w:ind w:left="81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0"/>
  </w:num>
  <w:num w:numId="2">
    <w:abstractNumId w:val="14"/>
  </w:num>
  <w:num w:numId="3">
    <w:abstractNumId w:val="6"/>
  </w:num>
  <w:num w:numId="4">
    <w:abstractNumId w:val="12"/>
  </w:num>
  <w:num w:numId="5">
    <w:abstractNumId w:val="1"/>
  </w:num>
  <w:num w:numId="6">
    <w:abstractNumId w:val="5"/>
  </w:num>
  <w:num w:numId="7">
    <w:abstractNumId w:val="0"/>
  </w:num>
  <w:num w:numId="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3"/>
  </w:num>
  <w:num w:numId="12">
    <w:abstractNumId w:val="8"/>
  </w:num>
  <w:num w:numId="13">
    <w:abstractNumId w:val="11"/>
  </w:num>
  <w:num w:numId="14">
    <w:abstractNumId w:val="7"/>
  </w:num>
  <w:num w:numId="15">
    <w:abstractNumId w:val="9"/>
  </w:num>
  <w:num w:numId="16">
    <w:abstractNumId w:val="2"/>
  </w:num>
  <w:num w:numId="17">
    <w:abstractNumId w:val="1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4C4"/>
    <w:rsid w:val="000169D8"/>
    <w:rsid w:val="0002696A"/>
    <w:rsid w:val="00040B91"/>
    <w:rsid w:val="00052FD8"/>
    <w:rsid w:val="00056D5D"/>
    <w:rsid w:val="000668BB"/>
    <w:rsid w:val="00066DB5"/>
    <w:rsid w:val="000853AF"/>
    <w:rsid w:val="00087E3E"/>
    <w:rsid w:val="00090579"/>
    <w:rsid w:val="00090847"/>
    <w:rsid w:val="000938D2"/>
    <w:rsid w:val="00093EBB"/>
    <w:rsid w:val="00097902"/>
    <w:rsid w:val="000B2C1F"/>
    <w:rsid w:val="000C12C7"/>
    <w:rsid w:val="000C3D11"/>
    <w:rsid w:val="000C57AD"/>
    <w:rsid w:val="000E0477"/>
    <w:rsid w:val="000E60A2"/>
    <w:rsid w:val="000E6BCE"/>
    <w:rsid w:val="000E71CD"/>
    <w:rsid w:val="000F74C4"/>
    <w:rsid w:val="0011088C"/>
    <w:rsid w:val="00130C59"/>
    <w:rsid w:val="00135C40"/>
    <w:rsid w:val="00143643"/>
    <w:rsid w:val="001535E5"/>
    <w:rsid w:val="0016342F"/>
    <w:rsid w:val="001723FD"/>
    <w:rsid w:val="00185003"/>
    <w:rsid w:val="001A2AE0"/>
    <w:rsid w:val="001A5D3E"/>
    <w:rsid w:val="001A6944"/>
    <w:rsid w:val="001C25A9"/>
    <w:rsid w:val="001C3C99"/>
    <w:rsid w:val="001C6DF1"/>
    <w:rsid w:val="001C7A26"/>
    <w:rsid w:val="001D2CCC"/>
    <w:rsid w:val="001D6685"/>
    <w:rsid w:val="001D724E"/>
    <w:rsid w:val="001F74CC"/>
    <w:rsid w:val="001F7AF5"/>
    <w:rsid w:val="00206BE6"/>
    <w:rsid w:val="00215989"/>
    <w:rsid w:val="00235436"/>
    <w:rsid w:val="00240638"/>
    <w:rsid w:val="00240867"/>
    <w:rsid w:val="0024388B"/>
    <w:rsid w:val="0025127E"/>
    <w:rsid w:val="0026472C"/>
    <w:rsid w:val="00265CAD"/>
    <w:rsid w:val="002670DC"/>
    <w:rsid w:val="00270DB7"/>
    <w:rsid w:val="00284D33"/>
    <w:rsid w:val="002B4193"/>
    <w:rsid w:val="002C47BE"/>
    <w:rsid w:val="002C576B"/>
    <w:rsid w:val="002D1AFA"/>
    <w:rsid w:val="002E5CD0"/>
    <w:rsid w:val="002F3AF7"/>
    <w:rsid w:val="002F3D79"/>
    <w:rsid w:val="002F6537"/>
    <w:rsid w:val="002F75A0"/>
    <w:rsid w:val="002F7B87"/>
    <w:rsid w:val="00301CF5"/>
    <w:rsid w:val="00305409"/>
    <w:rsid w:val="00307AAD"/>
    <w:rsid w:val="00307CB3"/>
    <w:rsid w:val="0032539B"/>
    <w:rsid w:val="00331B35"/>
    <w:rsid w:val="00332103"/>
    <w:rsid w:val="00334601"/>
    <w:rsid w:val="00334AAC"/>
    <w:rsid w:val="0033779C"/>
    <w:rsid w:val="00352D39"/>
    <w:rsid w:val="00355D7E"/>
    <w:rsid w:val="00357AFB"/>
    <w:rsid w:val="00364C19"/>
    <w:rsid w:val="00367F42"/>
    <w:rsid w:val="00390D39"/>
    <w:rsid w:val="00391C32"/>
    <w:rsid w:val="0039281B"/>
    <w:rsid w:val="0039501D"/>
    <w:rsid w:val="00397881"/>
    <w:rsid w:val="003B3425"/>
    <w:rsid w:val="003B4634"/>
    <w:rsid w:val="003C0A81"/>
    <w:rsid w:val="00401A6A"/>
    <w:rsid w:val="00402FE2"/>
    <w:rsid w:val="00414D17"/>
    <w:rsid w:val="00416BF4"/>
    <w:rsid w:val="00421F92"/>
    <w:rsid w:val="00430882"/>
    <w:rsid w:val="0043355D"/>
    <w:rsid w:val="00434011"/>
    <w:rsid w:val="0043644F"/>
    <w:rsid w:val="00443CD9"/>
    <w:rsid w:val="004523BB"/>
    <w:rsid w:val="00465E74"/>
    <w:rsid w:val="00473725"/>
    <w:rsid w:val="004925CE"/>
    <w:rsid w:val="004A04FB"/>
    <w:rsid w:val="004A1905"/>
    <w:rsid w:val="004A2FCC"/>
    <w:rsid w:val="004C5AD3"/>
    <w:rsid w:val="004D1CF9"/>
    <w:rsid w:val="004E215D"/>
    <w:rsid w:val="004E45D6"/>
    <w:rsid w:val="0050057A"/>
    <w:rsid w:val="00501E8C"/>
    <w:rsid w:val="005110CD"/>
    <w:rsid w:val="0051180A"/>
    <w:rsid w:val="00513751"/>
    <w:rsid w:val="00532240"/>
    <w:rsid w:val="00533027"/>
    <w:rsid w:val="00544E8E"/>
    <w:rsid w:val="00546732"/>
    <w:rsid w:val="00551FAB"/>
    <w:rsid w:val="005527D2"/>
    <w:rsid w:val="00554308"/>
    <w:rsid w:val="00561009"/>
    <w:rsid w:val="00561384"/>
    <w:rsid w:val="005858E4"/>
    <w:rsid w:val="0059242D"/>
    <w:rsid w:val="005925DE"/>
    <w:rsid w:val="00593600"/>
    <w:rsid w:val="00597D5C"/>
    <w:rsid w:val="005C6843"/>
    <w:rsid w:val="005D359A"/>
    <w:rsid w:val="005E23B4"/>
    <w:rsid w:val="005F174C"/>
    <w:rsid w:val="005F4092"/>
    <w:rsid w:val="0060239D"/>
    <w:rsid w:val="00603DBC"/>
    <w:rsid w:val="0060650C"/>
    <w:rsid w:val="006068B3"/>
    <w:rsid w:val="00606F21"/>
    <w:rsid w:val="006073A7"/>
    <w:rsid w:val="0061145F"/>
    <w:rsid w:val="00613548"/>
    <w:rsid w:val="00616977"/>
    <w:rsid w:val="00617BCD"/>
    <w:rsid w:val="00640F02"/>
    <w:rsid w:val="00642878"/>
    <w:rsid w:val="00644F9D"/>
    <w:rsid w:val="006568C0"/>
    <w:rsid w:val="006576A8"/>
    <w:rsid w:val="00665E99"/>
    <w:rsid w:val="006751CB"/>
    <w:rsid w:val="006800EB"/>
    <w:rsid w:val="0068206C"/>
    <w:rsid w:val="00691B7B"/>
    <w:rsid w:val="00696123"/>
    <w:rsid w:val="006A251B"/>
    <w:rsid w:val="006A38CB"/>
    <w:rsid w:val="006B0C92"/>
    <w:rsid w:val="006B40D2"/>
    <w:rsid w:val="006C6863"/>
    <w:rsid w:val="006C6A6C"/>
    <w:rsid w:val="006D19C0"/>
    <w:rsid w:val="006D1C6F"/>
    <w:rsid w:val="006D31C4"/>
    <w:rsid w:val="006F5038"/>
    <w:rsid w:val="006F5458"/>
    <w:rsid w:val="006F6185"/>
    <w:rsid w:val="006F632F"/>
    <w:rsid w:val="00700B57"/>
    <w:rsid w:val="00704B5C"/>
    <w:rsid w:val="00730AC9"/>
    <w:rsid w:val="007442A4"/>
    <w:rsid w:val="00744A44"/>
    <w:rsid w:val="0076445F"/>
    <w:rsid w:val="00782DEB"/>
    <w:rsid w:val="0078784D"/>
    <w:rsid w:val="007A5E6A"/>
    <w:rsid w:val="007B03D4"/>
    <w:rsid w:val="007B39CD"/>
    <w:rsid w:val="007C58AA"/>
    <w:rsid w:val="007E01A4"/>
    <w:rsid w:val="007E0311"/>
    <w:rsid w:val="007E7B63"/>
    <w:rsid w:val="008010E8"/>
    <w:rsid w:val="00805A85"/>
    <w:rsid w:val="00814FC3"/>
    <w:rsid w:val="00820E55"/>
    <w:rsid w:val="008269F5"/>
    <w:rsid w:val="0083202D"/>
    <w:rsid w:val="0083787F"/>
    <w:rsid w:val="00845FC9"/>
    <w:rsid w:val="00851E21"/>
    <w:rsid w:val="00852032"/>
    <w:rsid w:val="008606D1"/>
    <w:rsid w:val="00877FC3"/>
    <w:rsid w:val="00887026"/>
    <w:rsid w:val="008932A1"/>
    <w:rsid w:val="00894D9A"/>
    <w:rsid w:val="00897E97"/>
    <w:rsid w:val="008B3585"/>
    <w:rsid w:val="008D0382"/>
    <w:rsid w:val="008D729C"/>
    <w:rsid w:val="008E18EA"/>
    <w:rsid w:val="008E41DA"/>
    <w:rsid w:val="008E5239"/>
    <w:rsid w:val="008F094A"/>
    <w:rsid w:val="008F21CF"/>
    <w:rsid w:val="008F47E5"/>
    <w:rsid w:val="008F7F73"/>
    <w:rsid w:val="009050C3"/>
    <w:rsid w:val="009136BB"/>
    <w:rsid w:val="00931AF1"/>
    <w:rsid w:val="00944512"/>
    <w:rsid w:val="009503FD"/>
    <w:rsid w:val="00952CBC"/>
    <w:rsid w:val="00953AA5"/>
    <w:rsid w:val="00954B3C"/>
    <w:rsid w:val="0097137A"/>
    <w:rsid w:val="00992512"/>
    <w:rsid w:val="009962A5"/>
    <w:rsid w:val="009A53DB"/>
    <w:rsid w:val="009A6FFF"/>
    <w:rsid w:val="009B155C"/>
    <w:rsid w:val="009B4A28"/>
    <w:rsid w:val="009C122D"/>
    <w:rsid w:val="009C202B"/>
    <w:rsid w:val="009C6F89"/>
    <w:rsid w:val="00A01756"/>
    <w:rsid w:val="00A2460D"/>
    <w:rsid w:val="00A24866"/>
    <w:rsid w:val="00A25E3E"/>
    <w:rsid w:val="00A3586E"/>
    <w:rsid w:val="00A42B34"/>
    <w:rsid w:val="00A50EEF"/>
    <w:rsid w:val="00A51A62"/>
    <w:rsid w:val="00A52F3D"/>
    <w:rsid w:val="00A57DD2"/>
    <w:rsid w:val="00A80B4D"/>
    <w:rsid w:val="00A86FC0"/>
    <w:rsid w:val="00A91B26"/>
    <w:rsid w:val="00AA626E"/>
    <w:rsid w:val="00AD322D"/>
    <w:rsid w:val="00AE0850"/>
    <w:rsid w:val="00AE0C50"/>
    <w:rsid w:val="00AE5D33"/>
    <w:rsid w:val="00B06F95"/>
    <w:rsid w:val="00B121CB"/>
    <w:rsid w:val="00B209AA"/>
    <w:rsid w:val="00B329EE"/>
    <w:rsid w:val="00B329FC"/>
    <w:rsid w:val="00B4785E"/>
    <w:rsid w:val="00B8526C"/>
    <w:rsid w:val="00B9677A"/>
    <w:rsid w:val="00B96E85"/>
    <w:rsid w:val="00BA0F7A"/>
    <w:rsid w:val="00BA5A73"/>
    <w:rsid w:val="00BC7066"/>
    <w:rsid w:val="00BD412B"/>
    <w:rsid w:val="00BF6CBC"/>
    <w:rsid w:val="00C065E2"/>
    <w:rsid w:val="00C2526E"/>
    <w:rsid w:val="00C31FC1"/>
    <w:rsid w:val="00C42B17"/>
    <w:rsid w:val="00C44CC6"/>
    <w:rsid w:val="00C50D53"/>
    <w:rsid w:val="00C704D0"/>
    <w:rsid w:val="00C745D6"/>
    <w:rsid w:val="00CA5173"/>
    <w:rsid w:val="00CA71A1"/>
    <w:rsid w:val="00CB2617"/>
    <w:rsid w:val="00CD02F4"/>
    <w:rsid w:val="00CD3E95"/>
    <w:rsid w:val="00CF5073"/>
    <w:rsid w:val="00D06516"/>
    <w:rsid w:val="00D0748E"/>
    <w:rsid w:val="00D219D1"/>
    <w:rsid w:val="00D227BC"/>
    <w:rsid w:val="00D401D0"/>
    <w:rsid w:val="00D404CF"/>
    <w:rsid w:val="00D55D83"/>
    <w:rsid w:val="00D603FD"/>
    <w:rsid w:val="00D748D9"/>
    <w:rsid w:val="00D861EE"/>
    <w:rsid w:val="00D92C42"/>
    <w:rsid w:val="00D97747"/>
    <w:rsid w:val="00DA0AE2"/>
    <w:rsid w:val="00DA3BCB"/>
    <w:rsid w:val="00DA7706"/>
    <w:rsid w:val="00DB231A"/>
    <w:rsid w:val="00DB618A"/>
    <w:rsid w:val="00DB6B7D"/>
    <w:rsid w:val="00DE3F10"/>
    <w:rsid w:val="00DF213D"/>
    <w:rsid w:val="00E013CD"/>
    <w:rsid w:val="00E04C2E"/>
    <w:rsid w:val="00E0707D"/>
    <w:rsid w:val="00E14ED5"/>
    <w:rsid w:val="00E328C3"/>
    <w:rsid w:val="00E440D2"/>
    <w:rsid w:val="00E679E7"/>
    <w:rsid w:val="00E72D3E"/>
    <w:rsid w:val="00E773A4"/>
    <w:rsid w:val="00E877E0"/>
    <w:rsid w:val="00E92698"/>
    <w:rsid w:val="00EA09DC"/>
    <w:rsid w:val="00EB00AB"/>
    <w:rsid w:val="00EB4112"/>
    <w:rsid w:val="00EC4D16"/>
    <w:rsid w:val="00ED4A5B"/>
    <w:rsid w:val="00EE64E7"/>
    <w:rsid w:val="00F04C92"/>
    <w:rsid w:val="00F113B7"/>
    <w:rsid w:val="00F11F99"/>
    <w:rsid w:val="00F15538"/>
    <w:rsid w:val="00F15CBD"/>
    <w:rsid w:val="00F21D2A"/>
    <w:rsid w:val="00F315D0"/>
    <w:rsid w:val="00F35E0C"/>
    <w:rsid w:val="00F43F3B"/>
    <w:rsid w:val="00F52CD4"/>
    <w:rsid w:val="00F63D53"/>
    <w:rsid w:val="00F735B5"/>
    <w:rsid w:val="00F76665"/>
    <w:rsid w:val="00F82D49"/>
    <w:rsid w:val="00F909E6"/>
    <w:rsid w:val="00F92698"/>
    <w:rsid w:val="00F93A12"/>
    <w:rsid w:val="00FA7CE0"/>
    <w:rsid w:val="00FB14E1"/>
    <w:rsid w:val="00FC58D9"/>
    <w:rsid w:val="00FD5682"/>
    <w:rsid w:val="00FE3E0F"/>
    <w:rsid w:val="00FE620E"/>
    <w:rsid w:val="00FE7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D9EF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093EBB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unhideWhenUsed/>
    <w:rsid w:val="00402FE2"/>
    <w:pPr>
      <w:spacing w:after="0" w:line="240" w:lineRule="auto"/>
    </w:pPr>
    <w:rPr>
      <w:rFonts w:ascii="Calibri" w:eastAsiaTheme="minorHAns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02FE2"/>
    <w:rPr>
      <w:rFonts w:ascii="Calibri" w:eastAsiaTheme="minorHAnsi" w:hAnsi="Calibri" w:cs="Consolas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093EBB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unhideWhenUsed/>
    <w:rsid w:val="00402FE2"/>
    <w:pPr>
      <w:spacing w:after="0" w:line="240" w:lineRule="auto"/>
    </w:pPr>
    <w:rPr>
      <w:rFonts w:ascii="Calibri" w:eastAsiaTheme="minorHAns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02FE2"/>
    <w:rPr>
      <w:rFonts w:ascii="Calibri" w:eastAsiaTheme="minorHAnsi" w:hAnsi="Calibri" w:cs="Consolas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4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9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cheryl.miller\Documents\curriculum\11%205%2012%20ACC-agend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264AAD-7A7E-4136-B84B-A3D5C36F9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11 5 12 ACC-agenda.dotx</Template>
  <TotalTime>64</TotalTime>
  <Pages>9</Pages>
  <Words>535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3584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 support</dc:creator>
  <cp:lastModifiedBy>is support</cp:lastModifiedBy>
  <cp:revision>10</cp:revision>
  <cp:lastPrinted>2013-10-18T21:47:00Z</cp:lastPrinted>
  <dcterms:created xsi:type="dcterms:W3CDTF">2013-10-17T20:49:00Z</dcterms:created>
  <dcterms:modified xsi:type="dcterms:W3CDTF">2013-10-18T21:52:00Z</dcterms:modified>
</cp:coreProperties>
</file>