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813CAF" w14:textId="77777777" w:rsidR="00F92698" w:rsidRPr="00F92698" w:rsidRDefault="00F92698" w:rsidP="00AB048B">
      <w:pPr>
        <w:spacing w:after="0" w:line="240" w:lineRule="auto"/>
        <w:rPr>
          <w:rFonts w:ascii="Verdana" w:hAnsi="Verdana" w:cstheme="minorHAnsi"/>
          <w:b/>
          <w:sz w:val="20"/>
          <w:szCs w:val="20"/>
        </w:rPr>
      </w:pPr>
      <w:r w:rsidRPr="00F92698">
        <w:rPr>
          <w:rFonts w:ascii="Verdana" w:hAnsi="Verdana"/>
          <w:noProof/>
          <w:color w:val="003468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5B7CA933" wp14:editId="5873F293">
            <wp:simplePos x="0" y="0"/>
            <wp:positionH relativeFrom="column">
              <wp:posOffset>4781550</wp:posOffset>
            </wp:positionH>
            <wp:positionV relativeFrom="paragraph">
              <wp:posOffset>-49530</wp:posOffset>
            </wp:positionV>
            <wp:extent cx="1428750" cy="1123950"/>
            <wp:effectExtent l="0" t="0" r="0" b="0"/>
            <wp:wrapNone/>
            <wp:docPr id="1" name="Picture 1" descr="WVC Academic Senate Logo" title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01F930" w14:textId="77777777" w:rsidR="00F92698" w:rsidRPr="00F92698" w:rsidRDefault="00F92698" w:rsidP="00F92698">
      <w:pPr>
        <w:spacing w:after="0" w:line="240" w:lineRule="auto"/>
        <w:jc w:val="center"/>
        <w:rPr>
          <w:rFonts w:ascii="Verdana" w:hAnsi="Verdana" w:cstheme="minorHAnsi"/>
          <w:b/>
          <w:sz w:val="20"/>
          <w:szCs w:val="20"/>
        </w:rPr>
      </w:pPr>
    </w:p>
    <w:p w14:paraId="00C18AC5" w14:textId="77777777" w:rsidR="001C3C99" w:rsidRPr="00F92698" w:rsidRDefault="00F92698" w:rsidP="00F92698">
      <w:pPr>
        <w:spacing w:after="0" w:line="240" w:lineRule="auto"/>
        <w:jc w:val="center"/>
        <w:rPr>
          <w:rFonts w:ascii="Verdana" w:hAnsi="Verdana" w:cstheme="minorHAnsi"/>
          <w:b/>
          <w:sz w:val="20"/>
          <w:szCs w:val="20"/>
        </w:rPr>
      </w:pPr>
      <w:r w:rsidRPr="00F92698">
        <w:rPr>
          <w:rFonts w:ascii="Verdana" w:hAnsi="Verdana" w:cstheme="minorHAnsi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732DE490" wp14:editId="42A66F7C">
            <wp:simplePos x="0" y="0"/>
            <wp:positionH relativeFrom="column">
              <wp:posOffset>371475</wp:posOffset>
            </wp:positionH>
            <wp:positionV relativeFrom="paragraph">
              <wp:posOffset>90141</wp:posOffset>
            </wp:positionV>
            <wp:extent cx="609600" cy="602672"/>
            <wp:effectExtent l="0" t="0" r="0" b="6985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2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F92698">
        <w:rPr>
          <w:rFonts w:ascii="Verdana" w:hAnsi="Verdana" w:cstheme="minorHAnsi"/>
          <w:b/>
          <w:sz w:val="20"/>
          <w:szCs w:val="20"/>
        </w:rPr>
        <w:t xml:space="preserve">WVC </w:t>
      </w:r>
      <w:r w:rsidR="00B4785E" w:rsidRPr="00F92698">
        <w:rPr>
          <w:rFonts w:ascii="Verdana" w:hAnsi="Verdana" w:cstheme="minorHAnsi"/>
          <w:b/>
          <w:sz w:val="20"/>
          <w:szCs w:val="20"/>
        </w:rPr>
        <w:t>CURRICULUM COMMITTE</w:t>
      </w:r>
      <w:r w:rsidR="001C3C99" w:rsidRPr="00F92698">
        <w:rPr>
          <w:rFonts w:ascii="Verdana" w:hAnsi="Verdana" w:cstheme="minorHAnsi"/>
          <w:b/>
          <w:sz w:val="20"/>
          <w:szCs w:val="20"/>
        </w:rPr>
        <w:t>E</w:t>
      </w:r>
    </w:p>
    <w:p w14:paraId="1BF5635D" w14:textId="77777777" w:rsidR="00E013CD" w:rsidRPr="00401A6A" w:rsidRDefault="00E10866" w:rsidP="00F92698">
      <w:pPr>
        <w:spacing w:after="0" w:line="240" w:lineRule="auto"/>
        <w:jc w:val="center"/>
        <w:rPr>
          <w:rFonts w:ascii="Verdana" w:hAnsi="Verdana" w:cstheme="minorHAnsi"/>
          <w:b/>
          <w:sz w:val="18"/>
          <w:szCs w:val="18"/>
        </w:rPr>
      </w:pPr>
      <w:r>
        <w:rPr>
          <w:rFonts w:ascii="Verdana" w:hAnsi="Verdana" w:cstheme="minorHAnsi"/>
          <w:b/>
          <w:sz w:val="18"/>
          <w:szCs w:val="18"/>
        </w:rPr>
        <w:t xml:space="preserve">Approved </w:t>
      </w:r>
      <w:bookmarkStart w:id="0" w:name="_GoBack"/>
      <w:bookmarkEnd w:id="0"/>
      <w:r w:rsidR="009A5E91">
        <w:rPr>
          <w:rFonts w:ascii="Verdana" w:hAnsi="Verdana" w:cstheme="minorHAnsi"/>
          <w:b/>
          <w:sz w:val="18"/>
          <w:szCs w:val="18"/>
        </w:rPr>
        <w:t>Minutes</w:t>
      </w:r>
    </w:p>
    <w:p w14:paraId="2FF19851" w14:textId="77777777" w:rsidR="00696123" w:rsidRPr="00401A6A" w:rsidRDefault="00B925C1" w:rsidP="00F92698">
      <w:pPr>
        <w:spacing w:after="0" w:line="240" w:lineRule="auto"/>
        <w:jc w:val="center"/>
        <w:rPr>
          <w:rFonts w:ascii="Verdana" w:hAnsi="Verdana" w:cstheme="minorHAnsi"/>
          <w:b/>
          <w:sz w:val="18"/>
          <w:szCs w:val="18"/>
        </w:rPr>
      </w:pPr>
      <w:r>
        <w:rPr>
          <w:rFonts w:ascii="Verdana" w:hAnsi="Verdana" w:cstheme="minorHAnsi"/>
          <w:b/>
          <w:sz w:val="18"/>
          <w:szCs w:val="18"/>
        </w:rPr>
        <w:t>March 17</w:t>
      </w:r>
      <w:r w:rsidR="006D46AE">
        <w:rPr>
          <w:rFonts w:ascii="Verdana" w:hAnsi="Verdana" w:cstheme="minorHAnsi"/>
          <w:b/>
          <w:sz w:val="18"/>
          <w:szCs w:val="18"/>
        </w:rPr>
        <w:t>,</w:t>
      </w:r>
      <w:r w:rsidR="00142AE7">
        <w:rPr>
          <w:rFonts w:ascii="Verdana" w:hAnsi="Verdana" w:cstheme="minorHAnsi"/>
          <w:b/>
          <w:sz w:val="18"/>
          <w:szCs w:val="18"/>
        </w:rPr>
        <w:t xml:space="preserve"> 2014</w:t>
      </w:r>
    </w:p>
    <w:p w14:paraId="626D1CE0" w14:textId="77777777" w:rsidR="00BA5A73" w:rsidRPr="00401A6A" w:rsidRDefault="00F315D0" w:rsidP="00F92698">
      <w:pPr>
        <w:spacing w:after="0" w:line="240" w:lineRule="auto"/>
        <w:jc w:val="center"/>
        <w:rPr>
          <w:rFonts w:ascii="Verdana" w:hAnsi="Verdana" w:cstheme="minorHAnsi"/>
          <w:b/>
          <w:sz w:val="18"/>
          <w:szCs w:val="18"/>
        </w:rPr>
      </w:pPr>
      <w:r w:rsidRPr="00401A6A">
        <w:rPr>
          <w:rFonts w:ascii="Verdana" w:hAnsi="Verdana" w:cstheme="minorHAnsi"/>
          <w:b/>
          <w:sz w:val="18"/>
          <w:szCs w:val="18"/>
        </w:rPr>
        <w:t>2</w:t>
      </w:r>
      <w:r w:rsidR="00527B40">
        <w:rPr>
          <w:rFonts w:ascii="Verdana" w:hAnsi="Verdana" w:cstheme="minorHAnsi"/>
          <w:b/>
          <w:sz w:val="18"/>
          <w:szCs w:val="18"/>
        </w:rPr>
        <w:t>:30-4</w:t>
      </w:r>
      <w:r w:rsidR="00BA5A73" w:rsidRPr="00401A6A">
        <w:rPr>
          <w:rFonts w:ascii="Verdana" w:hAnsi="Verdana" w:cstheme="minorHAnsi"/>
          <w:b/>
          <w:sz w:val="18"/>
          <w:szCs w:val="18"/>
        </w:rPr>
        <w:t>:30</w:t>
      </w:r>
    </w:p>
    <w:p w14:paraId="0EF99D79" w14:textId="77777777" w:rsidR="00A86FC0" w:rsidRPr="00401A6A" w:rsidRDefault="006800EB" w:rsidP="00F92698">
      <w:pPr>
        <w:tabs>
          <w:tab w:val="left" w:pos="4335"/>
          <w:tab w:val="center" w:pos="4680"/>
        </w:tabs>
        <w:spacing w:after="0" w:line="240" w:lineRule="auto"/>
        <w:jc w:val="center"/>
        <w:rPr>
          <w:rFonts w:ascii="Verdana" w:hAnsi="Verdana" w:cstheme="minorHAnsi"/>
          <w:b/>
          <w:sz w:val="18"/>
          <w:szCs w:val="18"/>
        </w:rPr>
      </w:pPr>
      <w:r w:rsidRPr="00401A6A">
        <w:rPr>
          <w:rFonts w:ascii="Verdana" w:hAnsi="Verdana" w:cstheme="minorHAnsi"/>
          <w:b/>
          <w:sz w:val="18"/>
          <w:szCs w:val="18"/>
        </w:rPr>
        <w:t>FOX 105</w:t>
      </w:r>
    </w:p>
    <w:p w14:paraId="191AEFE5" w14:textId="77777777" w:rsidR="00401A6A" w:rsidRPr="00401A6A" w:rsidRDefault="00401A6A" w:rsidP="00F92698">
      <w:pPr>
        <w:spacing w:after="0"/>
        <w:jc w:val="center"/>
        <w:rPr>
          <w:rFonts w:ascii="Verdana" w:hAnsi="Verdana" w:cstheme="minorHAnsi"/>
          <w:b/>
          <w:sz w:val="18"/>
          <w:szCs w:val="18"/>
        </w:rPr>
      </w:pPr>
    </w:p>
    <w:p w14:paraId="3971DBDD" w14:textId="77777777" w:rsidR="002B5FD3" w:rsidRPr="002B5FD3" w:rsidRDefault="002B5FD3" w:rsidP="00AE3669">
      <w:pPr>
        <w:pStyle w:val="ListParagraph"/>
        <w:numPr>
          <w:ilvl w:val="0"/>
          <w:numId w:val="1"/>
        </w:numPr>
        <w:spacing w:after="0"/>
        <w:rPr>
          <w:rFonts w:ascii="Verdana" w:hAnsi="Verdana" w:cstheme="minorHAnsi"/>
          <w:b/>
          <w:sz w:val="18"/>
          <w:szCs w:val="18"/>
        </w:rPr>
      </w:pPr>
      <w:r w:rsidRPr="002B5FD3">
        <w:rPr>
          <w:rFonts w:ascii="Times New Roman" w:hAnsi="Times New Roman" w:cs="Times New Roman"/>
          <w:b/>
        </w:rPr>
        <w:t>Membership</w:t>
      </w:r>
      <w:r w:rsidR="004D024C">
        <w:rPr>
          <w:rFonts w:ascii="Verdana" w:hAnsi="Verdana" w:cstheme="minorHAnsi"/>
          <w:b/>
          <w:sz w:val="18"/>
          <w:szCs w:val="18"/>
        </w:rPr>
        <w:tab/>
      </w:r>
      <w:r w:rsidR="004D024C">
        <w:rPr>
          <w:rFonts w:ascii="Verdana" w:hAnsi="Verdana" w:cstheme="minorHAnsi"/>
          <w:b/>
          <w:sz w:val="18"/>
          <w:szCs w:val="18"/>
        </w:rPr>
        <w:tab/>
      </w:r>
      <w:r w:rsidR="004D024C">
        <w:rPr>
          <w:rFonts w:ascii="Verdana" w:hAnsi="Verdana" w:cstheme="minorHAnsi"/>
          <w:b/>
          <w:sz w:val="18"/>
          <w:szCs w:val="18"/>
        </w:rPr>
        <w:tab/>
        <w:t xml:space="preserve">   </w:t>
      </w:r>
      <w:r w:rsidRPr="002B5FD3">
        <w:rPr>
          <w:rFonts w:ascii="Verdana" w:hAnsi="Verdana" w:cstheme="minorHAnsi"/>
          <w:b/>
          <w:sz w:val="18"/>
          <w:szCs w:val="18"/>
        </w:rPr>
        <w:t xml:space="preserve"> </w:t>
      </w:r>
      <w:r w:rsidRPr="004D024C">
        <w:rPr>
          <w:rFonts w:ascii="Verdana" w:hAnsi="Verdana" w:cstheme="minorHAnsi"/>
          <w:sz w:val="16"/>
          <w:szCs w:val="16"/>
        </w:rPr>
        <w:t>P</w:t>
      </w:r>
      <w:r w:rsidR="004D024C" w:rsidRPr="004D024C">
        <w:rPr>
          <w:rFonts w:ascii="Verdana" w:hAnsi="Verdana" w:cstheme="minorHAnsi"/>
          <w:sz w:val="16"/>
          <w:szCs w:val="16"/>
        </w:rPr>
        <w:t>resent</w:t>
      </w:r>
      <w:r w:rsidRPr="004D024C">
        <w:rPr>
          <w:rFonts w:ascii="Verdana" w:hAnsi="Verdana" w:cstheme="minorHAnsi"/>
          <w:sz w:val="16"/>
          <w:szCs w:val="16"/>
        </w:rPr>
        <w:t xml:space="preserve">                                            </w:t>
      </w:r>
      <w:r w:rsidR="004D024C">
        <w:rPr>
          <w:rFonts w:ascii="Verdana" w:hAnsi="Verdana" w:cstheme="minorHAnsi"/>
          <w:sz w:val="16"/>
          <w:szCs w:val="16"/>
        </w:rPr>
        <w:t xml:space="preserve">                                Present</w:t>
      </w:r>
    </w:p>
    <w:tbl>
      <w:tblPr>
        <w:tblStyle w:val="TableGrid"/>
        <w:tblW w:w="9378" w:type="dxa"/>
        <w:jc w:val="center"/>
        <w:tblInd w:w="-9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973"/>
        <w:gridCol w:w="460"/>
        <w:gridCol w:w="4405"/>
        <w:gridCol w:w="540"/>
      </w:tblGrid>
      <w:tr w:rsidR="002B5FD3" w:rsidRPr="00401A6A" w14:paraId="7DBAD512" w14:textId="77777777" w:rsidTr="003C776C">
        <w:trPr>
          <w:trHeight w:val="422"/>
          <w:jc w:val="center"/>
        </w:trPr>
        <w:tc>
          <w:tcPr>
            <w:tcW w:w="3978" w:type="dxa"/>
            <w:vAlign w:val="center"/>
          </w:tcPr>
          <w:p w14:paraId="600C858D" w14:textId="77777777" w:rsidR="002B5FD3" w:rsidRPr="00112300" w:rsidRDefault="002B5FD3" w:rsidP="003C776C">
            <w:pPr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Cheryl Miller, </w:t>
            </w:r>
            <w:r w:rsidRPr="004F331E">
              <w:rPr>
                <w:rFonts w:ascii="Verdana" w:hAnsi="Verdana" w:cstheme="minorHAnsi"/>
                <w:smallCaps/>
                <w:sz w:val="18"/>
                <w:szCs w:val="18"/>
              </w:rPr>
              <w:t>Chair</w:t>
            </w: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Student Services</w:t>
            </w:r>
          </w:p>
        </w:tc>
        <w:tc>
          <w:tcPr>
            <w:tcW w:w="450" w:type="dxa"/>
          </w:tcPr>
          <w:p w14:paraId="5B6C4B03" w14:textId="77777777" w:rsidR="002B5FD3" w:rsidRPr="004C03A9" w:rsidRDefault="004642DA" w:rsidP="003C776C">
            <w:pPr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 w:rsidRPr="004C03A9">
              <w:rPr>
                <w:rFonts w:ascii="Verdana" w:hAnsi="Verdana" w:cstheme="minorHAns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14:paraId="6486954B" w14:textId="77777777" w:rsidR="002B5FD3" w:rsidRPr="00112300" w:rsidRDefault="002B5FD3" w:rsidP="003C776C">
            <w:pPr>
              <w:rPr>
                <w:rFonts w:ascii="Verdana" w:hAnsi="Verdana" w:cstheme="minorHAnsi"/>
                <w:b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Brian Tramontana,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Social Science</w:t>
            </w:r>
          </w:p>
        </w:tc>
        <w:tc>
          <w:tcPr>
            <w:tcW w:w="540" w:type="dxa"/>
          </w:tcPr>
          <w:p w14:paraId="1A1A4AF8" w14:textId="77777777" w:rsidR="002B5FD3" w:rsidRPr="004C03A9" w:rsidRDefault="00A912BD" w:rsidP="003C776C">
            <w:pPr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 w:rsidRPr="004C03A9">
              <w:rPr>
                <w:rFonts w:ascii="Verdana" w:hAnsi="Verdana" w:cstheme="minorHAnsi"/>
                <w:b/>
                <w:sz w:val="28"/>
                <w:szCs w:val="28"/>
              </w:rPr>
              <w:sym w:font="Wingdings" w:char="F0FC"/>
            </w:r>
          </w:p>
        </w:tc>
      </w:tr>
      <w:tr w:rsidR="002B5FD3" w:rsidRPr="00401A6A" w14:paraId="5D1BD985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38D1099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Leslie Hotta, 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Applied Arts/Sciences</w:t>
            </w:r>
          </w:p>
        </w:tc>
        <w:tc>
          <w:tcPr>
            <w:tcW w:w="450" w:type="dxa"/>
          </w:tcPr>
          <w:p w14:paraId="55C27733" w14:textId="77777777" w:rsidR="002B5FD3" w:rsidRPr="004C03A9" w:rsidRDefault="004642DA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 w:rsidRPr="004C03A9">
              <w:rPr>
                <w:rFonts w:ascii="Verdana" w:hAnsi="Verdana" w:cstheme="minorHAns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14:paraId="2063D385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Kuni Hay, 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VP Instruction</w:t>
            </w:r>
          </w:p>
        </w:tc>
        <w:tc>
          <w:tcPr>
            <w:tcW w:w="540" w:type="dxa"/>
          </w:tcPr>
          <w:p w14:paraId="30B64FB0" w14:textId="77777777" w:rsidR="002B5FD3" w:rsidRPr="004C03A9" w:rsidRDefault="00A912BD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 w:rsidRPr="004C03A9">
              <w:rPr>
                <w:rFonts w:ascii="Verdana" w:hAnsi="Verdana" w:cstheme="minorHAnsi"/>
                <w:b/>
                <w:sz w:val="28"/>
                <w:szCs w:val="28"/>
              </w:rPr>
              <w:sym w:font="Wingdings" w:char="F0FC"/>
            </w:r>
          </w:p>
        </w:tc>
      </w:tr>
      <w:tr w:rsidR="002B5FD3" w:rsidRPr="00401A6A" w14:paraId="59B12247" w14:textId="77777777" w:rsidTr="003C776C">
        <w:trPr>
          <w:trHeight w:val="440"/>
          <w:jc w:val="center"/>
        </w:trPr>
        <w:tc>
          <w:tcPr>
            <w:tcW w:w="3978" w:type="dxa"/>
            <w:vAlign w:val="center"/>
          </w:tcPr>
          <w:p w14:paraId="1074A134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Robert Anthony,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Business</w:t>
            </w:r>
          </w:p>
        </w:tc>
        <w:tc>
          <w:tcPr>
            <w:tcW w:w="450" w:type="dxa"/>
          </w:tcPr>
          <w:p w14:paraId="65591238" w14:textId="77777777" w:rsidR="002B5FD3" w:rsidRPr="004C03A9" w:rsidRDefault="00A912BD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b/>
                <w:sz w:val="28"/>
                <w:szCs w:val="28"/>
              </w:rPr>
            </w:pPr>
            <w:r w:rsidRPr="004C03A9">
              <w:rPr>
                <w:rFonts w:ascii="Verdana" w:hAnsi="Verdana" w:cstheme="minorHAns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14:paraId="251CCF61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Herlisa Hamp, 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Admissions &amp; Records</w:t>
            </w:r>
          </w:p>
        </w:tc>
        <w:tc>
          <w:tcPr>
            <w:tcW w:w="540" w:type="dxa"/>
          </w:tcPr>
          <w:p w14:paraId="5D4C7854" w14:textId="77777777" w:rsidR="002B5FD3" w:rsidRPr="00E8726E" w:rsidRDefault="00E8726E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b/>
              </w:rPr>
            </w:pPr>
            <w:r w:rsidRPr="00E8726E">
              <w:rPr>
                <w:rFonts w:ascii="Verdana" w:hAnsi="Verdana" w:cstheme="minorHAnsi"/>
                <w:b/>
              </w:rPr>
              <w:t>A</w:t>
            </w:r>
          </w:p>
        </w:tc>
      </w:tr>
      <w:tr w:rsidR="002B5FD3" w:rsidRPr="00401A6A" w14:paraId="00F80D9C" w14:textId="77777777" w:rsidTr="003C776C">
        <w:trPr>
          <w:jc w:val="center"/>
        </w:trPr>
        <w:tc>
          <w:tcPr>
            <w:tcW w:w="3978" w:type="dxa"/>
            <w:vAlign w:val="center"/>
          </w:tcPr>
          <w:p w14:paraId="7B7CEFFB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Brad Weisberg, 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Fine Arts</w:t>
            </w:r>
          </w:p>
        </w:tc>
        <w:tc>
          <w:tcPr>
            <w:tcW w:w="450" w:type="dxa"/>
          </w:tcPr>
          <w:p w14:paraId="030F697F" w14:textId="77777777" w:rsidR="002B5FD3" w:rsidRPr="004C03A9" w:rsidRDefault="004642DA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 w:rsidRPr="004C03A9">
              <w:rPr>
                <w:rFonts w:ascii="Verdana" w:hAnsi="Verdana" w:cstheme="minorHAns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14:paraId="014EE39D" w14:textId="77777777" w:rsidR="002B5FD3" w:rsidRPr="00112300" w:rsidRDefault="002B5FD3" w:rsidP="003C776C">
            <w:pPr>
              <w:tabs>
                <w:tab w:val="left" w:pos="630"/>
              </w:tabs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Stephanie Kashima,</w:t>
            </w:r>
          </w:p>
          <w:p w14:paraId="4A7EB389" w14:textId="77777777" w:rsidR="002B5FD3" w:rsidRPr="00112300" w:rsidRDefault="002B5FD3" w:rsidP="003C776C">
            <w:pPr>
              <w:tabs>
                <w:tab w:val="left" w:pos="630"/>
              </w:tabs>
              <w:rPr>
                <w:rFonts w:ascii="Verdana" w:hAnsi="Verdana" w:cstheme="minorHAnsi"/>
                <w:sz w:val="14"/>
                <w:szCs w:val="14"/>
              </w:rPr>
            </w:pPr>
            <w:r w:rsidRPr="00112300">
              <w:rPr>
                <w:rFonts w:ascii="Verdana" w:hAnsi="Verdana" w:cstheme="minorHAnsi"/>
                <w:sz w:val="14"/>
                <w:szCs w:val="14"/>
              </w:rPr>
              <w:t>Dean of Instruction and Student Support</w:t>
            </w:r>
          </w:p>
        </w:tc>
        <w:tc>
          <w:tcPr>
            <w:tcW w:w="540" w:type="dxa"/>
          </w:tcPr>
          <w:p w14:paraId="79BA73C4" w14:textId="77777777" w:rsidR="002B5FD3" w:rsidRPr="004C03A9" w:rsidRDefault="004642DA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 w:rsidRPr="004C03A9">
              <w:rPr>
                <w:rFonts w:ascii="Verdana" w:hAnsi="Verdana" w:cstheme="minorHAnsi"/>
                <w:b/>
                <w:sz w:val="28"/>
                <w:szCs w:val="28"/>
              </w:rPr>
              <w:sym w:font="Wingdings" w:char="F0FC"/>
            </w:r>
          </w:p>
        </w:tc>
      </w:tr>
      <w:tr w:rsidR="002B5FD3" w:rsidRPr="00401A6A" w14:paraId="4DD8AA9A" w14:textId="77777777" w:rsidTr="003C776C">
        <w:trPr>
          <w:trHeight w:val="305"/>
          <w:jc w:val="center"/>
        </w:trPr>
        <w:tc>
          <w:tcPr>
            <w:tcW w:w="3978" w:type="dxa"/>
            <w:vAlign w:val="center"/>
          </w:tcPr>
          <w:p w14:paraId="472EC043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Paulette Boudreaux, 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Language</w:t>
            </w: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Arts</w:t>
            </w:r>
          </w:p>
        </w:tc>
        <w:tc>
          <w:tcPr>
            <w:tcW w:w="450" w:type="dxa"/>
          </w:tcPr>
          <w:p w14:paraId="679292B8" w14:textId="77777777" w:rsidR="002B5FD3" w:rsidRPr="00401A6A" w:rsidRDefault="000E4BA1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E8726E">
              <w:rPr>
                <w:rFonts w:ascii="Verdana" w:hAnsi="Verdana" w:cstheme="minorHAnsi"/>
                <w:b/>
              </w:rPr>
              <w:t>A</w:t>
            </w:r>
          </w:p>
        </w:tc>
        <w:tc>
          <w:tcPr>
            <w:tcW w:w="4410" w:type="dxa"/>
            <w:vAlign w:val="center"/>
          </w:tcPr>
          <w:p w14:paraId="7D1393FA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Freba Cognetta,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Articulation</w:t>
            </w:r>
          </w:p>
        </w:tc>
        <w:tc>
          <w:tcPr>
            <w:tcW w:w="540" w:type="dxa"/>
          </w:tcPr>
          <w:p w14:paraId="7320D6AD" w14:textId="77777777" w:rsidR="002B5FD3" w:rsidRPr="004C03A9" w:rsidRDefault="004642DA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 w:rsidRPr="004C03A9">
              <w:rPr>
                <w:rFonts w:ascii="Verdana" w:hAnsi="Verdana" w:cstheme="minorHAnsi"/>
                <w:b/>
                <w:sz w:val="28"/>
                <w:szCs w:val="28"/>
              </w:rPr>
              <w:sym w:font="Wingdings" w:char="F0FC"/>
            </w:r>
          </w:p>
        </w:tc>
      </w:tr>
      <w:tr w:rsidR="002B5FD3" w:rsidRPr="00401A6A" w14:paraId="70A121F8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C15A440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Betsy Sandford, 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Library</w:t>
            </w:r>
          </w:p>
        </w:tc>
        <w:tc>
          <w:tcPr>
            <w:tcW w:w="450" w:type="dxa"/>
          </w:tcPr>
          <w:p w14:paraId="354AD79C" w14:textId="77777777" w:rsidR="002B5FD3" w:rsidRPr="004C03A9" w:rsidRDefault="00A912BD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 w:rsidRPr="004C03A9">
              <w:rPr>
                <w:rFonts w:ascii="Verdana" w:hAnsi="Verdana" w:cstheme="minorHAns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14:paraId="133E4388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Thuy Tran, 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Office of Instruction</w:t>
            </w:r>
          </w:p>
        </w:tc>
        <w:tc>
          <w:tcPr>
            <w:tcW w:w="540" w:type="dxa"/>
          </w:tcPr>
          <w:p w14:paraId="56B1734D" w14:textId="77777777" w:rsidR="002B5FD3" w:rsidRPr="004C03A9" w:rsidRDefault="004642DA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 w:rsidRPr="004C03A9">
              <w:rPr>
                <w:rFonts w:ascii="Verdana" w:hAnsi="Verdana" w:cstheme="minorHAnsi"/>
                <w:b/>
                <w:sz w:val="28"/>
                <w:szCs w:val="28"/>
              </w:rPr>
              <w:sym w:font="Wingdings" w:char="F0FC"/>
            </w:r>
          </w:p>
        </w:tc>
      </w:tr>
      <w:tr w:rsidR="002B5FD3" w:rsidRPr="00401A6A" w14:paraId="7687CA71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70A10E7E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Chris Dyer, 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Math/Science</w:t>
            </w:r>
          </w:p>
        </w:tc>
        <w:tc>
          <w:tcPr>
            <w:tcW w:w="450" w:type="dxa"/>
          </w:tcPr>
          <w:p w14:paraId="6DB5EB16" w14:textId="77777777" w:rsidR="002B5FD3" w:rsidRPr="004C03A9" w:rsidRDefault="00A912BD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 w:rsidRPr="004C03A9">
              <w:rPr>
                <w:rFonts w:ascii="Verdana" w:hAnsi="Verdana" w:cstheme="minorHAns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14:paraId="770899CF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Lisa Kaaz, 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Distance Education</w:t>
            </w:r>
          </w:p>
        </w:tc>
        <w:tc>
          <w:tcPr>
            <w:tcW w:w="540" w:type="dxa"/>
          </w:tcPr>
          <w:p w14:paraId="20018CEB" w14:textId="77777777" w:rsidR="002B5FD3" w:rsidRDefault="00A912BD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E8726E">
              <w:rPr>
                <w:rFonts w:ascii="Verdana" w:hAnsi="Verdana" w:cstheme="minorHAnsi"/>
                <w:b/>
              </w:rPr>
              <w:t>A</w:t>
            </w:r>
          </w:p>
        </w:tc>
      </w:tr>
      <w:tr w:rsidR="002B5FD3" w:rsidRPr="00401A6A" w14:paraId="295993D1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526E3E4C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Heidi Davis, 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PE</w:t>
            </w:r>
          </w:p>
        </w:tc>
        <w:tc>
          <w:tcPr>
            <w:tcW w:w="450" w:type="dxa"/>
          </w:tcPr>
          <w:p w14:paraId="6A58BD27" w14:textId="77777777" w:rsidR="002B5FD3" w:rsidRPr="004C03A9" w:rsidRDefault="00A912BD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b/>
                <w:sz w:val="28"/>
                <w:szCs w:val="28"/>
              </w:rPr>
            </w:pPr>
            <w:r w:rsidRPr="004C03A9">
              <w:rPr>
                <w:rFonts w:ascii="Verdana" w:hAnsi="Verdana" w:cstheme="minorHAnsi"/>
                <w:b/>
                <w:smallCaps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14:paraId="695D6F4F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Beverly Harp, 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D071DE">
              <w:rPr>
                <w:rFonts w:ascii="Verdana" w:hAnsi="Verdana" w:cs="Times New Roman"/>
                <w:sz w:val="16"/>
                <w:szCs w:val="16"/>
              </w:rPr>
              <w:t>Student Success &amp; Support</w:t>
            </w:r>
          </w:p>
        </w:tc>
        <w:tc>
          <w:tcPr>
            <w:tcW w:w="540" w:type="dxa"/>
          </w:tcPr>
          <w:p w14:paraId="40842A5A" w14:textId="77777777" w:rsidR="002B5FD3" w:rsidRPr="004C03A9" w:rsidRDefault="004642DA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 w:rsidRPr="004C03A9">
              <w:rPr>
                <w:rFonts w:ascii="Verdana" w:hAnsi="Verdana" w:cstheme="minorHAnsi"/>
                <w:b/>
                <w:sz w:val="28"/>
                <w:szCs w:val="28"/>
              </w:rPr>
              <w:sym w:font="Wingdings" w:char="F0FC"/>
            </w:r>
          </w:p>
        </w:tc>
      </w:tr>
      <w:tr w:rsidR="002B5FD3" w:rsidRPr="00401A6A" w14:paraId="72D324A9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6C887996" w14:textId="77777777" w:rsidR="002B5FD3" w:rsidRDefault="004642DA" w:rsidP="000E4BA1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  <w:t>Guest</w:t>
            </w:r>
            <w:r w:rsidRPr="000E4BA1">
              <w:rPr>
                <w:rFonts w:ascii="Verdana" w:hAnsi="Verdana" w:cstheme="minorHAnsi"/>
                <w:smallCaps/>
                <w:sz w:val="18"/>
                <w:szCs w:val="18"/>
              </w:rPr>
              <w:t>:</w:t>
            </w:r>
            <w:r w:rsidR="00A912BD" w:rsidRPr="000E4BA1">
              <w:rPr>
                <w:rFonts w:ascii="Verdana" w:hAnsi="Verdana" w:cstheme="minorHAnsi"/>
                <w:smallCaps/>
                <w:sz w:val="18"/>
                <w:szCs w:val="18"/>
              </w:rPr>
              <w:t xml:space="preserve">  </w:t>
            </w:r>
            <w:r w:rsidR="000E4BA1">
              <w:rPr>
                <w:rFonts w:ascii="Verdana" w:hAnsi="Verdana" w:cstheme="minorHAnsi"/>
                <w:smallCaps/>
                <w:sz w:val="18"/>
                <w:szCs w:val="18"/>
              </w:rPr>
              <w:t xml:space="preserve">Jim Winkler,  </w:t>
            </w:r>
            <w:r w:rsidR="000E4BA1" w:rsidRPr="000E4BA1">
              <w:rPr>
                <w:rFonts w:ascii="Verdana" w:hAnsi="Verdana" w:cstheme="minorHAnsi"/>
                <w:smallCaps/>
                <w:sz w:val="16"/>
                <w:szCs w:val="16"/>
              </w:rPr>
              <w:t>PE</w:t>
            </w:r>
            <w:r w:rsidR="000E4BA1" w:rsidRPr="000E4BA1">
              <w:rPr>
                <w:rFonts w:ascii="Verdana" w:hAnsi="Verdana" w:cstheme="minorHAnsi"/>
                <w:b/>
                <w:smallCaps/>
                <w:sz w:val="16"/>
                <w:szCs w:val="16"/>
                <w:u w:val="single"/>
              </w:rPr>
              <w:t xml:space="preserve"> </w:t>
            </w:r>
          </w:p>
        </w:tc>
        <w:tc>
          <w:tcPr>
            <w:tcW w:w="450" w:type="dxa"/>
          </w:tcPr>
          <w:p w14:paraId="4AAD6654" w14:textId="77777777" w:rsidR="002B5FD3" w:rsidRPr="004C03A9" w:rsidRDefault="000E4BA1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 w:rsidRPr="004C03A9">
              <w:rPr>
                <w:rFonts w:ascii="Verdana" w:hAnsi="Verdana" w:cstheme="minorHAnsi"/>
                <w:b/>
                <w:smallCaps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14:paraId="793B81A6" w14:textId="77777777" w:rsidR="002B5FD3" w:rsidRPr="00A24B9E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A24B9E">
              <w:rPr>
                <w:rFonts w:ascii="Verdana" w:hAnsi="Verdana" w:cs="Times New Roman"/>
                <w:sz w:val="18"/>
                <w:szCs w:val="18"/>
              </w:rPr>
              <w:t xml:space="preserve">Joe Cetani, </w:t>
            </w:r>
            <w:r w:rsidR="005E7210">
              <w:rPr>
                <w:rFonts w:ascii="Verdana" w:hAnsi="Verdana" w:cs="Times New Roman"/>
                <w:sz w:val="18"/>
                <w:szCs w:val="18"/>
              </w:rPr>
              <w:t xml:space="preserve"> </w:t>
            </w:r>
            <w:r w:rsidRPr="00A24B9E">
              <w:rPr>
                <w:rFonts w:ascii="Verdana" w:hAnsi="Verdana" w:cs="Times New Roman"/>
                <w:sz w:val="18"/>
                <w:szCs w:val="18"/>
              </w:rPr>
              <w:t>ASO Representative</w:t>
            </w:r>
          </w:p>
        </w:tc>
        <w:tc>
          <w:tcPr>
            <w:tcW w:w="540" w:type="dxa"/>
          </w:tcPr>
          <w:p w14:paraId="7AE9B509" w14:textId="77777777" w:rsidR="002B5FD3" w:rsidRDefault="00E8726E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E8726E">
              <w:rPr>
                <w:rFonts w:ascii="Verdana" w:hAnsi="Verdana" w:cstheme="minorHAnsi"/>
                <w:b/>
              </w:rPr>
              <w:t>A</w:t>
            </w:r>
          </w:p>
        </w:tc>
      </w:tr>
      <w:tr w:rsidR="00893CD5" w:rsidRPr="00401A6A" w14:paraId="69BB05DF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2932541E" w14:textId="77777777" w:rsidR="00893CD5" w:rsidRPr="00CF5EC0" w:rsidRDefault="004642DA" w:rsidP="00893CD5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</w:pPr>
            <w:r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  <w:t>Guest</w:t>
            </w:r>
            <w:r w:rsidRPr="000E4BA1">
              <w:rPr>
                <w:rFonts w:ascii="Verdana" w:hAnsi="Verdana" w:cstheme="minorHAnsi"/>
                <w:smallCaps/>
                <w:sz w:val="18"/>
                <w:szCs w:val="18"/>
              </w:rPr>
              <w:t xml:space="preserve">: </w:t>
            </w:r>
            <w:r w:rsidR="001E4D37">
              <w:rPr>
                <w:rFonts w:ascii="Verdana" w:hAnsi="Verdana" w:cstheme="minorHAnsi"/>
                <w:smallCaps/>
                <w:sz w:val="18"/>
                <w:szCs w:val="18"/>
              </w:rPr>
              <w:t xml:space="preserve">  John Vlaho</w:t>
            </w:r>
            <w:r w:rsidR="000E4BA1">
              <w:rPr>
                <w:rFonts w:ascii="Verdana" w:hAnsi="Verdana" w:cstheme="minorHAnsi"/>
                <w:smallCaps/>
                <w:sz w:val="18"/>
                <w:szCs w:val="18"/>
              </w:rPr>
              <w:t>s</w:t>
            </w:r>
            <w:r w:rsidR="000E4BA1" w:rsidRPr="000E4BA1">
              <w:rPr>
                <w:rFonts w:ascii="Verdana" w:hAnsi="Verdana" w:cstheme="minorHAnsi"/>
                <w:smallCaps/>
                <w:sz w:val="18"/>
                <w:szCs w:val="18"/>
              </w:rPr>
              <w:t xml:space="preserve">, </w:t>
            </w:r>
            <w:r w:rsidR="000E4BA1" w:rsidRPr="000E4BA1">
              <w:rPr>
                <w:rFonts w:ascii="Verdana" w:hAnsi="Verdana" w:cstheme="minorHAnsi"/>
                <w:smallCaps/>
                <w:sz w:val="16"/>
                <w:szCs w:val="16"/>
              </w:rPr>
              <w:t>PE</w:t>
            </w:r>
          </w:p>
        </w:tc>
        <w:tc>
          <w:tcPr>
            <w:tcW w:w="450" w:type="dxa"/>
          </w:tcPr>
          <w:p w14:paraId="0AD1CBF5" w14:textId="77777777" w:rsidR="00893CD5" w:rsidRPr="004C03A9" w:rsidRDefault="000E4BA1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 w:rsidRPr="004C03A9">
              <w:rPr>
                <w:rFonts w:ascii="Verdana" w:hAnsi="Verdana" w:cstheme="minorHAnsi"/>
                <w:b/>
                <w:smallCaps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14:paraId="2D8A2D4D" w14:textId="77777777" w:rsidR="00893CD5" w:rsidRPr="00A24B9E" w:rsidRDefault="004642DA" w:rsidP="000E4BA1">
            <w:pPr>
              <w:tabs>
                <w:tab w:val="left" w:pos="630"/>
              </w:tabs>
              <w:spacing w:before="100" w:beforeAutospacing="1"/>
              <w:rPr>
                <w:rFonts w:ascii="Verdana" w:hAnsi="Verdana" w:cs="Times New Roman"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  <w:t>Guest</w:t>
            </w:r>
            <w:r w:rsidRPr="000E4BA1">
              <w:rPr>
                <w:rFonts w:ascii="Verdana" w:hAnsi="Verdana" w:cstheme="minorHAnsi"/>
                <w:smallCaps/>
                <w:sz w:val="18"/>
                <w:szCs w:val="18"/>
              </w:rPr>
              <w:t>:</w:t>
            </w:r>
            <w:r w:rsidR="000E4BA1" w:rsidRPr="000E4BA1">
              <w:rPr>
                <w:rFonts w:ascii="Verdana" w:hAnsi="Verdana" w:cstheme="minorHAnsi"/>
                <w:smallCaps/>
                <w:sz w:val="18"/>
                <w:szCs w:val="18"/>
              </w:rPr>
              <w:t xml:space="preserve">  </w:t>
            </w:r>
            <w:r w:rsidR="000E4BA1">
              <w:rPr>
                <w:rFonts w:ascii="Verdana" w:hAnsi="Verdana" w:cstheme="minorHAnsi"/>
                <w:smallCaps/>
                <w:sz w:val="18"/>
                <w:szCs w:val="18"/>
              </w:rPr>
              <w:t>Diane Rudy</w:t>
            </w:r>
            <w:r w:rsidR="000E4BA1" w:rsidRPr="000E4BA1">
              <w:rPr>
                <w:rFonts w:ascii="Verdana" w:hAnsi="Verdana" w:cstheme="minorHAnsi"/>
                <w:smallCaps/>
                <w:sz w:val="18"/>
                <w:szCs w:val="18"/>
              </w:rPr>
              <w:t xml:space="preserve">, </w:t>
            </w:r>
            <w:r w:rsidR="000E4BA1" w:rsidRPr="000E4BA1">
              <w:rPr>
                <w:rFonts w:ascii="Verdana" w:hAnsi="Verdana" w:cstheme="minorHAnsi"/>
                <w:smallCaps/>
                <w:sz w:val="16"/>
                <w:szCs w:val="16"/>
              </w:rPr>
              <w:t>PE</w:t>
            </w:r>
          </w:p>
        </w:tc>
        <w:tc>
          <w:tcPr>
            <w:tcW w:w="540" w:type="dxa"/>
          </w:tcPr>
          <w:p w14:paraId="28F8BEC3" w14:textId="77777777" w:rsidR="00893CD5" w:rsidRPr="004C03A9" w:rsidRDefault="000E4BA1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b/>
                <w:sz w:val="28"/>
                <w:szCs w:val="28"/>
              </w:rPr>
            </w:pPr>
            <w:r w:rsidRPr="004C03A9">
              <w:rPr>
                <w:rFonts w:ascii="Verdana" w:hAnsi="Verdana" w:cstheme="minorHAnsi"/>
                <w:b/>
                <w:smallCaps/>
                <w:sz w:val="28"/>
                <w:szCs w:val="28"/>
              </w:rPr>
              <w:sym w:font="Wingdings" w:char="F0FC"/>
            </w:r>
          </w:p>
        </w:tc>
      </w:tr>
      <w:tr w:rsidR="000E4BA1" w:rsidRPr="00401A6A" w14:paraId="1DB1FC94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46DD1D58" w14:textId="77777777" w:rsidR="000E4BA1" w:rsidRDefault="000E4BA1" w:rsidP="000E4BA1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</w:pPr>
            <w:r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  <w:t>Guest</w:t>
            </w:r>
            <w:r w:rsidRPr="000E4BA1">
              <w:rPr>
                <w:rFonts w:ascii="Verdana" w:hAnsi="Verdana" w:cstheme="minorHAnsi"/>
                <w:smallCaps/>
                <w:sz w:val="18"/>
                <w:szCs w:val="18"/>
              </w:rPr>
              <w:t xml:space="preserve">:   </w:t>
            </w:r>
            <w:r>
              <w:rPr>
                <w:rFonts w:ascii="Verdana" w:hAnsi="Verdana" w:cstheme="minorHAnsi"/>
                <w:smallCaps/>
                <w:sz w:val="18"/>
                <w:szCs w:val="18"/>
              </w:rPr>
              <w:t>Ann Malmuth-Onn</w:t>
            </w:r>
            <w:r w:rsidRPr="000E4BA1">
              <w:rPr>
                <w:rFonts w:ascii="Verdana" w:hAnsi="Verdana" w:cstheme="minorHAnsi"/>
                <w:smallCaps/>
                <w:sz w:val="18"/>
                <w:szCs w:val="18"/>
              </w:rPr>
              <w:t xml:space="preserve">, </w:t>
            </w:r>
            <w:r w:rsidRPr="000E4BA1">
              <w:rPr>
                <w:rFonts w:ascii="Verdana" w:hAnsi="Verdana" w:cstheme="minorHAnsi"/>
                <w:smallCaps/>
                <w:sz w:val="16"/>
                <w:szCs w:val="16"/>
              </w:rPr>
              <w:t>PE</w:t>
            </w:r>
          </w:p>
        </w:tc>
        <w:tc>
          <w:tcPr>
            <w:tcW w:w="450" w:type="dxa"/>
          </w:tcPr>
          <w:p w14:paraId="2BBB90F0" w14:textId="77777777" w:rsidR="000E4BA1" w:rsidRPr="004C03A9" w:rsidRDefault="000E4BA1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 w:rsidRPr="004C03A9">
              <w:rPr>
                <w:rFonts w:ascii="Verdana" w:hAnsi="Verdana" w:cstheme="minorHAnsi"/>
                <w:b/>
                <w:smallCaps/>
                <w:sz w:val="28"/>
                <w:szCs w:val="28"/>
              </w:rPr>
              <w:sym w:font="Wingdings" w:char="F0FC"/>
            </w:r>
          </w:p>
        </w:tc>
        <w:tc>
          <w:tcPr>
            <w:tcW w:w="4410" w:type="dxa"/>
            <w:vAlign w:val="center"/>
          </w:tcPr>
          <w:p w14:paraId="55B4041A" w14:textId="77777777" w:rsidR="000E4BA1" w:rsidRDefault="000E4BA1" w:rsidP="000E4BA1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</w:pPr>
            <w:r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  <w:t>Guest</w:t>
            </w:r>
            <w:r w:rsidRPr="000E4BA1">
              <w:rPr>
                <w:rFonts w:ascii="Verdana" w:hAnsi="Verdana" w:cstheme="minorHAnsi"/>
                <w:smallCaps/>
                <w:sz w:val="18"/>
                <w:szCs w:val="18"/>
              </w:rPr>
              <w:t xml:space="preserve">:   </w:t>
            </w:r>
            <w:r>
              <w:rPr>
                <w:rFonts w:ascii="Verdana" w:hAnsi="Verdana" w:cstheme="minorHAnsi"/>
                <w:smallCaps/>
                <w:sz w:val="18"/>
                <w:szCs w:val="18"/>
              </w:rPr>
              <w:t>Jennifer Ho</w:t>
            </w:r>
            <w:r w:rsidRPr="000E4BA1">
              <w:rPr>
                <w:rFonts w:ascii="Verdana" w:hAnsi="Verdana" w:cstheme="minorHAnsi"/>
                <w:smallCaps/>
                <w:sz w:val="18"/>
                <w:szCs w:val="18"/>
              </w:rPr>
              <w:t xml:space="preserve">, </w:t>
            </w:r>
            <w:r w:rsidRPr="00486051">
              <w:rPr>
                <w:rFonts w:ascii="Verdana" w:hAnsi="Verdana" w:cstheme="minorHAnsi"/>
                <w:sz w:val="16"/>
                <w:szCs w:val="16"/>
              </w:rPr>
              <w:t>Social Science</w:t>
            </w:r>
            <w:r>
              <w:rPr>
                <w:rFonts w:ascii="Verdana" w:hAnsi="Verdana" w:cstheme="minorHAnsi"/>
                <w:smallCaps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</w:tcPr>
          <w:p w14:paraId="760E4D22" w14:textId="77777777" w:rsidR="000E4BA1" w:rsidRPr="004C03A9" w:rsidRDefault="000E4BA1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b/>
                <w:sz w:val="28"/>
                <w:szCs w:val="28"/>
              </w:rPr>
            </w:pPr>
            <w:r w:rsidRPr="004C03A9">
              <w:rPr>
                <w:rFonts w:ascii="Verdana" w:hAnsi="Verdana" w:cstheme="minorHAnsi"/>
                <w:b/>
                <w:smallCaps/>
                <w:sz w:val="28"/>
                <w:szCs w:val="28"/>
              </w:rPr>
              <w:sym w:font="Wingdings" w:char="F0FC"/>
            </w:r>
          </w:p>
        </w:tc>
      </w:tr>
    </w:tbl>
    <w:p w14:paraId="50336A8B" w14:textId="77777777" w:rsidR="00E5406C" w:rsidRDefault="00E5406C" w:rsidP="0054729C">
      <w:pPr>
        <w:pStyle w:val="ListParagraph"/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</w:p>
    <w:p w14:paraId="5F8B39D9" w14:textId="77777777" w:rsidR="00913557" w:rsidRDefault="00913557" w:rsidP="0054729C">
      <w:pPr>
        <w:pStyle w:val="ListParagraph"/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</w:p>
    <w:p w14:paraId="7B37347D" w14:textId="77777777" w:rsidR="00E5406C" w:rsidRPr="001E4D37" w:rsidRDefault="00E5406C" w:rsidP="00AE3669">
      <w:pPr>
        <w:numPr>
          <w:ilvl w:val="0"/>
          <w:numId w:val="2"/>
        </w:numPr>
        <w:spacing w:after="0" w:line="480" w:lineRule="auto"/>
        <w:rPr>
          <w:rFonts w:cstheme="minorHAnsi"/>
          <w:u w:val="single"/>
        </w:rPr>
      </w:pPr>
      <w:r w:rsidRPr="000E71CD">
        <w:rPr>
          <w:rFonts w:cstheme="minorHAnsi"/>
          <w:b/>
        </w:rPr>
        <w:t>Call to Order</w:t>
      </w:r>
      <w:r w:rsidR="001E4D37">
        <w:rPr>
          <w:rFonts w:cstheme="minorHAnsi"/>
          <w:b/>
        </w:rPr>
        <w:t>:</w:t>
      </w:r>
      <w:r w:rsidR="009A5E91">
        <w:rPr>
          <w:rFonts w:cstheme="minorHAnsi"/>
          <w:b/>
        </w:rPr>
        <w:t xml:space="preserve">      </w:t>
      </w:r>
      <w:r w:rsidR="009A5E91" w:rsidRPr="001E4D37">
        <w:rPr>
          <w:rFonts w:cstheme="minorHAnsi"/>
          <w:b/>
          <w:u w:val="single"/>
        </w:rPr>
        <w:t>Time</w:t>
      </w:r>
      <w:r w:rsidR="001E4D37">
        <w:rPr>
          <w:rFonts w:cstheme="minorHAnsi"/>
          <w:b/>
          <w:u w:val="single"/>
        </w:rPr>
        <w:t xml:space="preserve">    </w:t>
      </w:r>
      <w:r w:rsidR="001E4D37" w:rsidRPr="001E4D37">
        <w:rPr>
          <w:rFonts w:cstheme="minorHAnsi"/>
          <w:b/>
          <w:u w:val="single"/>
        </w:rPr>
        <w:t>2:30 PM</w:t>
      </w:r>
    </w:p>
    <w:p w14:paraId="0FE58684" w14:textId="77777777" w:rsidR="00E5406C" w:rsidRPr="001E4D37" w:rsidRDefault="00E5406C" w:rsidP="00AE3669">
      <w:pPr>
        <w:numPr>
          <w:ilvl w:val="0"/>
          <w:numId w:val="2"/>
        </w:numPr>
        <w:spacing w:after="0" w:line="480" w:lineRule="auto"/>
        <w:rPr>
          <w:rFonts w:cstheme="minorHAnsi"/>
          <w:u w:val="single"/>
        </w:rPr>
      </w:pPr>
      <w:r w:rsidRPr="00D0748E">
        <w:rPr>
          <w:rFonts w:cstheme="minorHAnsi"/>
          <w:b/>
        </w:rPr>
        <w:t>Approval of Order of the Agenda</w:t>
      </w:r>
      <w:r w:rsidR="007B45C2">
        <w:rPr>
          <w:rFonts w:cstheme="minorHAnsi"/>
          <w:b/>
        </w:rPr>
        <w:tab/>
      </w:r>
      <w:r w:rsidR="007B45C2">
        <w:rPr>
          <w:rFonts w:cstheme="minorHAnsi"/>
          <w:b/>
        </w:rPr>
        <w:tab/>
        <w:t>M/S/P</w:t>
      </w:r>
      <w:r w:rsidR="001E4D37">
        <w:rPr>
          <w:rFonts w:cstheme="minorHAnsi"/>
          <w:b/>
        </w:rPr>
        <w:t xml:space="preserve">:  </w:t>
      </w:r>
      <w:r w:rsidR="001E4D37" w:rsidRPr="004F331E">
        <w:rPr>
          <w:rFonts w:cstheme="minorHAnsi"/>
          <w:sz w:val="20"/>
          <w:szCs w:val="20"/>
          <w:u w:val="single"/>
        </w:rPr>
        <w:t>Bob Anthony/Leslie Hotta</w:t>
      </w:r>
    </w:p>
    <w:p w14:paraId="73662707" w14:textId="77777777" w:rsidR="00E5406C" w:rsidRPr="004F331E" w:rsidRDefault="00E5406C" w:rsidP="00AE3669">
      <w:pPr>
        <w:numPr>
          <w:ilvl w:val="0"/>
          <w:numId w:val="2"/>
        </w:numPr>
        <w:spacing w:after="0" w:line="240" w:lineRule="auto"/>
        <w:rPr>
          <w:rFonts w:cstheme="minorHAnsi"/>
          <w:sz w:val="20"/>
          <w:szCs w:val="20"/>
          <w:u w:val="single"/>
        </w:rPr>
      </w:pPr>
      <w:r w:rsidRPr="00C50D53">
        <w:rPr>
          <w:rFonts w:cstheme="minorHAnsi"/>
          <w:b/>
        </w:rPr>
        <w:t xml:space="preserve">Approval of Minutes: </w:t>
      </w:r>
      <w:r>
        <w:rPr>
          <w:rFonts w:cstheme="minorHAnsi"/>
          <w:b/>
        </w:rPr>
        <w:t>2.10.14</w:t>
      </w:r>
      <w:r w:rsidR="007B45C2">
        <w:rPr>
          <w:rFonts w:cstheme="minorHAnsi"/>
          <w:b/>
        </w:rPr>
        <w:tab/>
      </w:r>
      <w:r w:rsidR="007B45C2">
        <w:rPr>
          <w:rFonts w:cstheme="minorHAnsi"/>
          <w:b/>
        </w:rPr>
        <w:tab/>
        <w:t>M/S/P</w:t>
      </w:r>
      <w:r w:rsidR="001E4D37">
        <w:rPr>
          <w:rFonts w:cstheme="minorHAnsi"/>
          <w:b/>
        </w:rPr>
        <w:t xml:space="preserve">:  </w:t>
      </w:r>
      <w:r w:rsidR="001E4D37" w:rsidRPr="004F331E">
        <w:rPr>
          <w:rFonts w:cstheme="minorHAnsi"/>
          <w:sz w:val="20"/>
          <w:szCs w:val="20"/>
          <w:u w:val="single"/>
        </w:rPr>
        <w:t>Betsy Sandford/Bob Anthony</w:t>
      </w:r>
    </w:p>
    <w:p w14:paraId="30F436C6" w14:textId="77777777" w:rsidR="00925C8C" w:rsidRDefault="00925C8C" w:rsidP="00925C8C">
      <w:pPr>
        <w:spacing w:after="0" w:line="240" w:lineRule="auto"/>
        <w:ind w:left="360"/>
        <w:rPr>
          <w:rFonts w:cstheme="minorHAnsi"/>
          <w:b/>
        </w:rPr>
      </w:pPr>
    </w:p>
    <w:p w14:paraId="23E60DE4" w14:textId="77777777" w:rsidR="00913557" w:rsidRDefault="00913557" w:rsidP="00925C8C">
      <w:pPr>
        <w:spacing w:after="0" w:line="240" w:lineRule="auto"/>
        <w:ind w:left="360"/>
        <w:rPr>
          <w:rFonts w:cstheme="minorHAnsi"/>
          <w:b/>
        </w:rPr>
      </w:pPr>
    </w:p>
    <w:p w14:paraId="4BAFB400" w14:textId="77777777" w:rsidR="001E4D37" w:rsidRPr="001E4D37" w:rsidRDefault="00681BB8" w:rsidP="00AE3669">
      <w:pPr>
        <w:pStyle w:val="ListParagraph"/>
        <w:numPr>
          <w:ilvl w:val="0"/>
          <w:numId w:val="2"/>
        </w:numPr>
        <w:spacing w:after="0" w:line="240" w:lineRule="auto"/>
      </w:pPr>
      <w:r w:rsidRPr="00925C8C">
        <w:rPr>
          <w:b/>
        </w:rPr>
        <w:t xml:space="preserve"> Oral Communic</w:t>
      </w:r>
      <w:r w:rsidR="000A1479">
        <w:rPr>
          <w:b/>
        </w:rPr>
        <w:t>ation from the Public (5 minute limit</w:t>
      </w:r>
      <w:r w:rsidRPr="00681BB8">
        <w:rPr>
          <w:b/>
          <w:sz w:val="20"/>
          <w:szCs w:val="20"/>
        </w:rPr>
        <w:t>)</w:t>
      </w:r>
    </w:p>
    <w:p w14:paraId="2E994B7A" w14:textId="77777777" w:rsidR="00681BB8" w:rsidRDefault="00681BB8" w:rsidP="001E4D37">
      <w:pPr>
        <w:pStyle w:val="ListParagraph"/>
        <w:spacing w:after="0" w:line="240" w:lineRule="auto"/>
        <w:ind w:left="360"/>
        <w:rPr>
          <w:sz w:val="20"/>
          <w:szCs w:val="20"/>
        </w:rPr>
      </w:pPr>
      <w:r w:rsidRPr="00681BB8">
        <w:rPr>
          <w:sz w:val="20"/>
          <w:szCs w:val="20"/>
        </w:rPr>
        <w:t xml:space="preserve">Any member of the public may speak on matters </w:t>
      </w:r>
      <w:r w:rsidRPr="00D62BFA">
        <w:rPr>
          <w:sz w:val="20"/>
          <w:szCs w:val="20"/>
        </w:rPr>
        <w:t>not</w:t>
      </w:r>
      <w:r w:rsidRPr="00681BB8">
        <w:rPr>
          <w:sz w:val="20"/>
          <w:szCs w:val="20"/>
        </w:rPr>
        <w:t xml:space="preserve"> on this agenda. No action will be taken</w:t>
      </w:r>
      <w:r w:rsidR="007C7668">
        <w:rPr>
          <w:sz w:val="20"/>
          <w:szCs w:val="20"/>
        </w:rPr>
        <w:t>.</w:t>
      </w:r>
      <w:r w:rsidR="001E4D37">
        <w:rPr>
          <w:sz w:val="20"/>
          <w:szCs w:val="20"/>
        </w:rPr>
        <w:t xml:space="preserve"> </w:t>
      </w:r>
    </w:p>
    <w:p w14:paraId="49F15B3D" w14:textId="77777777" w:rsidR="00F866C8" w:rsidRPr="00681BB8" w:rsidRDefault="00F866C8" w:rsidP="001E4D37">
      <w:pPr>
        <w:pStyle w:val="ListParagraph"/>
        <w:spacing w:after="0" w:line="240" w:lineRule="auto"/>
        <w:ind w:left="360"/>
        <w:rPr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E4D37" w14:paraId="580A6962" w14:textId="77777777" w:rsidTr="009D75E1">
        <w:tc>
          <w:tcPr>
            <w:tcW w:w="9576" w:type="dxa"/>
          </w:tcPr>
          <w:p w14:paraId="4B461DC8" w14:textId="77777777" w:rsidR="001E4D37" w:rsidRPr="00F866C8" w:rsidRDefault="001E4D37" w:rsidP="00D62BFA">
            <w:pPr>
              <w:spacing w:before="60"/>
              <w:rPr>
                <w:rFonts w:cstheme="minorHAnsi"/>
              </w:rPr>
            </w:pPr>
            <w:r w:rsidRPr="000A1479">
              <w:rPr>
                <w:rFonts w:cstheme="minorHAnsi"/>
                <w:b/>
                <w:u w:val="single"/>
              </w:rPr>
              <w:t xml:space="preserve">John </w:t>
            </w:r>
            <w:r w:rsidR="007C7668" w:rsidRPr="000A1479">
              <w:rPr>
                <w:rFonts w:cstheme="minorHAnsi"/>
                <w:b/>
                <w:u w:val="single"/>
              </w:rPr>
              <w:t>Vlahos</w:t>
            </w:r>
            <w:r w:rsidR="007C7668" w:rsidRPr="00504851">
              <w:rPr>
                <w:rFonts w:cstheme="minorHAnsi"/>
                <w:b/>
              </w:rPr>
              <w:t>,  PE</w:t>
            </w:r>
            <w:r w:rsidR="00F866C8">
              <w:rPr>
                <w:rFonts w:cstheme="minorHAnsi"/>
                <w:b/>
              </w:rPr>
              <w:t xml:space="preserve">    </w:t>
            </w:r>
            <w:r w:rsidR="00F866C8" w:rsidRPr="00F866C8">
              <w:rPr>
                <w:rFonts w:cstheme="minorHAnsi"/>
              </w:rPr>
              <w:t>(PE would like to add new layers for a three year plan – for athletes)</w:t>
            </w:r>
          </w:p>
          <w:p w14:paraId="5BF16DB4" w14:textId="77777777" w:rsidR="001E4D37" w:rsidRPr="007C7668" w:rsidRDefault="000A1479" w:rsidP="002104E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With new rules on repeatability, the PE department would like to introduce a three year plan with new layers for weight training. This is to offer the student an opportunity to develop </w:t>
            </w:r>
            <w:r w:rsidR="005A1E22">
              <w:rPr>
                <w:rFonts w:cstheme="minorHAnsi"/>
                <w:sz w:val="20"/>
                <w:szCs w:val="20"/>
              </w:rPr>
              <w:t>as a</w:t>
            </w:r>
            <w:r>
              <w:rPr>
                <w:rFonts w:cstheme="minorHAnsi"/>
                <w:sz w:val="20"/>
                <w:szCs w:val="20"/>
              </w:rPr>
              <w:t xml:space="preserve"> student and </w:t>
            </w:r>
            <w:r w:rsidR="005A1E22">
              <w:rPr>
                <w:rFonts w:cstheme="minorHAnsi"/>
                <w:sz w:val="20"/>
                <w:szCs w:val="20"/>
              </w:rPr>
              <w:t>as an athlete.  To compete with neighboring colleges, WVC will need to expand the courses to meet the demand for the student to develop and grow. The plan would be fo</w:t>
            </w:r>
            <w:r w:rsidR="002104EB">
              <w:rPr>
                <w:rFonts w:cstheme="minorHAnsi"/>
                <w:sz w:val="20"/>
                <w:szCs w:val="20"/>
              </w:rPr>
              <w:t xml:space="preserve">r </w:t>
            </w:r>
            <w:r w:rsidR="00821D29">
              <w:rPr>
                <w:rFonts w:cstheme="minorHAnsi"/>
                <w:sz w:val="20"/>
                <w:szCs w:val="20"/>
              </w:rPr>
              <w:t>four courses: o</w:t>
            </w:r>
            <w:r w:rsidR="005A1E22">
              <w:rPr>
                <w:rFonts w:cstheme="minorHAnsi"/>
                <w:sz w:val="20"/>
                <w:szCs w:val="20"/>
              </w:rPr>
              <w:t>ne course off season and additional co</w:t>
            </w:r>
            <w:r w:rsidR="00821D29">
              <w:rPr>
                <w:rFonts w:cstheme="minorHAnsi"/>
                <w:sz w:val="20"/>
                <w:szCs w:val="20"/>
              </w:rPr>
              <w:t>urses will be in general PE (</w:t>
            </w:r>
            <w:r w:rsidR="005A1E22">
              <w:rPr>
                <w:rFonts w:cstheme="minorHAnsi"/>
                <w:sz w:val="20"/>
                <w:szCs w:val="20"/>
              </w:rPr>
              <w:t>cannot be top-code</w:t>
            </w:r>
            <w:r w:rsidR="00821D29">
              <w:rPr>
                <w:rFonts w:cstheme="minorHAnsi"/>
                <w:sz w:val="20"/>
                <w:szCs w:val="20"/>
              </w:rPr>
              <w:t xml:space="preserve"> for intercollegiate athletics)</w:t>
            </w:r>
            <w:r w:rsidR="005A1E22">
              <w:rPr>
                <w:rFonts w:cstheme="minorHAnsi"/>
                <w:sz w:val="20"/>
                <w:szCs w:val="20"/>
              </w:rPr>
              <w:t xml:space="preserve">. 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821D29">
              <w:rPr>
                <w:rFonts w:cstheme="minorHAnsi"/>
                <w:sz w:val="20"/>
                <w:szCs w:val="20"/>
              </w:rPr>
              <w:t xml:space="preserve">Athletes are limited to </w:t>
            </w:r>
            <w:r w:rsidR="005A1E22">
              <w:rPr>
                <w:rFonts w:cstheme="minorHAnsi"/>
                <w:sz w:val="20"/>
                <w:szCs w:val="20"/>
              </w:rPr>
              <w:t xml:space="preserve">350 hours per year with 175 hours in the season of the sport. The remaining 175 hours would be spread over the additional semesters – off season. The additional </w:t>
            </w:r>
            <w:r w:rsidR="002104EB">
              <w:rPr>
                <w:rFonts w:cstheme="minorHAnsi"/>
                <w:sz w:val="20"/>
                <w:szCs w:val="20"/>
              </w:rPr>
              <w:t xml:space="preserve">layers of </w:t>
            </w:r>
            <w:r w:rsidR="005A1E22">
              <w:rPr>
                <w:rFonts w:cstheme="minorHAnsi"/>
                <w:sz w:val="20"/>
                <w:szCs w:val="20"/>
              </w:rPr>
              <w:t xml:space="preserve">courses would target the off season for the student. </w:t>
            </w:r>
            <w:r w:rsidR="00B557BD">
              <w:rPr>
                <w:rFonts w:cstheme="minorHAnsi"/>
                <w:sz w:val="20"/>
                <w:szCs w:val="20"/>
              </w:rPr>
              <w:t>Athlet</w:t>
            </w:r>
            <w:r w:rsidR="005B6DAC">
              <w:rPr>
                <w:rFonts w:cstheme="minorHAnsi"/>
                <w:sz w:val="20"/>
                <w:szCs w:val="20"/>
              </w:rPr>
              <w:t>es</w:t>
            </w:r>
            <w:r w:rsidR="00B557BD">
              <w:rPr>
                <w:rFonts w:cstheme="minorHAnsi"/>
                <w:sz w:val="20"/>
                <w:szCs w:val="20"/>
              </w:rPr>
              <w:t xml:space="preserve"> need a three year program to be eligible for transfer/scholarship.</w:t>
            </w:r>
          </w:p>
        </w:tc>
      </w:tr>
      <w:tr w:rsidR="003448D9" w14:paraId="63626FD8" w14:textId="77777777" w:rsidTr="009D75E1">
        <w:tc>
          <w:tcPr>
            <w:tcW w:w="9576" w:type="dxa"/>
          </w:tcPr>
          <w:p w14:paraId="2279AA06" w14:textId="77777777" w:rsidR="003448D9" w:rsidRPr="000B26BE" w:rsidRDefault="003448D9" w:rsidP="00D62BFA">
            <w:pPr>
              <w:spacing w:before="60"/>
              <w:rPr>
                <w:rFonts w:cstheme="minorHAnsi"/>
              </w:rPr>
            </w:pPr>
            <w:r w:rsidRPr="000A1479">
              <w:rPr>
                <w:rFonts w:cstheme="minorHAnsi"/>
                <w:b/>
                <w:u w:val="single"/>
              </w:rPr>
              <w:t>Diane Rudy</w:t>
            </w:r>
            <w:r>
              <w:rPr>
                <w:rFonts w:cstheme="minorHAnsi"/>
                <w:b/>
              </w:rPr>
              <w:t>,  PE</w:t>
            </w:r>
            <w:r w:rsidR="005B6DAC">
              <w:rPr>
                <w:rFonts w:cstheme="minorHAnsi"/>
                <w:b/>
              </w:rPr>
              <w:t xml:space="preserve">  </w:t>
            </w:r>
            <w:r w:rsidR="000B26BE">
              <w:rPr>
                <w:rFonts w:cstheme="minorHAnsi"/>
              </w:rPr>
              <w:t xml:space="preserve">(Asking to reinstate  </w:t>
            </w:r>
            <w:r w:rsidR="000B26BE" w:rsidRPr="004F331E">
              <w:rPr>
                <w:rFonts w:cstheme="minorHAnsi"/>
                <w:b/>
              </w:rPr>
              <w:t xml:space="preserve">PE </w:t>
            </w:r>
            <w:r w:rsidR="005B6DAC" w:rsidRPr="004F331E">
              <w:rPr>
                <w:rFonts w:cstheme="minorHAnsi"/>
                <w:b/>
              </w:rPr>
              <w:t>044A</w:t>
            </w:r>
            <w:r w:rsidR="005B6DAC" w:rsidRPr="005B6DAC">
              <w:rPr>
                <w:rFonts w:cstheme="minorHAnsi"/>
              </w:rPr>
              <w:t xml:space="preserve">, Lifetime Fitness – </w:t>
            </w:r>
            <w:r w:rsidR="005B6DAC" w:rsidRPr="000B26BE">
              <w:rPr>
                <w:rFonts w:cstheme="minorHAnsi"/>
                <w:b/>
                <w:u w:val="single"/>
              </w:rPr>
              <w:t>LAB</w:t>
            </w:r>
            <w:r w:rsidR="000B26BE" w:rsidRPr="000B26BE">
              <w:rPr>
                <w:rFonts w:cstheme="minorHAnsi"/>
              </w:rPr>
              <w:t>,  1 unit</w:t>
            </w:r>
            <w:r w:rsidR="00D62BFA">
              <w:rPr>
                <w:rFonts w:cstheme="minorHAnsi"/>
              </w:rPr>
              <w:t xml:space="preserve"> - activity</w:t>
            </w:r>
          </w:p>
          <w:p w14:paraId="307C5E5B" w14:textId="77777777" w:rsidR="003448D9" w:rsidRPr="000A1479" w:rsidRDefault="000B26BE" w:rsidP="00E5406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This course will be co-listed with PE.TH 044 Lifetime Fitness</w:t>
            </w:r>
            <w:r w:rsidR="00F866C8">
              <w:rPr>
                <w:rFonts w:cstheme="minorHAnsi"/>
                <w:sz w:val="20"/>
                <w:szCs w:val="20"/>
              </w:rPr>
              <w:t xml:space="preserve"> and is a </w:t>
            </w:r>
            <w:r w:rsidR="00821D29">
              <w:rPr>
                <w:rFonts w:cstheme="minorHAnsi"/>
                <w:sz w:val="20"/>
                <w:szCs w:val="20"/>
              </w:rPr>
              <w:t>“</w:t>
            </w:r>
            <w:r w:rsidR="00F866C8">
              <w:rPr>
                <w:rFonts w:cstheme="minorHAnsi"/>
                <w:sz w:val="20"/>
                <w:szCs w:val="20"/>
              </w:rPr>
              <w:t>hands-on</w:t>
            </w:r>
            <w:r w:rsidR="00821D29">
              <w:rPr>
                <w:rFonts w:cstheme="minorHAnsi"/>
                <w:sz w:val="20"/>
                <w:szCs w:val="20"/>
              </w:rPr>
              <w:t>”</w:t>
            </w:r>
            <w:r w:rsidR="00F866C8">
              <w:rPr>
                <w:rFonts w:cstheme="minorHAnsi"/>
                <w:sz w:val="20"/>
                <w:szCs w:val="20"/>
              </w:rPr>
              <w:t xml:space="preserve"> lab</w:t>
            </w:r>
            <w:r>
              <w:rPr>
                <w:rFonts w:cstheme="minorHAnsi"/>
                <w:sz w:val="20"/>
                <w:szCs w:val="20"/>
              </w:rPr>
              <w:t xml:space="preserve">. This course will increase FTS and numbers. </w:t>
            </w:r>
            <w:r w:rsidR="00F866C8">
              <w:rPr>
                <w:rFonts w:cstheme="minorHAnsi"/>
                <w:sz w:val="20"/>
                <w:szCs w:val="20"/>
              </w:rPr>
              <w:t xml:space="preserve"> This course has already been approved by the curricul</w:t>
            </w:r>
            <w:r w:rsidR="00821D29">
              <w:rPr>
                <w:rFonts w:cstheme="minorHAnsi"/>
                <w:sz w:val="20"/>
                <w:szCs w:val="20"/>
              </w:rPr>
              <w:t>um committee several years ago but was deactivated.</w:t>
            </w:r>
          </w:p>
          <w:p w14:paraId="2E3C890C" w14:textId="77777777" w:rsidR="00DF75B7" w:rsidRPr="00DF75B7" w:rsidRDefault="00821D29" w:rsidP="00821D29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Course is o</w:t>
            </w:r>
            <w:r w:rsidR="00DF75B7">
              <w:rPr>
                <w:rFonts w:cstheme="minorHAnsi"/>
                <w:sz w:val="20"/>
                <w:szCs w:val="20"/>
              </w:rPr>
              <w:t xml:space="preserve">ne </w:t>
            </w:r>
            <w:r w:rsidR="000B26BE" w:rsidRPr="00DF75B7">
              <w:rPr>
                <w:rFonts w:cstheme="minorHAnsi"/>
                <w:sz w:val="20"/>
                <w:szCs w:val="20"/>
              </w:rPr>
              <w:t xml:space="preserve">unit of activity and </w:t>
            </w:r>
            <w:r>
              <w:rPr>
                <w:rFonts w:cstheme="minorHAnsi"/>
                <w:sz w:val="20"/>
                <w:szCs w:val="20"/>
              </w:rPr>
              <w:t xml:space="preserve">can be part of Sports Med </w:t>
            </w:r>
            <w:r w:rsidR="000B26BE" w:rsidRPr="00DF75B7">
              <w:rPr>
                <w:rFonts w:cstheme="minorHAnsi"/>
                <w:sz w:val="20"/>
                <w:szCs w:val="20"/>
              </w:rPr>
              <w:t>certificate.</w:t>
            </w:r>
            <w:r w:rsidR="00F866C8" w:rsidRPr="00DF75B7">
              <w:rPr>
                <w:rFonts w:cstheme="minorHAnsi"/>
                <w:sz w:val="20"/>
                <w:szCs w:val="20"/>
              </w:rPr>
              <w:t xml:space="preserve">  Focus will be towards fitness/wellness for the whole body. Hands on practical experience for those wanting to go into weight training</w:t>
            </w:r>
            <w:r>
              <w:rPr>
                <w:rFonts w:cstheme="minorHAnsi"/>
                <w:sz w:val="20"/>
                <w:szCs w:val="20"/>
              </w:rPr>
              <w:t>,</w:t>
            </w:r>
            <w:r w:rsidR="00F866C8" w:rsidRPr="00DF75B7">
              <w:rPr>
                <w:rFonts w:cstheme="minorHAnsi"/>
                <w:sz w:val="20"/>
                <w:szCs w:val="20"/>
              </w:rPr>
              <w:t xml:space="preserve"> mentors, etc. This will </w:t>
            </w:r>
            <w:r w:rsidR="00F866C8" w:rsidRPr="00DF75B7">
              <w:rPr>
                <w:rFonts w:cstheme="minorHAnsi"/>
                <w:sz w:val="20"/>
                <w:szCs w:val="20"/>
              </w:rPr>
              <w:lastRenderedPageBreak/>
              <w:t>be adding to the current class</w:t>
            </w:r>
            <w:r w:rsidR="00D62BFA">
              <w:rPr>
                <w:rFonts w:cstheme="minorHAnsi"/>
                <w:sz w:val="20"/>
                <w:szCs w:val="20"/>
              </w:rPr>
              <w:t xml:space="preserve"> of PE.TH 044 Lifetime Fitness.  This course will be geared to the personal trainer student. </w:t>
            </w:r>
            <w:r w:rsidR="004E5C8D">
              <w:rPr>
                <w:rFonts w:cstheme="minorHAnsi"/>
                <w:sz w:val="20"/>
                <w:szCs w:val="20"/>
              </w:rPr>
              <w:t xml:space="preserve"> This course </w:t>
            </w:r>
            <w:r>
              <w:rPr>
                <w:rFonts w:cstheme="minorHAnsi"/>
                <w:sz w:val="20"/>
                <w:szCs w:val="20"/>
              </w:rPr>
              <w:t>can</w:t>
            </w:r>
            <w:r w:rsidR="004E5C8D">
              <w:rPr>
                <w:rFonts w:cstheme="minorHAnsi"/>
                <w:sz w:val="20"/>
                <w:szCs w:val="20"/>
              </w:rPr>
              <w:t xml:space="preserve"> be taught in conjunction with PE 4.19 - Fitness Appraisal. </w:t>
            </w:r>
          </w:p>
        </w:tc>
      </w:tr>
      <w:tr w:rsidR="003448D9" w14:paraId="7EA0DB6A" w14:textId="77777777" w:rsidTr="009D75E1">
        <w:tc>
          <w:tcPr>
            <w:tcW w:w="9576" w:type="dxa"/>
          </w:tcPr>
          <w:p w14:paraId="52698D2E" w14:textId="77777777" w:rsidR="003448D9" w:rsidRPr="00FC22CA" w:rsidRDefault="003448D9" w:rsidP="00D62BFA">
            <w:pPr>
              <w:spacing w:before="60"/>
              <w:rPr>
                <w:rFonts w:cstheme="minorHAnsi"/>
              </w:rPr>
            </w:pPr>
            <w:r w:rsidRPr="000A1479">
              <w:rPr>
                <w:rFonts w:cstheme="minorHAnsi"/>
                <w:b/>
                <w:u w:val="single"/>
              </w:rPr>
              <w:lastRenderedPageBreak/>
              <w:t>Jim Winkler</w:t>
            </w:r>
            <w:r>
              <w:rPr>
                <w:rFonts w:cstheme="minorHAnsi"/>
                <w:b/>
              </w:rPr>
              <w:t>,  PE</w:t>
            </w:r>
            <w:r w:rsidR="00FC22CA">
              <w:rPr>
                <w:rFonts w:cstheme="minorHAnsi"/>
                <w:b/>
              </w:rPr>
              <w:t xml:space="preserve">  </w:t>
            </w:r>
            <w:r w:rsidR="00D62BFA">
              <w:rPr>
                <w:rFonts w:cstheme="minorHAnsi"/>
                <w:b/>
              </w:rPr>
              <w:t xml:space="preserve"> </w:t>
            </w:r>
            <w:r w:rsidR="00FC22CA">
              <w:rPr>
                <w:rFonts w:cstheme="minorHAnsi"/>
                <w:b/>
              </w:rPr>
              <w:t xml:space="preserve"> </w:t>
            </w:r>
            <w:r w:rsidR="00FC22CA" w:rsidRPr="00FC22CA">
              <w:rPr>
                <w:rFonts w:cstheme="minorHAnsi"/>
              </w:rPr>
              <w:t xml:space="preserve">Asking to reinstate </w:t>
            </w:r>
            <w:r w:rsidR="00FC22CA" w:rsidRPr="0035617F">
              <w:rPr>
                <w:rFonts w:cstheme="minorHAnsi"/>
                <w:b/>
              </w:rPr>
              <w:t>Arena Football</w:t>
            </w:r>
            <w:r w:rsidR="00FC22CA" w:rsidRPr="00FC22CA">
              <w:rPr>
                <w:rFonts w:cstheme="minorHAnsi"/>
              </w:rPr>
              <w:t xml:space="preserve"> </w:t>
            </w:r>
            <w:r w:rsidR="00FC22CA" w:rsidRPr="0035617F">
              <w:rPr>
                <w:rFonts w:cstheme="minorHAnsi"/>
                <w:sz w:val="20"/>
                <w:szCs w:val="20"/>
              </w:rPr>
              <w:t>(Indoor Football)</w:t>
            </w:r>
            <w:r w:rsidR="00FC22CA" w:rsidRPr="00FC22CA">
              <w:rPr>
                <w:rFonts w:cstheme="minorHAnsi"/>
              </w:rPr>
              <w:t xml:space="preserve"> </w:t>
            </w:r>
            <w:r w:rsidR="00FC22CA">
              <w:rPr>
                <w:rFonts w:cstheme="minorHAnsi"/>
              </w:rPr>
              <w:t xml:space="preserve"> </w:t>
            </w:r>
            <w:r w:rsidR="00E94D8F">
              <w:rPr>
                <w:rFonts w:cstheme="minorHAnsi"/>
                <w:b/>
              </w:rPr>
              <w:t>1.0 Unit  – transfer course</w:t>
            </w:r>
          </w:p>
          <w:p w14:paraId="365A0424" w14:textId="77777777" w:rsidR="003448D9" w:rsidRPr="000A1479" w:rsidRDefault="00FC22CA" w:rsidP="00E5406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This course has been offered in the past</w:t>
            </w:r>
            <w:r w:rsidR="00821D29">
              <w:rPr>
                <w:rFonts w:cstheme="minorHAnsi"/>
                <w:sz w:val="20"/>
                <w:szCs w:val="20"/>
              </w:rPr>
              <w:t xml:space="preserve"> but is deactivated</w:t>
            </w:r>
            <w:r>
              <w:rPr>
                <w:rFonts w:cstheme="minorHAnsi"/>
                <w:sz w:val="20"/>
                <w:szCs w:val="20"/>
              </w:rPr>
              <w:t xml:space="preserve">.  When the </w:t>
            </w:r>
            <w:r w:rsidR="00821D29">
              <w:rPr>
                <w:rFonts w:cstheme="minorHAnsi"/>
                <w:sz w:val="20"/>
                <w:szCs w:val="20"/>
              </w:rPr>
              <w:t>instructor who taught the class</w:t>
            </w:r>
            <w:r>
              <w:rPr>
                <w:rFonts w:cstheme="minorHAnsi"/>
                <w:sz w:val="20"/>
                <w:szCs w:val="20"/>
              </w:rPr>
              <w:t xml:space="preserve"> left WVC, the course was deactivated.  </w:t>
            </w:r>
          </w:p>
          <w:p w14:paraId="365D982B" w14:textId="77777777" w:rsidR="003448D9" w:rsidRPr="000A1479" w:rsidRDefault="00FC22CA" w:rsidP="00E5406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This course is in the expertise of Jim Winkler, Football Coach.  Since the football team has been cancelled, the sport will be an alternative for football. </w:t>
            </w:r>
            <w:r w:rsidR="00DF75B7">
              <w:rPr>
                <w:rFonts w:cstheme="minorHAnsi"/>
                <w:sz w:val="20"/>
                <w:szCs w:val="20"/>
              </w:rPr>
              <w:t xml:space="preserve">This course will be open to all students. </w:t>
            </w:r>
            <w:r w:rsidR="0035617F">
              <w:rPr>
                <w:rFonts w:cstheme="minorHAnsi"/>
                <w:sz w:val="20"/>
                <w:szCs w:val="20"/>
              </w:rPr>
              <w:t xml:space="preserve">Previous course had approx. 30 </w:t>
            </w:r>
            <w:r w:rsidR="00024E2A">
              <w:rPr>
                <w:rFonts w:cstheme="minorHAnsi"/>
                <w:sz w:val="20"/>
                <w:szCs w:val="20"/>
              </w:rPr>
              <w:t>students</w:t>
            </w:r>
            <w:r w:rsidR="0035617F">
              <w:rPr>
                <w:rFonts w:cstheme="minorHAnsi"/>
                <w:sz w:val="20"/>
                <w:szCs w:val="20"/>
              </w:rPr>
              <w:t xml:space="preserve"> each semester</w:t>
            </w:r>
            <w:r w:rsidR="004F331E">
              <w:rPr>
                <w:rFonts w:cstheme="minorHAnsi"/>
                <w:sz w:val="20"/>
                <w:szCs w:val="20"/>
              </w:rPr>
              <w:t>,</w:t>
            </w:r>
            <w:r w:rsidR="0035617F">
              <w:rPr>
                <w:rFonts w:cstheme="minorHAnsi"/>
                <w:sz w:val="20"/>
                <w:szCs w:val="20"/>
              </w:rPr>
              <w:t xml:space="preserve"> in addition to the regular football team.</w:t>
            </w:r>
            <w:r w:rsidR="00E94D8F">
              <w:rPr>
                <w:rFonts w:cstheme="minorHAnsi"/>
                <w:sz w:val="20"/>
                <w:szCs w:val="20"/>
              </w:rPr>
              <w:t xml:space="preserve">  </w:t>
            </w:r>
          </w:p>
          <w:p w14:paraId="3FA38136" w14:textId="77777777" w:rsidR="003448D9" w:rsidRPr="000A1479" w:rsidRDefault="003448D9" w:rsidP="00E5406C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48D9" w14:paraId="1EC8C3D1" w14:textId="77777777" w:rsidTr="009D75E1">
        <w:tc>
          <w:tcPr>
            <w:tcW w:w="9576" w:type="dxa"/>
          </w:tcPr>
          <w:p w14:paraId="7C0E79CD" w14:textId="77777777" w:rsidR="003448D9" w:rsidRPr="004F331E" w:rsidRDefault="003448D9" w:rsidP="00D62BFA">
            <w:pPr>
              <w:spacing w:before="60"/>
              <w:rPr>
                <w:rFonts w:cstheme="minorHAnsi"/>
              </w:rPr>
            </w:pPr>
            <w:r w:rsidRPr="000A1479">
              <w:rPr>
                <w:rFonts w:cstheme="minorHAnsi"/>
                <w:b/>
                <w:u w:val="single"/>
              </w:rPr>
              <w:t>Jennifer Ho</w:t>
            </w:r>
            <w:r>
              <w:rPr>
                <w:rFonts w:cstheme="minorHAnsi"/>
                <w:b/>
              </w:rPr>
              <w:t>,  Social Science</w:t>
            </w:r>
            <w:r w:rsidR="0035617F">
              <w:rPr>
                <w:rFonts w:cstheme="minorHAnsi"/>
                <w:b/>
              </w:rPr>
              <w:t xml:space="preserve">  </w:t>
            </w:r>
            <w:r w:rsidR="0035617F">
              <w:rPr>
                <w:rFonts w:cstheme="minorHAnsi"/>
              </w:rPr>
              <w:t xml:space="preserve"> Introduction of </w:t>
            </w:r>
            <w:r w:rsidR="00024E2A">
              <w:rPr>
                <w:rFonts w:cstheme="minorHAnsi"/>
              </w:rPr>
              <w:t>a new</w:t>
            </w:r>
            <w:r w:rsidR="0035617F">
              <w:rPr>
                <w:rFonts w:cstheme="minorHAnsi"/>
              </w:rPr>
              <w:t xml:space="preserve"> course</w:t>
            </w:r>
            <w:r w:rsidR="0035617F" w:rsidRPr="004F331E">
              <w:rPr>
                <w:rFonts w:cstheme="minorHAnsi"/>
              </w:rPr>
              <w:t>:</w:t>
            </w:r>
            <w:r w:rsidR="0035617F" w:rsidRPr="004F331E">
              <w:rPr>
                <w:rFonts w:cstheme="minorHAnsi"/>
                <w:b/>
              </w:rPr>
              <w:t xml:space="preserve">  </w:t>
            </w:r>
            <w:r w:rsidR="0035617F" w:rsidRPr="004F331E">
              <w:rPr>
                <w:rFonts w:cstheme="minorHAnsi"/>
                <w:b/>
                <w:u w:val="single"/>
              </w:rPr>
              <w:t>Sociology of Gender</w:t>
            </w:r>
            <w:r w:rsidR="0035617F" w:rsidRPr="004F331E">
              <w:rPr>
                <w:rFonts w:cstheme="minorHAnsi"/>
                <w:b/>
              </w:rPr>
              <w:t xml:space="preserve"> </w:t>
            </w:r>
            <w:r w:rsidR="004F331E">
              <w:rPr>
                <w:rFonts w:cstheme="minorHAnsi"/>
                <w:b/>
              </w:rPr>
              <w:t xml:space="preserve"> </w:t>
            </w:r>
            <w:r w:rsidR="00B6651D">
              <w:rPr>
                <w:rFonts w:cstheme="minorHAnsi"/>
                <w:b/>
              </w:rPr>
              <w:t>-</w:t>
            </w:r>
            <w:r w:rsidR="004F331E">
              <w:rPr>
                <w:rFonts w:cstheme="minorHAnsi"/>
                <w:b/>
              </w:rPr>
              <w:t xml:space="preserve"> </w:t>
            </w:r>
            <w:r w:rsidR="004F331E" w:rsidRPr="004F331E">
              <w:rPr>
                <w:rFonts w:cstheme="minorHAnsi"/>
              </w:rPr>
              <w:t>3 units</w:t>
            </w:r>
          </w:p>
          <w:p w14:paraId="526396E5" w14:textId="77777777" w:rsidR="003448D9" w:rsidRPr="000A1479" w:rsidRDefault="00024E2A" w:rsidP="00E5406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CID transferable to San Jose State, UC Davis,</w:t>
            </w:r>
            <w:r w:rsidR="004F331E">
              <w:rPr>
                <w:rFonts w:cstheme="minorHAnsi"/>
                <w:sz w:val="20"/>
                <w:szCs w:val="20"/>
              </w:rPr>
              <w:t xml:space="preserve"> </w:t>
            </w:r>
            <w:r w:rsidR="00B6651D">
              <w:rPr>
                <w:rFonts w:cstheme="minorHAnsi"/>
                <w:sz w:val="20"/>
                <w:szCs w:val="20"/>
              </w:rPr>
              <w:t>UC Santa Cruz and CSU East Bay.</w:t>
            </w:r>
            <w:r w:rsidR="006F7581">
              <w:rPr>
                <w:rFonts w:cstheme="minorHAnsi"/>
                <w:sz w:val="20"/>
                <w:szCs w:val="20"/>
              </w:rPr>
              <w:t xml:space="preserve"> </w:t>
            </w:r>
            <w:r w:rsidR="0035617F">
              <w:rPr>
                <w:rFonts w:cstheme="minorHAnsi"/>
                <w:sz w:val="20"/>
                <w:szCs w:val="20"/>
              </w:rPr>
              <w:t>Course will be a lower division and is already offered at neighborin</w:t>
            </w:r>
            <w:r w:rsidR="00B6651D">
              <w:rPr>
                <w:rFonts w:cstheme="minorHAnsi"/>
                <w:sz w:val="20"/>
                <w:szCs w:val="20"/>
              </w:rPr>
              <w:t xml:space="preserve">g colleges (DeAnza/Foothill, </w:t>
            </w:r>
            <w:r w:rsidR="0035617F">
              <w:rPr>
                <w:rFonts w:cstheme="minorHAnsi"/>
                <w:sz w:val="20"/>
                <w:szCs w:val="20"/>
              </w:rPr>
              <w:t>O</w:t>
            </w:r>
            <w:r>
              <w:rPr>
                <w:rFonts w:cstheme="minorHAnsi"/>
                <w:sz w:val="20"/>
                <w:szCs w:val="20"/>
              </w:rPr>
              <w:t>h</w:t>
            </w:r>
            <w:r w:rsidR="0035617F">
              <w:rPr>
                <w:rFonts w:cstheme="minorHAnsi"/>
                <w:sz w:val="20"/>
                <w:szCs w:val="20"/>
              </w:rPr>
              <w:t>lone</w:t>
            </w:r>
            <w:r w:rsidR="00B6651D">
              <w:rPr>
                <w:rFonts w:cstheme="minorHAnsi"/>
                <w:sz w:val="20"/>
                <w:szCs w:val="20"/>
              </w:rPr>
              <w:t xml:space="preserve"> and Canada</w:t>
            </w:r>
            <w:r w:rsidR="0035617F">
              <w:rPr>
                <w:rFonts w:cstheme="minorHAnsi"/>
                <w:sz w:val="20"/>
                <w:szCs w:val="20"/>
              </w:rPr>
              <w:t>)</w:t>
            </w:r>
            <w:r w:rsidR="00B6651D">
              <w:rPr>
                <w:rFonts w:cstheme="minorHAnsi"/>
                <w:sz w:val="20"/>
                <w:szCs w:val="20"/>
              </w:rPr>
              <w:t>. This course can be part of the AA degree and AA</w:t>
            </w:r>
            <w:r w:rsidR="00B61DDF">
              <w:rPr>
                <w:rFonts w:cstheme="minorHAnsi"/>
                <w:sz w:val="20"/>
                <w:szCs w:val="20"/>
              </w:rPr>
              <w:t xml:space="preserve">-T.  </w:t>
            </w:r>
            <w:r w:rsidR="00D60BCA">
              <w:rPr>
                <w:rFonts w:cstheme="minorHAnsi"/>
                <w:sz w:val="20"/>
                <w:szCs w:val="20"/>
              </w:rPr>
              <w:t>The course contains a</w:t>
            </w:r>
            <w:r w:rsidR="00B61DDF">
              <w:rPr>
                <w:rFonts w:cstheme="minorHAnsi"/>
                <w:sz w:val="20"/>
                <w:szCs w:val="20"/>
              </w:rPr>
              <w:t>n unders</w:t>
            </w:r>
            <w:r w:rsidR="00821D29">
              <w:rPr>
                <w:rFonts w:cstheme="minorHAnsi"/>
                <w:sz w:val="20"/>
                <w:szCs w:val="20"/>
              </w:rPr>
              <w:t>tanding of impact of gender on A</w:t>
            </w:r>
            <w:r w:rsidR="00B61DDF">
              <w:rPr>
                <w:rFonts w:cstheme="minorHAnsi"/>
                <w:sz w:val="20"/>
                <w:szCs w:val="20"/>
              </w:rPr>
              <w:t xml:space="preserve">merican society and global society. </w:t>
            </w:r>
            <w:r w:rsidR="00D60BCA">
              <w:rPr>
                <w:rFonts w:cstheme="minorHAnsi"/>
                <w:sz w:val="20"/>
                <w:szCs w:val="20"/>
              </w:rPr>
              <w:t xml:space="preserve"> Women </w:t>
            </w:r>
            <w:r w:rsidR="00406D80">
              <w:rPr>
                <w:rFonts w:cstheme="minorHAnsi"/>
                <w:sz w:val="20"/>
                <w:szCs w:val="20"/>
              </w:rPr>
              <w:t>and Gender Studies</w:t>
            </w:r>
            <w:r w:rsidR="00D60BCA">
              <w:rPr>
                <w:rFonts w:cstheme="minorHAnsi"/>
                <w:sz w:val="20"/>
                <w:szCs w:val="20"/>
              </w:rPr>
              <w:t xml:space="preserve"> </w:t>
            </w:r>
            <w:r w:rsidR="00406D80">
              <w:rPr>
                <w:rFonts w:cstheme="minorHAnsi"/>
                <w:sz w:val="20"/>
                <w:szCs w:val="20"/>
              </w:rPr>
              <w:t>program</w:t>
            </w:r>
            <w:r w:rsidR="00D60BCA">
              <w:rPr>
                <w:rFonts w:cstheme="minorHAnsi"/>
                <w:sz w:val="20"/>
                <w:szCs w:val="20"/>
              </w:rPr>
              <w:t xml:space="preserve"> has approved that this course be offered in the Social Science dept.</w:t>
            </w:r>
            <w:r w:rsidR="00406D80">
              <w:rPr>
                <w:rFonts w:cstheme="minorHAnsi"/>
                <w:sz w:val="20"/>
                <w:szCs w:val="20"/>
              </w:rPr>
              <w:t xml:space="preserve"> Curriculum Committee asked for communication with Women and Gender Studies program in writing.</w:t>
            </w:r>
            <w:r w:rsidR="00D60BCA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51A0BEE9" w14:textId="77777777" w:rsidR="003448D9" w:rsidRPr="000A1479" w:rsidRDefault="003448D9" w:rsidP="00E5406C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48D9" w14:paraId="6B4EA217" w14:textId="77777777" w:rsidTr="009D75E1">
        <w:tc>
          <w:tcPr>
            <w:tcW w:w="9576" w:type="dxa"/>
          </w:tcPr>
          <w:p w14:paraId="170CF43B" w14:textId="77777777" w:rsidR="003448D9" w:rsidRPr="00D60BCA" w:rsidRDefault="003448D9" w:rsidP="00D62BFA">
            <w:pPr>
              <w:spacing w:before="60"/>
              <w:rPr>
                <w:rFonts w:cstheme="minorHAnsi"/>
              </w:rPr>
            </w:pPr>
            <w:r w:rsidRPr="000A1479">
              <w:rPr>
                <w:rFonts w:cstheme="minorHAnsi"/>
                <w:b/>
                <w:u w:val="single"/>
              </w:rPr>
              <w:t>Ann Malmuth-Onn</w:t>
            </w:r>
            <w:proofErr w:type="gramStart"/>
            <w:r>
              <w:rPr>
                <w:rFonts w:cstheme="minorHAnsi"/>
                <w:b/>
              </w:rPr>
              <w:t>,  PE</w:t>
            </w:r>
            <w:proofErr w:type="gramEnd"/>
            <w:r w:rsidR="00D60BCA">
              <w:rPr>
                <w:rFonts w:cstheme="minorHAnsi"/>
                <w:b/>
              </w:rPr>
              <w:t xml:space="preserve">   Dance Dept. – </w:t>
            </w:r>
            <w:r w:rsidR="00D60BCA" w:rsidRPr="00D60BCA">
              <w:rPr>
                <w:rFonts w:cstheme="minorHAnsi"/>
              </w:rPr>
              <w:t xml:space="preserve">Introducing two additional courses in each of the following: </w:t>
            </w:r>
            <w:r w:rsidR="00D60BCA" w:rsidRPr="00A27A8D">
              <w:rPr>
                <w:rFonts w:cstheme="minorHAnsi"/>
                <w:u w:val="single"/>
              </w:rPr>
              <w:t>Ballet</w:t>
            </w:r>
            <w:r w:rsidR="00D60BCA" w:rsidRPr="00D60BCA">
              <w:rPr>
                <w:rFonts w:cstheme="minorHAnsi"/>
              </w:rPr>
              <w:t xml:space="preserve">, </w:t>
            </w:r>
            <w:r w:rsidR="00D60BCA" w:rsidRPr="00A27A8D">
              <w:rPr>
                <w:rFonts w:cstheme="minorHAnsi"/>
                <w:u w:val="single"/>
              </w:rPr>
              <w:t>Modern Dance</w:t>
            </w:r>
            <w:r w:rsidR="00D60BCA" w:rsidRPr="00D60BCA">
              <w:rPr>
                <w:rFonts w:cstheme="minorHAnsi"/>
              </w:rPr>
              <w:t xml:space="preserve"> and </w:t>
            </w:r>
            <w:r w:rsidR="00D60BCA" w:rsidRPr="00A27A8D">
              <w:rPr>
                <w:rFonts w:cstheme="minorHAnsi"/>
                <w:u w:val="single"/>
              </w:rPr>
              <w:t>Jazz</w:t>
            </w:r>
            <w:r w:rsidR="00D60BCA" w:rsidRPr="00D60BCA">
              <w:rPr>
                <w:rFonts w:cstheme="minorHAnsi"/>
              </w:rPr>
              <w:t xml:space="preserve">. </w:t>
            </w:r>
          </w:p>
          <w:p w14:paraId="670243F6" w14:textId="77777777" w:rsidR="003448D9" w:rsidRDefault="00D60BCA" w:rsidP="00A27A8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All classes will be transferable and will be included in the Dance Certificate. </w:t>
            </w:r>
            <w:r w:rsidR="00A27A8D">
              <w:rPr>
                <w:rFonts w:cstheme="minorHAnsi"/>
              </w:rPr>
              <w:t xml:space="preserve">  One requirement for the certificate is that the student must have 5 units at the intermediate level.  In the past the students were allowed to repeat the intermediate level.  Now, WVC must create level</w:t>
            </w:r>
            <w:r w:rsidR="006037E7">
              <w:rPr>
                <w:rFonts w:cstheme="minorHAnsi"/>
              </w:rPr>
              <w:t>s</w:t>
            </w:r>
            <w:r w:rsidR="00A27A8D">
              <w:rPr>
                <w:rFonts w:cstheme="minorHAnsi"/>
              </w:rPr>
              <w:t xml:space="preserve"> of completion.  </w:t>
            </w:r>
            <w:r w:rsidR="00A27A8D" w:rsidRPr="00A27A8D">
              <w:rPr>
                <w:rFonts w:cstheme="minorHAnsi"/>
              </w:rPr>
              <w:t xml:space="preserve">It takes a student more than one semester to move into the intermediate level of dance. </w:t>
            </w:r>
            <w:r w:rsidR="00A27A8D">
              <w:rPr>
                <w:rFonts w:cstheme="minorHAnsi"/>
              </w:rPr>
              <w:t xml:space="preserve"> Adding these courses will equal four courses in each family. </w:t>
            </w:r>
          </w:p>
          <w:p w14:paraId="5CF62DF9" w14:textId="77777777" w:rsidR="00A27A8D" w:rsidRPr="00A27A8D" w:rsidRDefault="00A27A8D" w:rsidP="00A27A8D">
            <w:pPr>
              <w:rPr>
                <w:rFonts w:cstheme="minorHAnsi"/>
              </w:rPr>
            </w:pPr>
          </w:p>
        </w:tc>
      </w:tr>
    </w:tbl>
    <w:p w14:paraId="42AD3721" w14:textId="77777777" w:rsidR="00E5406C" w:rsidRDefault="00E5406C" w:rsidP="00E5406C">
      <w:pPr>
        <w:spacing w:after="0" w:line="240" w:lineRule="auto"/>
        <w:rPr>
          <w:rFonts w:cstheme="minorHAnsi"/>
          <w:b/>
        </w:rPr>
      </w:pPr>
    </w:p>
    <w:p w14:paraId="0A28C0B0" w14:textId="77777777" w:rsidR="00A27A8D" w:rsidRPr="00C50D53" w:rsidRDefault="00A27A8D" w:rsidP="00E5406C">
      <w:pPr>
        <w:spacing w:after="0" w:line="240" w:lineRule="auto"/>
        <w:rPr>
          <w:rFonts w:cstheme="minorHAnsi"/>
          <w:b/>
        </w:rPr>
      </w:pPr>
    </w:p>
    <w:p w14:paraId="5874CF4B" w14:textId="77777777" w:rsidR="00E5406C" w:rsidRPr="004F331E" w:rsidRDefault="00E5406C" w:rsidP="00AE3669">
      <w:pPr>
        <w:numPr>
          <w:ilvl w:val="0"/>
          <w:numId w:val="2"/>
        </w:numPr>
        <w:spacing w:after="0" w:line="240" w:lineRule="auto"/>
        <w:rPr>
          <w:rFonts w:cstheme="minorHAnsi"/>
          <w:sz w:val="20"/>
          <w:szCs w:val="20"/>
          <w:u w:val="single"/>
        </w:rPr>
      </w:pPr>
      <w:r w:rsidRPr="007B45C2">
        <w:rPr>
          <w:rFonts w:cstheme="minorHAnsi"/>
          <w:b/>
          <w:u w:val="single"/>
        </w:rPr>
        <w:t>Consent Agenda</w:t>
      </w:r>
      <w:r w:rsidRPr="00C50D53">
        <w:rPr>
          <w:rFonts w:cstheme="minorHAnsi"/>
          <w:b/>
        </w:rPr>
        <w:t xml:space="preserve">: </w:t>
      </w:r>
      <w:r w:rsidR="007B45C2">
        <w:rPr>
          <w:rFonts w:cstheme="minorHAnsi"/>
          <w:b/>
        </w:rPr>
        <w:tab/>
      </w:r>
      <w:r w:rsidR="007B45C2">
        <w:rPr>
          <w:rFonts w:cstheme="minorHAnsi"/>
          <w:b/>
        </w:rPr>
        <w:tab/>
      </w:r>
      <w:r w:rsidR="007B45C2">
        <w:rPr>
          <w:rFonts w:cstheme="minorHAnsi"/>
          <w:b/>
        </w:rPr>
        <w:tab/>
      </w:r>
      <w:r w:rsidR="007B45C2">
        <w:rPr>
          <w:rFonts w:cstheme="minorHAnsi"/>
          <w:b/>
        </w:rPr>
        <w:tab/>
        <w:t>M/S/P</w:t>
      </w:r>
      <w:r w:rsidR="007C7668">
        <w:rPr>
          <w:rFonts w:cstheme="minorHAnsi"/>
          <w:b/>
        </w:rPr>
        <w:t xml:space="preserve">:  </w:t>
      </w:r>
      <w:r w:rsidR="007C7668" w:rsidRPr="004F331E">
        <w:rPr>
          <w:rFonts w:cstheme="minorHAnsi"/>
          <w:sz w:val="20"/>
          <w:szCs w:val="20"/>
          <w:u w:val="single"/>
        </w:rPr>
        <w:t>Bob Anthony/Brad Weisberg</w:t>
      </w:r>
    </w:p>
    <w:p w14:paraId="1441424C" w14:textId="77777777" w:rsidR="00E5406C" w:rsidRPr="007B45C2" w:rsidRDefault="007B45C2" w:rsidP="00E5406C">
      <w:pPr>
        <w:spacing w:after="0" w:line="240" w:lineRule="auto"/>
        <w:ind w:left="360"/>
        <w:rPr>
          <w:rFonts w:cstheme="minorHAnsi"/>
          <w:sz w:val="20"/>
          <w:szCs w:val="20"/>
        </w:rPr>
      </w:pPr>
      <w:r w:rsidRPr="007B45C2">
        <w:rPr>
          <w:rFonts w:cstheme="minorHAnsi"/>
          <w:sz w:val="20"/>
          <w:szCs w:val="20"/>
        </w:rPr>
        <w:t xml:space="preserve">Action items will be acted upon in one motion unless they are removed from the Consent Agenda. </w:t>
      </w:r>
      <w:r>
        <w:rPr>
          <w:rFonts w:cstheme="minorHAnsi"/>
          <w:sz w:val="20"/>
          <w:szCs w:val="20"/>
        </w:rPr>
        <w:t xml:space="preserve">Information items will not be discussed unless they are removed from the Consent Agenda. </w:t>
      </w:r>
    </w:p>
    <w:p w14:paraId="26990D1E" w14:textId="77777777" w:rsidR="00E5406C" w:rsidRPr="00671525" w:rsidRDefault="00E5406C" w:rsidP="00AE366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</w:rPr>
      </w:pPr>
      <w:r w:rsidRPr="007B45C2">
        <w:rPr>
          <w:rFonts w:cstheme="minorHAnsi"/>
          <w:b/>
          <w:sz w:val="20"/>
          <w:szCs w:val="20"/>
        </w:rPr>
        <w:t>Approval of Revision of Courses Included in ADT’s to Meet C-ID Descriptors</w:t>
      </w:r>
    </w:p>
    <w:p w14:paraId="5898F184" w14:textId="77777777" w:rsidR="00E5406C" w:rsidRPr="00AB048B" w:rsidRDefault="00E5406C" w:rsidP="00E5406C">
      <w:pPr>
        <w:pStyle w:val="ListParagraph"/>
        <w:spacing w:after="0" w:line="240" w:lineRule="auto"/>
        <w:ind w:left="1080"/>
        <w:rPr>
          <w:rFonts w:ascii="Verdana" w:hAnsi="Verdana" w:cstheme="minorHAnsi"/>
          <w:b/>
          <w:sz w:val="18"/>
          <w:szCs w:val="18"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795"/>
        <w:gridCol w:w="4590"/>
        <w:gridCol w:w="1080"/>
      </w:tblGrid>
      <w:tr w:rsidR="00E5406C" w:rsidRPr="004E680C" w14:paraId="3767F434" w14:textId="77777777" w:rsidTr="00E212BD">
        <w:trPr>
          <w:trHeight w:val="62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E7648F0" w14:textId="77777777" w:rsidR="00E5406C" w:rsidRPr="0024074E" w:rsidRDefault="00E5406C" w:rsidP="009D75E1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Course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AD92649" w14:textId="77777777" w:rsidR="00E5406C" w:rsidRPr="0024074E" w:rsidRDefault="00E5406C" w:rsidP="009D75E1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79E852E" w14:textId="77777777" w:rsidR="00E5406C" w:rsidRPr="0024074E" w:rsidRDefault="00E5406C" w:rsidP="009D75E1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Approved</w:t>
            </w:r>
          </w:p>
        </w:tc>
      </w:tr>
      <w:tr w:rsidR="00E5406C" w:rsidRPr="00FD2FFF" w14:paraId="3757AA21" w14:textId="77777777" w:rsidTr="00E212BD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0351A" w14:textId="77777777" w:rsidR="00E5406C" w:rsidRPr="00AD0525" w:rsidRDefault="00E5406C" w:rsidP="002279D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 xml:space="preserve">Acct </w:t>
            </w:r>
            <w:r w:rsidR="002279DF">
              <w:rPr>
                <w:rFonts w:ascii="Calibri" w:eastAsia="Times New Roman" w:hAnsi="Calibri" w:cs="Calibri"/>
                <w:b/>
                <w:color w:val="000000"/>
              </w:rPr>
              <w:t>0</w:t>
            </w:r>
            <w:r w:rsidRPr="00D67EB5">
              <w:rPr>
                <w:rFonts w:ascii="Calibri" w:eastAsia="Times New Roman" w:hAnsi="Calibri" w:cs="Calibri"/>
                <w:b/>
                <w:color w:val="000000"/>
              </w:rPr>
              <w:t>10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Financial Accounting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1E17D" w14:textId="77777777" w:rsidR="00E5406C" w:rsidRPr="00D2681A" w:rsidRDefault="00E5406C" w:rsidP="007C7668">
            <w:pPr>
              <w:spacing w:before="60"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C-ID </w:t>
            </w:r>
            <w:r w:rsidR="002279DF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request revision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45757" w14:textId="77777777" w:rsidR="00E5406C" w:rsidRPr="002279DF" w:rsidRDefault="002279DF" w:rsidP="002279DF">
            <w:pPr>
              <w:spacing w:before="60"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E5406C" w:rsidRPr="00FD2FFF" w14:paraId="58C5804C" w14:textId="77777777" w:rsidTr="00E212BD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681D7" w14:textId="77777777" w:rsidR="00E5406C" w:rsidRPr="00AD0525" w:rsidRDefault="00E5406C" w:rsidP="002279D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 xml:space="preserve">Art </w:t>
            </w:r>
            <w:r w:rsidR="002279DF">
              <w:rPr>
                <w:rFonts w:ascii="Calibri" w:eastAsia="Times New Roman" w:hAnsi="Calibri" w:cs="Calibri"/>
                <w:b/>
                <w:color w:val="000000"/>
              </w:rPr>
              <w:t>00</w:t>
            </w:r>
            <w:r w:rsidRPr="00D67EB5">
              <w:rPr>
                <w:rFonts w:ascii="Calibri" w:eastAsia="Times New Roman" w:hAnsi="Calibri" w:cs="Calibri"/>
                <w:b/>
                <w:color w:val="000000"/>
              </w:rPr>
              <w:t>1D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Art of the 20</w:t>
            </w:r>
            <w:r w:rsidRPr="002B2111">
              <w:rPr>
                <w:rFonts w:ascii="Calibri" w:eastAsia="Times New Roman" w:hAnsi="Calibri" w:cs="Calibri"/>
                <w:color w:val="000000"/>
                <w:vertAlign w:val="superscript"/>
              </w:rPr>
              <w:t>th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Century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FE462" w14:textId="77777777" w:rsidR="00E5406C" w:rsidRPr="00D2681A" w:rsidRDefault="00E5406C" w:rsidP="007C7668">
            <w:pPr>
              <w:spacing w:before="60"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C-ID </w:t>
            </w:r>
            <w:r w:rsidR="002279DF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request revision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93DD2" w14:textId="77777777" w:rsidR="00E5406C" w:rsidRPr="002279DF" w:rsidRDefault="002279DF" w:rsidP="002279DF">
            <w:pPr>
              <w:spacing w:before="60"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 xml:space="preserve">X </w:t>
            </w:r>
          </w:p>
        </w:tc>
      </w:tr>
      <w:tr w:rsidR="00E5406C" w:rsidRPr="00FD2FFF" w14:paraId="64122819" w14:textId="77777777" w:rsidTr="00E212BD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7C9BD" w14:textId="77777777" w:rsidR="00E5406C" w:rsidRPr="00AD0525" w:rsidRDefault="00E5406C" w:rsidP="002279D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 xml:space="preserve">Art </w:t>
            </w:r>
            <w:r w:rsidR="002279DF">
              <w:rPr>
                <w:rFonts w:ascii="Calibri" w:eastAsia="Times New Roman" w:hAnsi="Calibri" w:cs="Calibri"/>
                <w:b/>
                <w:color w:val="000000"/>
              </w:rPr>
              <w:t>0</w:t>
            </w:r>
            <w:r w:rsidRPr="00D67EB5">
              <w:rPr>
                <w:rFonts w:ascii="Calibri" w:eastAsia="Times New Roman" w:hAnsi="Calibri" w:cs="Calibri"/>
                <w:b/>
                <w:color w:val="000000"/>
              </w:rPr>
              <w:t>12A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Art of Pre-Hispanic Mexico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3213E" w14:textId="77777777" w:rsidR="00E5406C" w:rsidRPr="00D2681A" w:rsidRDefault="00925C8C" w:rsidP="002279DF">
            <w:pPr>
              <w:spacing w:before="60"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C-ID</w:t>
            </w:r>
            <w:r w:rsidR="002279DF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alignment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F093C" w14:textId="77777777" w:rsidR="00E5406C" w:rsidRPr="002279DF" w:rsidRDefault="002279DF" w:rsidP="002279DF">
            <w:pPr>
              <w:spacing w:before="60"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2279DF" w:rsidRPr="00FD2FFF" w14:paraId="40A3FC3B" w14:textId="77777777" w:rsidTr="00E212BD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9371A" w14:textId="77777777" w:rsidR="002279DF" w:rsidRPr="00D67EB5" w:rsidRDefault="002279DF" w:rsidP="002279DF">
            <w:pPr>
              <w:spacing w:after="0" w:line="240" w:lineRule="auto"/>
              <w:rPr>
                <w:rFonts w:ascii="Calibri" w:eastAsia="Times New Roman" w:hAnsi="Calibri" w:cs="Times New Roman"/>
                <w:b/>
              </w:rPr>
            </w:pPr>
            <w:r>
              <w:rPr>
                <w:rFonts w:ascii="Calibri" w:eastAsia="Times New Roman" w:hAnsi="Calibri" w:cs="Times New Roman"/>
                <w:b/>
              </w:rPr>
              <w:t xml:space="preserve">Geol  001B  </w:t>
            </w:r>
            <w:r w:rsidRPr="002279DF">
              <w:rPr>
                <w:rFonts w:ascii="Calibri" w:eastAsia="Times New Roman" w:hAnsi="Calibri" w:cs="Times New Roman"/>
              </w:rPr>
              <w:t>Hist Geol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3A920" w14:textId="77777777" w:rsidR="002279DF" w:rsidRPr="00D2681A" w:rsidRDefault="002279DF" w:rsidP="007C7668">
            <w:pPr>
              <w:spacing w:before="60"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C-D  requested revision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C11CF" w14:textId="77777777" w:rsidR="002279DF" w:rsidRPr="002279DF" w:rsidRDefault="002279DF" w:rsidP="002279DF">
            <w:pPr>
              <w:spacing w:before="60"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E5406C" w:rsidRPr="00FD2FFF" w14:paraId="66CE65D1" w14:textId="77777777" w:rsidTr="00E212BD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02897" w14:textId="77777777" w:rsidR="00E5406C" w:rsidRPr="00AD0525" w:rsidRDefault="00E5406C" w:rsidP="002279DF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D67EB5">
              <w:rPr>
                <w:rFonts w:ascii="Calibri" w:eastAsia="Times New Roman" w:hAnsi="Calibri" w:cs="Times New Roman"/>
                <w:b/>
              </w:rPr>
              <w:t>Geog 006</w:t>
            </w:r>
            <w:r>
              <w:rPr>
                <w:rFonts w:ascii="Calibri" w:eastAsia="Times New Roman" w:hAnsi="Calibri" w:cs="Times New Roman"/>
              </w:rPr>
              <w:t xml:space="preserve"> World Reg Geog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21BCB" w14:textId="77777777" w:rsidR="00E5406C" w:rsidRPr="00D2681A" w:rsidRDefault="00E5406C" w:rsidP="007C7668">
            <w:pPr>
              <w:spacing w:before="60"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C-D </w:t>
            </w:r>
            <w:r w:rsidR="002279DF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requested revision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12D29" w14:textId="77777777" w:rsidR="00E5406C" w:rsidRPr="002279DF" w:rsidRDefault="002279DF" w:rsidP="002279DF">
            <w:pPr>
              <w:spacing w:before="60"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E5406C" w:rsidRPr="00FD2FFF" w14:paraId="6B010CC1" w14:textId="77777777" w:rsidTr="00E212BD">
        <w:trPr>
          <w:trHeight w:val="406"/>
        </w:trPr>
        <w:tc>
          <w:tcPr>
            <w:tcW w:w="3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500BC" w14:textId="77777777" w:rsidR="00E5406C" w:rsidRPr="001F2375" w:rsidRDefault="00E5406C" w:rsidP="00227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Photo 001</w:t>
            </w:r>
            <w:r w:rsidR="00D67EB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Basic Photography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9DECD" w14:textId="77777777" w:rsidR="00E5406C" w:rsidRPr="00D2681A" w:rsidRDefault="00E5406C" w:rsidP="007C7668">
            <w:pPr>
              <w:spacing w:before="60"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C-ID </w:t>
            </w:r>
            <w:r w:rsidR="002279DF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request revision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52249" w14:textId="77777777" w:rsidR="00E5406C" w:rsidRPr="002279DF" w:rsidRDefault="002279DF" w:rsidP="002279DF">
            <w:pPr>
              <w:spacing w:before="60"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E5406C" w:rsidRPr="00FD2FFF" w14:paraId="0326B6B0" w14:textId="77777777" w:rsidTr="00E212BD">
        <w:trPr>
          <w:trHeight w:val="406"/>
        </w:trPr>
        <w:tc>
          <w:tcPr>
            <w:tcW w:w="3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34356" w14:textId="77777777" w:rsidR="00E5406C" w:rsidRPr="00D67EB5" w:rsidRDefault="00E5406C" w:rsidP="002279D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Psych 002</w:t>
            </w:r>
            <w:r w:rsidR="00D67EB5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="00D67EB5" w:rsidRPr="00D67EB5">
              <w:rPr>
                <w:rFonts w:ascii="Calibri" w:eastAsia="Times New Roman" w:hAnsi="Calibri" w:cs="Calibri"/>
                <w:color w:val="000000"/>
              </w:rPr>
              <w:t>Experimental Psychop</w:t>
            </w:r>
            <w:r w:rsidR="00D67EB5">
              <w:rPr>
                <w:rFonts w:ascii="Calibri" w:eastAsia="Times New Roman" w:hAnsi="Calibri" w:cs="Calibri"/>
                <w:color w:val="000000"/>
              </w:rPr>
              <w:t>h</w:t>
            </w:r>
            <w:r w:rsidR="00D67EB5" w:rsidRPr="00D67EB5">
              <w:rPr>
                <w:rFonts w:ascii="Calibri" w:eastAsia="Times New Roman" w:hAnsi="Calibri" w:cs="Calibri"/>
                <w:color w:val="000000"/>
              </w:rPr>
              <w:t>ys</w:t>
            </w:r>
          </w:p>
        </w:tc>
        <w:tc>
          <w:tcPr>
            <w:tcW w:w="4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AF5CF" w14:textId="77777777" w:rsidR="00E5406C" w:rsidRPr="00D2681A" w:rsidRDefault="00E5406C" w:rsidP="007C7668">
            <w:pPr>
              <w:spacing w:before="60"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C-ID requested revision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4EF8D" w14:textId="77777777" w:rsidR="00E5406C" w:rsidRPr="002279DF" w:rsidRDefault="002279DF" w:rsidP="002279DF">
            <w:pPr>
              <w:spacing w:before="60"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E5406C" w:rsidRPr="00FD2FFF" w14:paraId="0956F6EF" w14:textId="77777777" w:rsidTr="00E212BD">
        <w:trPr>
          <w:trHeight w:val="406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B35D5" w14:textId="77777777" w:rsidR="00E5406C" w:rsidRPr="001F2375" w:rsidRDefault="00E5406C" w:rsidP="00227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 xml:space="preserve">Thear </w:t>
            </w:r>
            <w:r w:rsidR="002279DF">
              <w:rPr>
                <w:rFonts w:ascii="Calibri" w:eastAsia="Times New Roman" w:hAnsi="Calibri" w:cs="Calibri"/>
                <w:b/>
                <w:color w:val="000000"/>
              </w:rPr>
              <w:t>0</w:t>
            </w:r>
            <w:r w:rsidRPr="00D67EB5">
              <w:rPr>
                <w:rFonts w:ascii="Calibri" w:eastAsia="Times New Roman" w:hAnsi="Calibri" w:cs="Calibri"/>
                <w:b/>
                <w:color w:val="000000"/>
              </w:rPr>
              <w:t>11A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Script Analysis: Classic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D198E" w14:textId="77777777" w:rsidR="00E5406C" w:rsidRPr="00D2681A" w:rsidRDefault="00E5406C" w:rsidP="007C7668">
            <w:pPr>
              <w:spacing w:before="60"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C-ID </w:t>
            </w:r>
            <w:r w:rsidR="002279DF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request revision; title change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A19A7" w14:textId="77777777" w:rsidR="00E5406C" w:rsidRPr="002279DF" w:rsidRDefault="002279DF" w:rsidP="002279DF">
            <w:pPr>
              <w:spacing w:before="60"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E5406C" w:rsidRPr="00FD2FFF" w14:paraId="5C4A07D7" w14:textId="77777777" w:rsidTr="007B45C2">
        <w:trPr>
          <w:trHeight w:val="406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BEB70" w14:textId="77777777" w:rsidR="00E5406C" w:rsidRPr="001F2375" w:rsidRDefault="00E5406C" w:rsidP="00227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 xml:space="preserve">Thear </w:t>
            </w:r>
            <w:r w:rsidR="002279DF">
              <w:rPr>
                <w:rFonts w:ascii="Calibri" w:eastAsia="Times New Roman" w:hAnsi="Calibri" w:cs="Calibri"/>
                <w:b/>
                <w:color w:val="000000"/>
              </w:rPr>
              <w:t>0</w:t>
            </w:r>
            <w:r w:rsidRPr="00D67EB5">
              <w:rPr>
                <w:rFonts w:ascii="Calibri" w:eastAsia="Times New Roman" w:hAnsi="Calibri" w:cs="Calibri"/>
                <w:b/>
                <w:color w:val="000000"/>
              </w:rPr>
              <w:t>11B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Script Analysis: Mod Real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425DE" w14:textId="77777777" w:rsidR="00E5406C" w:rsidRPr="00D2681A" w:rsidRDefault="00E5406C" w:rsidP="007C7668">
            <w:pPr>
              <w:spacing w:before="60"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C-ID </w:t>
            </w:r>
            <w:r w:rsidR="002279DF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request revision;</w:t>
            </w:r>
            <w:r w:rsidR="007B45C2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title change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D8AFE" w14:textId="77777777" w:rsidR="00E5406C" w:rsidRPr="002279DF" w:rsidRDefault="002279DF" w:rsidP="002279DF">
            <w:pPr>
              <w:spacing w:before="60"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E5406C" w:rsidRPr="00FD2FFF" w14:paraId="28BF9230" w14:textId="77777777" w:rsidTr="007B45C2">
        <w:trPr>
          <w:trHeight w:val="406"/>
        </w:trPr>
        <w:tc>
          <w:tcPr>
            <w:tcW w:w="37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BAD95" w14:textId="77777777" w:rsidR="00E5406C" w:rsidRPr="001F2375" w:rsidRDefault="00E5406C" w:rsidP="00227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 xml:space="preserve">Thear </w:t>
            </w:r>
            <w:r w:rsidR="002279DF">
              <w:rPr>
                <w:rFonts w:ascii="Calibri" w:eastAsia="Times New Roman" w:hAnsi="Calibri" w:cs="Calibri"/>
                <w:b/>
                <w:color w:val="000000"/>
              </w:rPr>
              <w:t>0</w:t>
            </w:r>
            <w:r w:rsidRPr="00D67EB5">
              <w:rPr>
                <w:rFonts w:ascii="Calibri" w:eastAsia="Times New Roman" w:hAnsi="Calibri" w:cs="Calibri"/>
                <w:b/>
                <w:color w:val="000000"/>
              </w:rPr>
              <w:t>11C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Script Analysis: Cont/Absurdist</w:t>
            </w:r>
          </w:p>
        </w:tc>
        <w:tc>
          <w:tcPr>
            <w:tcW w:w="4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EE4E1" w14:textId="77777777" w:rsidR="00E5406C" w:rsidRPr="00D2681A" w:rsidRDefault="00E5406C" w:rsidP="007C7668">
            <w:pPr>
              <w:spacing w:before="60"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C-ID </w:t>
            </w:r>
            <w:r w:rsidR="002279DF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request revision; title change</w:t>
            </w:r>
          </w:p>
          <w:p w14:paraId="18FF449D" w14:textId="77777777" w:rsidR="007C7668" w:rsidRPr="00D2681A" w:rsidRDefault="007C7668" w:rsidP="007C7668">
            <w:pPr>
              <w:spacing w:before="60"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7E958" w14:textId="77777777" w:rsidR="00E5406C" w:rsidRPr="002279DF" w:rsidRDefault="002279DF" w:rsidP="002279DF">
            <w:pPr>
              <w:spacing w:before="60"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</w:tbl>
    <w:p w14:paraId="5857FE46" w14:textId="77777777" w:rsidR="00E5406C" w:rsidRDefault="00E5406C" w:rsidP="00E5406C">
      <w:pPr>
        <w:pStyle w:val="ListParagraph"/>
        <w:spacing w:after="0" w:line="240" w:lineRule="auto"/>
        <w:ind w:left="0"/>
        <w:rPr>
          <w:rFonts w:ascii="Verdana" w:hAnsi="Verdana" w:cstheme="minorHAnsi"/>
          <w:b/>
          <w:sz w:val="18"/>
          <w:szCs w:val="18"/>
          <w:u w:val="single"/>
        </w:rPr>
      </w:pPr>
    </w:p>
    <w:p w14:paraId="42C29E2B" w14:textId="77777777" w:rsidR="00A27A8D" w:rsidRDefault="00A27A8D" w:rsidP="00E5406C">
      <w:pPr>
        <w:pStyle w:val="ListParagraph"/>
        <w:spacing w:after="0" w:line="240" w:lineRule="auto"/>
        <w:ind w:left="0"/>
        <w:rPr>
          <w:rFonts w:ascii="Verdana" w:hAnsi="Verdana" w:cstheme="minorHAnsi"/>
          <w:b/>
          <w:sz w:val="18"/>
          <w:szCs w:val="18"/>
          <w:u w:val="single"/>
        </w:rPr>
      </w:pPr>
    </w:p>
    <w:p w14:paraId="3F3AB030" w14:textId="77777777" w:rsidR="0056164F" w:rsidRDefault="0056164F" w:rsidP="00AE366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 xml:space="preserve">Approval of Program Revision </w:t>
      </w:r>
      <w:r w:rsidR="007C7668">
        <w:rPr>
          <w:rFonts w:cstheme="minorHAnsi"/>
          <w:b/>
        </w:rPr>
        <w:tab/>
      </w: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795"/>
        <w:gridCol w:w="4590"/>
        <w:gridCol w:w="1080"/>
      </w:tblGrid>
      <w:tr w:rsidR="0056164F" w:rsidRPr="00FD2FFF" w14:paraId="65B75CC2" w14:textId="77777777" w:rsidTr="007B45C2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985EFBD" w14:textId="77777777" w:rsidR="0056164F" w:rsidRPr="00F51FD0" w:rsidRDefault="0056164F" w:rsidP="009D75E1">
            <w:pPr>
              <w:pStyle w:val="ListParagraph"/>
              <w:spacing w:after="100" w:afterAutospacing="1" w:line="240" w:lineRule="auto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PROGRAM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24AF862" w14:textId="77777777" w:rsidR="0056164F" w:rsidRPr="0024074E" w:rsidRDefault="0056164F" w:rsidP="009D75E1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1278F76" w14:textId="77777777" w:rsidR="0056164F" w:rsidRPr="0024074E" w:rsidRDefault="0056164F" w:rsidP="009D75E1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Approved</w:t>
            </w:r>
          </w:p>
        </w:tc>
      </w:tr>
      <w:tr w:rsidR="0056164F" w:rsidRPr="00FD2FFF" w14:paraId="7D9FF657" w14:textId="77777777" w:rsidTr="007B45C2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E75D7" w14:textId="77777777" w:rsidR="0056164F" w:rsidRDefault="0056164F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lastRenderedPageBreak/>
              <w:t>History AA-T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B859C" w14:textId="77777777" w:rsidR="0056164F" w:rsidRPr="00D2681A" w:rsidRDefault="0056164F" w:rsidP="00681B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Hist 003 was re-added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1769B" w14:textId="77777777" w:rsidR="0056164F" w:rsidRPr="0054729C" w:rsidRDefault="002279DF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</w:tbl>
    <w:p w14:paraId="7CBA663B" w14:textId="77777777" w:rsidR="0056164F" w:rsidRDefault="0056164F" w:rsidP="00925C8C">
      <w:pPr>
        <w:spacing w:after="0" w:line="240" w:lineRule="auto"/>
        <w:rPr>
          <w:rFonts w:cstheme="minorHAnsi"/>
          <w:b/>
        </w:rPr>
      </w:pPr>
    </w:p>
    <w:p w14:paraId="15F0E4BD" w14:textId="77777777" w:rsidR="00A27A8D" w:rsidRDefault="00A27A8D" w:rsidP="00925C8C">
      <w:pPr>
        <w:spacing w:after="0" w:line="240" w:lineRule="auto"/>
        <w:rPr>
          <w:rFonts w:cstheme="minorHAnsi"/>
          <w:b/>
        </w:rPr>
      </w:pPr>
    </w:p>
    <w:p w14:paraId="5583F183" w14:textId="77777777" w:rsidR="00A27A8D" w:rsidRDefault="00A27A8D" w:rsidP="00925C8C">
      <w:pPr>
        <w:spacing w:after="0" w:line="240" w:lineRule="auto"/>
        <w:rPr>
          <w:rFonts w:cstheme="minorHAnsi"/>
          <w:b/>
        </w:rPr>
      </w:pPr>
    </w:p>
    <w:p w14:paraId="41D51A0A" w14:textId="77777777" w:rsidR="00A27A8D" w:rsidRPr="00925C8C" w:rsidRDefault="00A27A8D" w:rsidP="00925C8C">
      <w:pPr>
        <w:spacing w:after="0" w:line="240" w:lineRule="auto"/>
        <w:rPr>
          <w:rFonts w:cstheme="minorHAnsi"/>
          <w:b/>
        </w:rPr>
      </w:pPr>
    </w:p>
    <w:p w14:paraId="2754B73E" w14:textId="77777777" w:rsidR="005857F7" w:rsidRPr="007C7668" w:rsidRDefault="0056164F" w:rsidP="005857F7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</w:rPr>
      </w:pPr>
      <w:r w:rsidRPr="007C7668">
        <w:rPr>
          <w:rFonts w:cstheme="minorHAnsi"/>
          <w:b/>
        </w:rPr>
        <w:t xml:space="preserve">Approval of </w:t>
      </w:r>
      <w:r w:rsidR="00F51FD0" w:rsidRPr="007C7668">
        <w:rPr>
          <w:rFonts w:cstheme="minorHAnsi"/>
          <w:b/>
        </w:rPr>
        <w:t>Course Revision for Recency</w:t>
      </w:r>
      <w:r w:rsidR="00704D23" w:rsidRPr="007C7668">
        <w:rPr>
          <w:rFonts w:cstheme="minorHAnsi"/>
          <w:b/>
        </w:rPr>
        <w:t xml:space="preserve">  </w:t>
      </w: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795"/>
        <w:gridCol w:w="4590"/>
        <w:gridCol w:w="1080"/>
      </w:tblGrid>
      <w:tr w:rsidR="00F51FD0" w:rsidRPr="00FD2FFF" w14:paraId="606BD5B9" w14:textId="77777777" w:rsidTr="007B45C2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806958B" w14:textId="77777777" w:rsidR="00F51FD0" w:rsidRPr="00F51FD0" w:rsidRDefault="00F51FD0" w:rsidP="005857F7">
            <w:pPr>
              <w:pStyle w:val="ListParagraph"/>
              <w:spacing w:after="100" w:afterAutospacing="1" w:line="240" w:lineRule="auto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F51FD0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Course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FA3F566" w14:textId="77777777" w:rsidR="00F51FD0" w:rsidRPr="0024074E" w:rsidRDefault="00F51FD0" w:rsidP="009D75E1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00A264B" w14:textId="77777777" w:rsidR="00F51FD0" w:rsidRPr="0024074E" w:rsidRDefault="00F51FD0" w:rsidP="009D75E1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Approved</w:t>
            </w:r>
          </w:p>
        </w:tc>
      </w:tr>
      <w:tr w:rsidR="00B0367A" w:rsidRPr="00FD2FFF" w14:paraId="3089B904" w14:textId="77777777" w:rsidTr="007B45C2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F3092E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Music 20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Ear Training Fund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3DD90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7AB77" w14:textId="77777777" w:rsidR="00B0367A" w:rsidRPr="0054729C" w:rsidRDefault="002279DF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:rsidRPr="00FD2FFF" w14:paraId="677262B4" w14:textId="77777777" w:rsidTr="007B45C2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8B9E8E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Music 26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Tech of Jazz Rock Guitar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E67BB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E48FA" w14:textId="77777777" w:rsidR="00B0367A" w:rsidRPr="0054729C" w:rsidRDefault="002279DF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:rsidRPr="00FD2FFF" w14:paraId="4EDE508E" w14:textId="77777777" w:rsidTr="007B45C2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4182F6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Music 27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Intro to Jazz Piano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9DC9A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0D37D" w14:textId="77777777" w:rsidR="00B0367A" w:rsidRPr="0054729C" w:rsidRDefault="002279DF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:rsidRPr="00FD2FFF" w14:paraId="1A453BF3" w14:textId="77777777" w:rsidTr="007B45C2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C531E0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Music 43A</w:t>
            </w:r>
            <w:r w:rsidR="00D67EB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Tech of Jazz Improv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7337E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F4FCD" w14:textId="77777777" w:rsidR="00B0367A" w:rsidRPr="0054729C" w:rsidRDefault="002279DF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:rsidRPr="00FD2FFF" w14:paraId="073BEBE4" w14:textId="77777777" w:rsidTr="007B45C2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198FE6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Music 52A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Ensemble Perf in Jazz and Popular Mu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2545B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AECD1" w14:textId="77777777" w:rsidR="00B0367A" w:rsidRPr="0054729C" w:rsidRDefault="002279DF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:rsidRPr="00FD2FFF" w14:paraId="498AA702" w14:textId="77777777" w:rsidTr="007B45C2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D534C4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Music 61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Vocal Jazz Ensemble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5F9C1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B1D95" w14:textId="77777777" w:rsidR="00B0367A" w:rsidRPr="0054729C" w:rsidRDefault="002279DF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:rsidRPr="00FD2FFF" w14:paraId="115E4593" w14:textId="77777777" w:rsidTr="007B45C2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35D54F" w14:textId="77777777" w:rsidR="00B0367A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PE3.08</w:t>
            </w:r>
            <w:r w:rsidRPr="00FD2FFF">
              <w:rPr>
                <w:rFonts w:ascii="Calibri" w:eastAsia="Times New Roman" w:hAnsi="Calibri" w:cs="Calibri"/>
                <w:color w:val="000000"/>
              </w:rPr>
              <w:t xml:space="preserve"> The Flamenco Dance of Spain-Beginning 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532E2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DD341" w14:textId="77777777" w:rsidR="00B0367A" w:rsidRPr="0054729C" w:rsidRDefault="002279DF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:rsidRPr="00FD2FFF" w14:paraId="1795E375" w14:textId="77777777" w:rsidTr="007B45C2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9FCD86" w14:textId="77777777" w:rsidR="00B0367A" w:rsidRPr="00AA560C" w:rsidRDefault="00D67EB5" w:rsidP="009D75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PE3.12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Jazz Dance-Beginning 1 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C8590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CD720" w14:textId="77777777" w:rsidR="00B0367A" w:rsidRPr="0054729C" w:rsidRDefault="002279DF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:rsidRPr="00FD2FFF" w14:paraId="326D9265" w14:textId="77777777" w:rsidTr="007B45C2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43CAA8" w14:textId="77777777" w:rsidR="00B0367A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PE3.14</w:t>
            </w:r>
            <w:r w:rsidRPr="00FD2FFF">
              <w:rPr>
                <w:rFonts w:ascii="Calibri" w:eastAsia="Times New Roman" w:hAnsi="Calibri" w:cs="Calibri"/>
                <w:color w:val="000000"/>
              </w:rPr>
              <w:t xml:space="preserve"> Jazz Dance - Intermediate 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26FFC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F188C" w14:textId="77777777" w:rsidR="00B0367A" w:rsidRPr="0054729C" w:rsidRDefault="002279DF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:rsidRPr="00FD2FFF" w14:paraId="0F0021E2" w14:textId="77777777" w:rsidTr="007B45C2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95F6DF" w14:textId="77777777" w:rsidR="00B0367A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PE3.15</w:t>
            </w:r>
            <w:r w:rsidRPr="00FD2FFF">
              <w:rPr>
                <w:rFonts w:ascii="Calibri" w:eastAsia="Times New Roman" w:hAnsi="Calibri" w:cs="Calibri"/>
                <w:color w:val="000000"/>
              </w:rPr>
              <w:t xml:space="preserve"> Modern Dance-Beginning 1 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C9C1C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DA282" w14:textId="77777777" w:rsidR="00B0367A" w:rsidRPr="0054729C" w:rsidRDefault="002279DF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:rsidRPr="00FD2FFF" w14:paraId="667681A2" w14:textId="77777777" w:rsidTr="007B45C2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20879D" w14:textId="77777777" w:rsidR="00B0367A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PE3.17</w:t>
            </w:r>
            <w:r w:rsidRPr="00FD2FFF">
              <w:rPr>
                <w:rFonts w:ascii="Calibri" w:eastAsia="Times New Roman" w:hAnsi="Calibri" w:cs="Calibri"/>
                <w:color w:val="000000"/>
              </w:rPr>
              <w:t xml:space="preserve"> Modern Dance-Intermediate 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F4177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F4B3F" w14:textId="77777777" w:rsidR="00B0367A" w:rsidRPr="0054729C" w:rsidRDefault="002279DF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:rsidRPr="00FD2FFF" w14:paraId="30EC9992" w14:textId="77777777" w:rsidTr="007B45C2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580435" w14:textId="77777777" w:rsidR="00B0367A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PE3.23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Tap Dance-Beginning 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655B9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36669" w14:textId="77777777" w:rsidR="00B0367A" w:rsidRPr="0054729C" w:rsidRDefault="002279DF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:rsidRPr="00FD2FFF" w14:paraId="4BB162E2" w14:textId="77777777" w:rsidTr="007B45C2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CC3E31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PE 8.10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Women’s Soccer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ADAEE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DC37C" w14:textId="77777777" w:rsidR="00B0367A" w:rsidRPr="0054729C" w:rsidRDefault="002279DF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:rsidRPr="00FD2FFF" w14:paraId="3A3245E6" w14:textId="77777777" w:rsidTr="007B45C2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2B5516" w14:textId="77777777" w:rsidR="00B0367A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PE 8.16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Volleyball Int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C16CA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32F82" w14:textId="77777777" w:rsidR="00B0367A" w:rsidRPr="0054729C" w:rsidRDefault="002279DF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:rsidRPr="00FD2FFF" w14:paraId="3F7A7B51" w14:textId="77777777" w:rsidTr="007B45C2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B060D2" w14:textId="77777777" w:rsidR="00B0367A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PE 8.17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Volleyball Adv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F3114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AAF79" w14:textId="77777777" w:rsidR="00B0367A" w:rsidRPr="0054729C" w:rsidRDefault="002279DF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:rsidRPr="00FD2FFF" w14:paraId="66FC3B4E" w14:textId="77777777" w:rsidTr="007B45C2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D99B68" w14:textId="77777777" w:rsidR="00B0367A" w:rsidRDefault="003756D2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PE 9.49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Athletic Softball Skills &amp; Tech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BBB7A" w14:textId="77777777" w:rsidR="00B0367A" w:rsidRPr="00FD2FFF" w:rsidRDefault="00B0367A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3F0DE" w14:textId="77777777" w:rsidR="00B0367A" w:rsidRPr="0054729C" w:rsidRDefault="002279DF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</w:tbl>
    <w:p w14:paraId="757C0430" w14:textId="77777777" w:rsidR="005857F7" w:rsidRDefault="005857F7" w:rsidP="005857F7">
      <w:pPr>
        <w:pStyle w:val="ListParagraph"/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</w:p>
    <w:p w14:paraId="31B99203" w14:textId="77777777" w:rsidR="00A27A8D" w:rsidRDefault="00A27A8D" w:rsidP="005857F7">
      <w:pPr>
        <w:pStyle w:val="ListParagraph"/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</w:p>
    <w:p w14:paraId="37233836" w14:textId="77777777" w:rsidR="00F51FD0" w:rsidRPr="00925C8C" w:rsidRDefault="00F51FD0" w:rsidP="00AE366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 xml:space="preserve">Intercollegiate </w:t>
      </w:r>
      <w:r w:rsidR="005857F7" w:rsidRPr="00925C8C">
        <w:rPr>
          <w:rFonts w:cstheme="minorHAnsi"/>
          <w:b/>
        </w:rPr>
        <w:t xml:space="preserve">Athletic </w:t>
      </w:r>
      <w:r w:rsidRPr="00925C8C">
        <w:rPr>
          <w:rFonts w:cstheme="minorHAnsi"/>
          <w:b/>
        </w:rPr>
        <w:t>Course Renaming</w:t>
      </w:r>
    </w:p>
    <w:p w14:paraId="5D302F28" w14:textId="77777777" w:rsidR="00F51FD0" w:rsidRPr="0056164F" w:rsidRDefault="00F51FD0" w:rsidP="00F51FD0">
      <w:pPr>
        <w:pStyle w:val="ListParagraph"/>
        <w:spacing w:after="0" w:line="240" w:lineRule="auto"/>
        <w:rPr>
          <w:rFonts w:ascii="Verdana" w:hAnsi="Verdana" w:cstheme="minorHAnsi"/>
          <w:b/>
          <w:sz w:val="18"/>
          <w:szCs w:val="18"/>
        </w:rPr>
      </w:pPr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795"/>
        <w:gridCol w:w="7"/>
        <w:gridCol w:w="4583"/>
        <w:gridCol w:w="16"/>
        <w:gridCol w:w="1082"/>
      </w:tblGrid>
      <w:tr w:rsidR="007B45C2" w:rsidRPr="00FD2FFF" w14:paraId="6CE70FB3" w14:textId="77777777" w:rsidTr="009D75E1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C8DEC92" w14:textId="77777777" w:rsidR="007B45C2" w:rsidRPr="00F51FD0" w:rsidRDefault="007B45C2" w:rsidP="009D75E1">
            <w:pPr>
              <w:pStyle w:val="ListParagraph"/>
              <w:spacing w:after="100" w:afterAutospacing="1" w:line="240" w:lineRule="auto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F51FD0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Course</w:t>
            </w:r>
          </w:p>
        </w:tc>
        <w:tc>
          <w:tcPr>
            <w:tcW w:w="4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BB96B1E" w14:textId="77777777" w:rsidR="007B45C2" w:rsidRPr="0024074E" w:rsidRDefault="007B45C2" w:rsidP="009D75E1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34F1BB6" w14:textId="77777777" w:rsidR="007B45C2" w:rsidRPr="0024074E" w:rsidRDefault="007B45C2" w:rsidP="009D75E1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Approved</w:t>
            </w:r>
          </w:p>
        </w:tc>
      </w:tr>
      <w:tr w:rsidR="00F51FD0" w:rsidRPr="00FD2FFF" w14:paraId="02FAE5BC" w14:textId="77777777" w:rsidTr="003756D2">
        <w:trPr>
          <w:trHeight w:val="300"/>
        </w:trPr>
        <w:tc>
          <w:tcPr>
            <w:tcW w:w="3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22628" w14:textId="77777777" w:rsidR="00F51FD0" w:rsidRDefault="00F51FD0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PE 9.08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Intercoll Soccer--Women</w:t>
            </w:r>
          </w:p>
        </w:tc>
        <w:tc>
          <w:tcPr>
            <w:tcW w:w="4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CE89" w14:textId="77777777" w:rsidR="00F51FD0" w:rsidRPr="00D2681A" w:rsidRDefault="003756D2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Re-named to</w:t>
            </w:r>
            <w:r w:rsidR="00704D23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: 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D2681A">
              <w:rPr>
                <w:rFonts w:ascii="Calibri" w:eastAsia="Times New Roman" w:hAnsi="Calibri" w:cs="Calibri"/>
                <w:smallCaps/>
                <w:color w:val="000000"/>
                <w:sz w:val="20"/>
                <w:szCs w:val="20"/>
              </w:rPr>
              <w:t>PE.Ath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9.08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616F0" w14:textId="77777777" w:rsidR="00F51FD0" w:rsidRPr="0054729C" w:rsidRDefault="00B04023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3756D2" w:rsidRPr="00FD2FFF" w14:paraId="673005DD" w14:textId="77777777" w:rsidTr="003756D2">
        <w:trPr>
          <w:trHeight w:val="300"/>
        </w:trPr>
        <w:tc>
          <w:tcPr>
            <w:tcW w:w="3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C0A2D" w14:textId="77777777" w:rsidR="003756D2" w:rsidRPr="00AA560C" w:rsidRDefault="003756D2" w:rsidP="009D75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PE 9.18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Intercoll Water Polo-Men’s</w:t>
            </w:r>
          </w:p>
        </w:tc>
        <w:tc>
          <w:tcPr>
            <w:tcW w:w="4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F58FB" w14:textId="77777777" w:rsidR="003756D2" w:rsidRPr="00D2681A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Re-named to</w:t>
            </w:r>
            <w:r w:rsidR="00704D23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: 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="00704D23" w:rsidRPr="00D2681A">
              <w:rPr>
                <w:rFonts w:ascii="Calibri" w:eastAsia="Times New Roman" w:hAnsi="Calibri" w:cs="Calibri"/>
                <w:smallCaps/>
                <w:color w:val="000000"/>
                <w:sz w:val="20"/>
                <w:szCs w:val="20"/>
              </w:rPr>
              <w:t>PE.Ath</w:t>
            </w:r>
            <w:r w:rsidR="00704D23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9.18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5970A" w14:textId="77777777" w:rsidR="003756D2" w:rsidRPr="0054729C" w:rsidRDefault="00B04023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3756D2" w:rsidRPr="00FD2FFF" w14:paraId="4CA08CF8" w14:textId="77777777" w:rsidTr="003756D2">
        <w:trPr>
          <w:trHeight w:val="300"/>
        </w:trPr>
        <w:tc>
          <w:tcPr>
            <w:tcW w:w="3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DE812" w14:textId="77777777" w:rsidR="003756D2" w:rsidRPr="00AA560C" w:rsidRDefault="003756D2" w:rsidP="009D75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PE 9.41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Athletic Baseball Skills &amp; Tech</w:t>
            </w:r>
          </w:p>
        </w:tc>
        <w:tc>
          <w:tcPr>
            <w:tcW w:w="4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CCCE4" w14:textId="77777777" w:rsidR="003756D2" w:rsidRPr="00D2681A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Re-named to</w:t>
            </w:r>
            <w:r w:rsidR="00704D23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: 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="00704D23" w:rsidRPr="00D2681A">
              <w:rPr>
                <w:rFonts w:ascii="Calibri" w:eastAsia="Times New Roman" w:hAnsi="Calibri" w:cs="Calibri"/>
                <w:smallCaps/>
                <w:color w:val="000000"/>
                <w:sz w:val="20"/>
                <w:szCs w:val="20"/>
              </w:rPr>
              <w:t>PE.Ath</w:t>
            </w:r>
            <w:r w:rsidR="00704D23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9.41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CEBD7" w14:textId="77777777" w:rsidR="003756D2" w:rsidRPr="0054729C" w:rsidRDefault="00B04023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F51FD0" w:rsidRPr="00FD2FFF" w14:paraId="3648D67A" w14:textId="77777777" w:rsidTr="003756D2">
        <w:trPr>
          <w:trHeight w:val="300"/>
        </w:trPr>
        <w:tc>
          <w:tcPr>
            <w:tcW w:w="3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CD54B" w14:textId="77777777" w:rsidR="00F51FD0" w:rsidRDefault="00F51FD0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ATH 9.42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Athletic Basketball Skills</w:t>
            </w:r>
          </w:p>
        </w:tc>
        <w:tc>
          <w:tcPr>
            <w:tcW w:w="4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F77DD" w14:textId="77777777" w:rsidR="00F51FD0" w:rsidRPr="00D2681A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Re-named to</w:t>
            </w:r>
            <w:r w:rsidR="00704D23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: 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="00704D23" w:rsidRPr="00D2681A">
              <w:rPr>
                <w:rFonts w:ascii="Calibri" w:eastAsia="Times New Roman" w:hAnsi="Calibri" w:cs="Calibri"/>
                <w:smallCaps/>
                <w:color w:val="000000"/>
                <w:sz w:val="20"/>
                <w:szCs w:val="20"/>
              </w:rPr>
              <w:t>PE.Ath</w:t>
            </w:r>
            <w:r w:rsidR="00704D23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9.42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6160D" w14:textId="77777777" w:rsidR="00F51FD0" w:rsidRPr="0054729C" w:rsidRDefault="00B04023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3756D2" w:rsidRPr="00FD2FFF" w14:paraId="732761EE" w14:textId="77777777" w:rsidTr="003756D2">
        <w:trPr>
          <w:trHeight w:val="300"/>
        </w:trPr>
        <w:tc>
          <w:tcPr>
            <w:tcW w:w="3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8D36C" w14:textId="77777777" w:rsidR="003756D2" w:rsidRPr="00AA560C" w:rsidRDefault="003756D2" w:rsidP="009D75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ATH 9.47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Athletic Men’s Soccer</w:t>
            </w:r>
          </w:p>
        </w:tc>
        <w:tc>
          <w:tcPr>
            <w:tcW w:w="4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AC8E" w14:textId="77777777" w:rsidR="003756D2" w:rsidRPr="00D2681A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Re-named to</w:t>
            </w:r>
            <w:r w:rsidR="00704D23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: 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="00704D23" w:rsidRPr="00D2681A">
              <w:rPr>
                <w:rFonts w:ascii="Calibri" w:eastAsia="Times New Roman" w:hAnsi="Calibri" w:cs="Calibri"/>
                <w:smallCaps/>
                <w:color w:val="000000"/>
                <w:sz w:val="20"/>
                <w:szCs w:val="20"/>
              </w:rPr>
              <w:t>PE.Ath</w:t>
            </w:r>
            <w:r w:rsidR="00704D23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9.47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F80A8" w14:textId="77777777" w:rsidR="003756D2" w:rsidRPr="0054729C" w:rsidRDefault="00B04023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3756D2" w:rsidRPr="00FD2FFF" w14:paraId="68C4CCBB" w14:textId="77777777" w:rsidTr="003756D2">
        <w:trPr>
          <w:trHeight w:val="300"/>
        </w:trPr>
        <w:tc>
          <w:tcPr>
            <w:tcW w:w="3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4CA71" w14:textId="77777777" w:rsidR="003756D2" w:rsidRDefault="003756D2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PE 9.48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Athletic Women’s Soccer</w:t>
            </w:r>
          </w:p>
        </w:tc>
        <w:tc>
          <w:tcPr>
            <w:tcW w:w="4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728F2" w14:textId="77777777" w:rsidR="003756D2" w:rsidRPr="00D2681A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Re-named to</w:t>
            </w:r>
            <w:r w:rsidR="00704D23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: 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="00704D23" w:rsidRPr="00D2681A">
              <w:rPr>
                <w:rFonts w:ascii="Calibri" w:eastAsia="Times New Roman" w:hAnsi="Calibri" w:cs="Calibri"/>
                <w:smallCaps/>
                <w:color w:val="000000"/>
                <w:sz w:val="20"/>
                <w:szCs w:val="20"/>
              </w:rPr>
              <w:t>PE.Ath</w:t>
            </w:r>
            <w:r w:rsidR="00704D23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9.48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A81DD" w14:textId="77777777" w:rsidR="003756D2" w:rsidRPr="0054729C" w:rsidRDefault="00B04023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3756D2" w:rsidRPr="00FD2FFF" w14:paraId="2867F47F" w14:textId="77777777" w:rsidTr="003756D2">
        <w:trPr>
          <w:trHeight w:val="300"/>
        </w:trPr>
        <w:tc>
          <w:tcPr>
            <w:tcW w:w="3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F0CC8" w14:textId="77777777" w:rsidR="003756D2" w:rsidRDefault="003756D2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PE 9.49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Athletic Softball Skills &amp; Tech</w:t>
            </w:r>
          </w:p>
        </w:tc>
        <w:tc>
          <w:tcPr>
            <w:tcW w:w="4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A2F3E" w14:textId="77777777" w:rsidR="003756D2" w:rsidRPr="00D2681A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Re-named to</w:t>
            </w:r>
            <w:r w:rsidR="00704D23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: 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="00704D23" w:rsidRPr="00D2681A">
              <w:rPr>
                <w:rFonts w:ascii="Calibri" w:eastAsia="Times New Roman" w:hAnsi="Calibri" w:cs="Calibri"/>
                <w:smallCaps/>
                <w:color w:val="000000"/>
                <w:sz w:val="20"/>
                <w:szCs w:val="20"/>
              </w:rPr>
              <w:t>PE.Ath</w:t>
            </w:r>
            <w:r w:rsidR="00704D23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9.49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34E83" w14:textId="77777777" w:rsidR="003756D2" w:rsidRPr="0054729C" w:rsidRDefault="00B04023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3756D2" w:rsidRPr="00FD2FFF" w14:paraId="35234432" w14:textId="77777777" w:rsidTr="003756D2">
        <w:trPr>
          <w:trHeight w:val="300"/>
        </w:trPr>
        <w:tc>
          <w:tcPr>
            <w:tcW w:w="3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B7E1C" w14:textId="77777777" w:rsidR="003756D2" w:rsidRDefault="003756D2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ATH 9.52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Athletics Men’s Track &amp; Field</w:t>
            </w:r>
          </w:p>
        </w:tc>
        <w:tc>
          <w:tcPr>
            <w:tcW w:w="4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1C713" w14:textId="77777777" w:rsidR="003756D2" w:rsidRPr="00D2681A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Re-named to</w:t>
            </w:r>
            <w:r w:rsidR="00704D23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: 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="00704D23" w:rsidRPr="00D2681A">
              <w:rPr>
                <w:rFonts w:ascii="Calibri" w:eastAsia="Times New Roman" w:hAnsi="Calibri" w:cs="Calibri"/>
                <w:smallCaps/>
                <w:color w:val="000000"/>
                <w:sz w:val="20"/>
                <w:szCs w:val="20"/>
              </w:rPr>
              <w:t>PE.Ath</w:t>
            </w:r>
            <w:r w:rsidR="00704D23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9.52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EE1A6" w14:textId="77777777" w:rsidR="003756D2" w:rsidRPr="0054729C" w:rsidRDefault="00B04023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3756D2" w:rsidRPr="00FD2FFF" w14:paraId="1B1C63FE" w14:textId="77777777" w:rsidTr="003756D2">
        <w:trPr>
          <w:trHeight w:val="300"/>
        </w:trPr>
        <w:tc>
          <w:tcPr>
            <w:tcW w:w="3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BF00F" w14:textId="77777777" w:rsidR="003756D2" w:rsidRDefault="003756D2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ATH 9.53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Athletic Women Track</w:t>
            </w:r>
            <w:r w:rsidR="00704D23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&amp;</w:t>
            </w:r>
            <w:r w:rsidR="00704D23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Field</w:t>
            </w:r>
          </w:p>
        </w:tc>
        <w:tc>
          <w:tcPr>
            <w:tcW w:w="4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52445" w14:textId="77777777" w:rsidR="003756D2" w:rsidRPr="00D2681A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Re-named to</w:t>
            </w:r>
            <w:r w:rsidR="00704D23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: 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="00704D23" w:rsidRPr="00D2681A">
              <w:rPr>
                <w:rFonts w:ascii="Calibri" w:eastAsia="Times New Roman" w:hAnsi="Calibri" w:cs="Calibri"/>
                <w:smallCaps/>
                <w:color w:val="000000"/>
                <w:sz w:val="20"/>
                <w:szCs w:val="20"/>
              </w:rPr>
              <w:t>PE.Ath</w:t>
            </w:r>
            <w:r w:rsidR="00704D23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9.53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D6D71" w14:textId="77777777" w:rsidR="003756D2" w:rsidRPr="0054729C" w:rsidRDefault="00B04023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3756D2" w:rsidRPr="00FD2FFF" w14:paraId="75FA842B" w14:textId="77777777" w:rsidTr="003756D2">
        <w:trPr>
          <w:trHeight w:val="300"/>
        </w:trPr>
        <w:tc>
          <w:tcPr>
            <w:tcW w:w="3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4B5E1" w14:textId="77777777" w:rsidR="003756D2" w:rsidRDefault="003756D2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ATH 9.56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Athletic Women’s Water Polo</w:t>
            </w:r>
          </w:p>
        </w:tc>
        <w:tc>
          <w:tcPr>
            <w:tcW w:w="4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251D5" w14:textId="77777777" w:rsidR="003756D2" w:rsidRPr="00D2681A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Re-named to</w:t>
            </w:r>
            <w:r w:rsidR="00704D23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: 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="00704D23" w:rsidRPr="00D2681A">
              <w:rPr>
                <w:rFonts w:ascii="Calibri" w:eastAsia="Times New Roman" w:hAnsi="Calibri" w:cs="Calibri"/>
                <w:smallCaps/>
                <w:color w:val="000000"/>
                <w:sz w:val="20"/>
                <w:szCs w:val="20"/>
              </w:rPr>
              <w:t>PE.Ath</w:t>
            </w:r>
            <w:r w:rsidR="00704D23"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D2681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9.56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A0ABB" w14:textId="77777777" w:rsidR="003756D2" w:rsidRPr="0054729C" w:rsidRDefault="00B04023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</w:tbl>
    <w:p w14:paraId="26AD5677" w14:textId="77777777" w:rsidR="005857F7" w:rsidRDefault="005857F7" w:rsidP="005857F7">
      <w:pPr>
        <w:pStyle w:val="ListParagraph"/>
        <w:spacing w:after="0" w:line="240" w:lineRule="auto"/>
        <w:rPr>
          <w:rFonts w:cstheme="minorHAnsi"/>
          <w:b/>
        </w:rPr>
      </w:pPr>
    </w:p>
    <w:p w14:paraId="62DADBFC" w14:textId="77777777" w:rsidR="00A27A8D" w:rsidRDefault="00A27A8D" w:rsidP="005857F7">
      <w:pPr>
        <w:pStyle w:val="ListParagraph"/>
        <w:spacing w:after="0" w:line="240" w:lineRule="auto"/>
        <w:rPr>
          <w:rFonts w:cstheme="minorHAnsi"/>
          <w:b/>
        </w:rPr>
      </w:pPr>
    </w:p>
    <w:p w14:paraId="01363AB4" w14:textId="77777777" w:rsidR="005857F7" w:rsidRPr="005857F7" w:rsidRDefault="005857F7" w:rsidP="00AE3669">
      <w:pPr>
        <w:pStyle w:val="ListParagraph"/>
        <w:numPr>
          <w:ilvl w:val="0"/>
          <w:numId w:val="3"/>
        </w:numPr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  <w:r w:rsidRPr="00D603FD">
        <w:rPr>
          <w:rFonts w:cstheme="minorHAnsi"/>
          <w:b/>
        </w:rPr>
        <w:t>Course Deactivation</w:t>
      </w:r>
    </w:p>
    <w:p w14:paraId="1876AAF0" w14:textId="77777777" w:rsidR="005857F7" w:rsidRDefault="005857F7" w:rsidP="005857F7">
      <w:pPr>
        <w:pStyle w:val="ListParagraph"/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795"/>
        <w:gridCol w:w="4590"/>
        <w:gridCol w:w="1080"/>
        <w:gridCol w:w="18"/>
      </w:tblGrid>
      <w:tr w:rsidR="005857F7" w:rsidRPr="00FD2FFF" w14:paraId="36EA29F8" w14:textId="77777777" w:rsidTr="009D75E1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B887EBA" w14:textId="77777777" w:rsidR="005857F7" w:rsidRPr="00F51FD0" w:rsidRDefault="005857F7" w:rsidP="009D75E1">
            <w:pPr>
              <w:pStyle w:val="ListParagraph"/>
              <w:spacing w:after="100" w:afterAutospacing="1" w:line="240" w:lineRule="auto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F51FD0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Course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E7253C3" w14:textId="77777777" w:rsidR="005857F7" w:rsidRPr="0024074E" w:rsidRDefault="005857F7" w:rsidP="009D75E1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3044C26" w14:textId="77777777" w:rsidR="005857F7" w:rsidRPr="0024074E" w:rsidRDefault="005857F7" w:rsidP="009D75E1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Approved</w:t>
            </w:r>
          </w:p>
        </w:tc>
      </w:tr>
      <w:tr w:rsidR="005857F7" w:rsidRPr="00FD2FFF" w14:paraId="380C23EB" w14:textId="77777777" w:rsidTr="009D75E1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8D29A" w14:textId="77777777" w:rsidR="005857F7" w:rsidRDefault="005857F7" w:rsidP="005857F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704D23">
              <w:rPr>
                <w:rFonts w:ascii="Calibri" w:eastAsia="Times New Roman" w:hAnsi="Calibri" w:cs="Calibri"/>
                <w:b/>
                <w:smallCaps/>
                <w:color w:val="000000"/>
              </w:rPr>
              <w:t>Bio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="00704D23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 xml:space="preserve">34 </w:t>
            </w:r>
            <w:r w:rsidR="00704D23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Pr="0056164F">
              <w:rPr>
                <w:rFonts w:ascii="Calibri" w:eastAsia="Times New Roman" w:hAnsi="Calibri" w:cs="Calibri"/>
                <w:color w:val="000000"/>
              </w:rPr>
              <w:t>Tropical Ecology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45108" w14:textId="77777777" w:rsidR="005857F7" w:rsidRPr="00D2681A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5A01C" w14:textId="77777777" w:rsidR="005857F7" w:rsidRPr="0054729C" w:rsidRDefault="006A6CA7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5857F7" w:rsidRPr="00FD2FFF" w14:paraId="45FE964C" w14:textId="77777777" w:rsidTr="009D75E1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ACEBB" w14:textId="77777777" w:rsidR="005857F7" w:rsidRDefault="00704D23" w:rsidP="009D75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704D23">
              <w:rPr>
                <w:rFonts w:ascii="Calibri" w:eastAsia="Times New Roman" w:hAnsi="Calibri" w:cs="Calibri"/>
                <w:b/>
                <w:smallCaps/>
                <w:color w:val="000000"/>
              </w:rPr>
              <w:t>Bio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 xml:space="preserve">  </w:t>
            </w:r>
            <w:r w:rsidR="005857F7">
              <w:rPr>
                <w:rFonts w:ascii="Calibri" w:eastAsia="Times New Roman" w:hAnsi="Calibri" w:cs="Calibri"/>
                <w:b/>
                <w:color w:val="000000"/>
              </w:rPr>
              <w:t xml:space="preserve">46 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="0056164F" w:rsidRPr="0056164F">
              <w:rPr>
                <w:rFonts w:ascii="Calibri" w:eastAsia="Times New Roman" w:hAnsi="Calibri" w:cs="Calibri"/>
                <w:color w:val="000000"/>
              </w:rPr>
              <w:t>Anatomy &amp; Physiology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9A60A" w14:textId="77777777" w:rsidR="005857F7" w:rsidRPr="00D2681A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399C2" w14:textId="77777777" w:rsidR="005857F7" w:rsidRPr="0054729C" w:rsidRDefault="006A6CA7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5857F7" w:rsidRPr="00FD2FFF" w14:paraId="58FB5859" w14:textId="77777777" w:rsidTr="009D75E1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8ADF6" w14:textId="77777777" w:rsidR="005857F7" w:rsidRDefault="00704D23" w:rsidP="009D75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704D23">
              <w:rPr>
                <w:rFonts w:ascii="Calibri" w:eastAsia="Times New Roman" w:hAnsi="Calibri" w:cs="Calibri"/>
                <w:b/>
                <w:smallCaps/>
                <w:color w:val="000000"/>
              </w:rPr>
              <w:t>Bio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 xml:space="preserve">  </w:t>
            </w:r>
            <w:r w:rsidR="005857F7">
              <w:rPr>
                <w:rFonts w:ascii="Calibri" w:eastAsia="Times New Roman" w:hAnsi="Calibri" w:cs="Calibri"/>
                <w:b/>
                <w:color w:val="000000"/>
              </w:rPr>
              <w:t xml:space="preserve">49A 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="0056164F" w:rsidRPr="0056164F">
              <w:rPr>
                <w:rFonts w:ascii="Calibri" w:eastAsia="Times New Roman" w:hAnsi="Calibri" w:cs="Calibri"/>
                <w:color w:val="000000"/>
              </w:rPr>
              <w:t>Biological Techniques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693BA" w14:textId="77777777" w:rsidR="005857F7" w:rsidRPr="00D2681A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E2CD8" w14:textId="77777777" w:rsidR="005857F7" w:rsidRPr="0054729C" w:rsidRDefault="006A6CA7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5857F7" w:rsidRPr="00FD2FFF" w14:paraId="650A74C1" w14:textId="77777777" w:rsidTr="009D75E1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92E2A" w14:textId="77777777" w:rsidR="005857F7" w:rsidRDefault="00704D23" w:rsidP="009D75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704D23">
              <w:rPr>
                <w:rFonts w:ascii="Calibri" w:eastAsia="Times New Roman" w:hAnsi="Calibri" w:cs="Calibri"/>
                <w:b/>
                <w:smallCaps/>
                <w:color w:val="000000"/>
              </w:rPr>
              <w:lastRenderedPageBreak/>
              <w:t>Bio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 xml:space="preserve">  </w:t>
            </w:r>
            <w:r w:rsidR="005857F7">
              <w:rPr>
                <w:rFonts w:ascii="Calibri" w:eastAsia="Times New Roman" w:hAnsi="Calibri" w:cs="Calibri"/>
                <w:b/>
                <w:color w:val="000000"/>
              </w:rPr>
              <w:t xml:space="preserve">49B 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="0056164F" w:rsidRPr="0056164F">
              <w:rPr>
                <w:rFonts w:ascii="Calibri" w:eastAsia="Times New Roman" w:hAnsi="Calibri" w:cs="Calibri"/>
                <w:color w:val="000000"/>
              </w:rPr>
              <w:t>Biological Techniques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CE74F" w14:textId="77777777" w:rsidR="005857F7" w:rsidRPr="00D2681A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2AAAC" w14:textId="77777777" w:rsidR="005857F7" w:rsidRPr="0054729C" w:rsidRDefault="006A6CA7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704D23" w:rsidRPr="00FD2FFF" w14:paraId="65CCEE3B" w14:textId="77777777" w:rsidTr="009D75E1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DFC02" w14:textId="77777777" w:rsidR="00704D23" w:rsidRDefault="00704D23" w:rsidP="00704D2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704D23">
              <w:rPr>
                <w:rFonts w:ascii="Calibri" w:eastAsia="Times New Roman" w:hAnsi="Calibri" w:cs="Calibri"/>
                <w:b/>
                <w:smallCaps/>
                <w:color w:val="000000"/>
              </w:rPr>
              <w:t>Bio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 xml:space="preserve">  49C  </w:t>
            </w:r>
            <w:r w:rsidRPr="0056164F">
              <w:rPr>
                <w:rFonts w:ascii="Calibri" w:eastAsia="Times New Roman" w:hAnsi="Calibri" w:cs="Calibri"/>
                <w:color w:val="000000"/>
              </w:rPr>
              <w:t>Biological Techniques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9C825" w14:textId="77777777" w:rsidR="00704D23" w:rsidRPr="00D2681A" w:rsidRDefault="00704D23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0111B" w14:textId="77777777" w:rsidR="00704D23" w:rsidRPr="0054729C" w:rsidRDefault="006A6CA7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704D23" w:rsidRPr="00FD2FFF" w14:paraId="61A88BF7" w14:textId="77777777" w:rsidTr="009D75E1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C3AD5" w14:textId="77777777" w:rsidR="00704D23" w:rsidRDefault="00704D23" w:rsidP="00704D23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704D23">
              <w:rPr>
                <w:rFonts w:ascii="Calibri" w:eastAsia="Times New Roman" w:hAnsi="Calibri" w:cs="Calibri"/>
                <w:b/>
                <w:smallCaps/>
                <w:color w:val="000000"/>
              </w:rPr>
              <w:t>Bio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 xml:space="preserve">  49D  </w:t>
            </w:r>
            <w:r w:rsidRPr="0056164F">
              <w:rPr>
                <w:rFonts w:ascii="Calibri" w:eastAsia="Times New Roman" w:hAnsi="Calibri" w:cs="Calibri"/>
                <w:color w:val="000000"/>
              </w:rPr>
              <w:t>Biological Techniques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9B858" w14:textId="77777777" w:rsidR="00704D23" w:rsidRPr="00D2681A" w:rsidRDefault="00704D23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2064C" w14:textId="77777777" w:rsidR="00704D23" w:rsidRPr="0054729C" w:rsidRDefault="006A6CA7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A27A8D" w:rsidRPr="00FD2FFF" w14:paraId="4DE8BAEE" w14:textId="77777777" w:rsidTr="009D75E1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A0E7466" w14:textId="77777777" w:rsidR="00A27A8D" w:rsidRPr="00F51FD0" w:rsidRDefault="00A27A8D" w:rsidP="009D75E1">
            <w:pPr>
              <w:pStyle w:val="ListParagraph"/>
              <w:spacing w:after="100" w:afterAutospacing="1" w:line="240" w:lineRule="auto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F51FD0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Course</w:t>
            </w:r>
            <w:r w:rsidR="000C0EC2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 xml:space="preserve"> – Deactivation contd. 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7943596" w14:textId="77777777" w:rsidR="00A27A8D" w:rsidRPr="0024074E" w:rsidRDefault="00A27A8D" w:rsidP="009D75E1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BD88EBD" w14:textId="77777777" w:rsidR="00A27A8D" w:rsidRPr="0024074E" w:rsidRDefault="00A27A8D" w:rsidP="009D75E1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Approved</w:t>
            </w:r>
          </w:p>
        </w:tc>
      </w:tr>
      <w:tr w:rsidR="005857F7" w:rsidRPr="00FD2FFF" w14:paraId="5427A101" w14:textId="77777777" w:rsidTr="009D75E1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8273B" w14:textId="77777777" w:rsidR="005857F7" w:rsidRPr="00AA560C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CTR 22X</w:t>
            </w:r>
            <w:r w:rsidR="00704D23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Pr="005857F7">
              <w:rPr>
                <w:rFonts w:ascii="Calibri" w:eastAsia="Times New Roman" w:hAnsi="Calibri" w:cs="Calibri"/>
                <w:color w:val="000000"/>
              </w:rPr>
              <w:t>CTR 220 WPM Lab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5FC6A" w14:textId="77777777" w:rsidR="005857F7" w:rsidRPr="00FD2FFF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1639F" w14:textId="77777777" w:rsidR="005857F7" w:rsidRPr="0054729C" w:rsidRDefault="00B04023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5857F7" w:rsidRPr="00FD2FFF" w14:paraId="5A0344B6" w14:textId="77777777" w:rsidTr="009D75E1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87FD4" w14:textId="77777777" w:rsidR="005857F7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LEAD 20A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704D23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Intro to Dev of Lead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CA109" w14:textId="77777777" w:rsidR="005857F7" w:rsidRPr="00FD2FFF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AB8E0" w14:textId="77777777" w:rsidR="005857F7" w:rsidRPr="0054729C" w:rsidRDefault="00B04023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5857F7" w:rsidRPr="00FD2FFF" w14:paraId="1BFA22FC" w14:textId="77777777" w:rsidTr="009D75E1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FE411" w14:textId="77777777" w:rsidR="005857F7" w:rsidRPr="00AA560C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LEAD 20B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="00704D23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Pr="00B42FEA">
              <w:rPr>
                <w:rFonts w:ascii="Calibri" w:eastAsia="Times New Roman" w:hAnsi="Calibri" w:cs="Calibri"/>
                <w:color w:val="000000"/>
              </w:rPr>
              <w:t>Intro to Dev Lead Skills Follow-up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D33DF" w14:textId="77777777" w:rsidR="005857F7" w:rsidRPr="00FD2FFF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BC7BA" w14:textId="77777777" w:rsidR="005857F7" w:rsidRPr="0054729C" w:rsidRDefault="00B04023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5857F7" w:rsidRPr="00FD2FFF" w14:paraId="392F65F9" w14:textId="77777777" w:rsidTr="009D75E1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1CCD0D" w14:textId="77777777" w:rsidR="005857F7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LEAD 30A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704D23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Transition to Lead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34BB4" w14:textId="77777777" w:rsidR="005857F7" w:rsidRPr="00FD2FFF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C2C62" w14:textId="77777777" w:rsidR="005857F7" w:rsidRPr="0054729C" w:rsidRDefault="00B04023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5857F7" w:rsidRPr="00FD2FFF" w14:paraId="0D8F5FFA" w14:textId="77777777" w:rsidTr="009D75E1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7C80A" w14:textId="77777777" w:rsidR="005857F7" w:rsidRPr="00AA560C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LS 901A </w:t>
            </w:r>
            <w:r w:rsidR="00704D23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Pr="005857F7">
              <w:rPr>
                <w:rFonts w:ascii="Calibri" w:eastAsia="Times New Roman" w:hAnsi="Calibri" w:cs="Calibri"/>
                <w:color w:val="000000"/>
              </w:rPr>
              <w:t>Computer Assist Instruc</w:t>
            </w:r>
            <w:r w:rsidR="007B45C2">
              <w:rPr>
                <w:rFonts w:ascii="Calibri" w:eastAsia="Times New Roman" w:hAnsi="Calibri" w:cs="Calibri"/>
                <w:color w:val="000000"/>
              </w:rPr>
              <w:t>tion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20585" w14:textId="77777777" w:rsidR="005857F7" w:rsidRPr="00FD2FFF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A89A4" w14:textId="77777777" w:rsidR="005857F7" w:rsidRPr="0054729C" w:rsidRDefault="00B04023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5857F7" w:rsidRPr="00FD2FFF" w14:paraId="1BB1559C" w14:textId="77777777" w:rsidTr="009D75E1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1B5FD" w14:textId="77777777" w:rsidR="005857F7" w:rsidRPr="00AA560C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LS 908A </w:t>
            </w:r>
            <w:r w:rsidR="00704D23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Pr="005857F7">
              <w:rPr>
                <w:rFonts w:ascii="Calibri" w:eastAsia="Times New Roman" w:hAnsi="Calibri" w:cs="Calibri"/>
                <w:color w:val="000000"/>
              </w:rPr>
              <w:t>Computer Basics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F7F47" w14:textId="77777777" w:rsidR="005857F7" w:rsidRPr="00FD2FFF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2B4DD" w14:textId="77777777" w:rsidR="005857F7" w:rsidRPr="0054729C" w:rsidRDefault="00B04023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</w:tbl>
    <w:p w14:paraId="7D2DF48B" w14:textId="77777777" w:rsidR="005857F7" w:rsidRDefault="005857F7" w:rsidP="005857F7">
      <w:pPr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</w:p>
    <w:p w14:paraId="670B8582" w14:textId="77777777" w:rsidR="00A27A8D" w:rsidRDefault="00A27A8D" w:rsidP="005857F7">
      <w:pPr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</w:p>
    <w:p w14:paraId="400DC6BC" w14:textId="77777777" w:rsidR="005857F7" w:rsidRPr="005857F7" w:rsidRDefault="005857F7" w:rsidP="00AE3669">
      <w:pPr>
        <w:pStyle w:val="ListParagraph"/>
        <w:numPr>
          <w:ilvl w:val="0"/>
          <w:numId w:val="3"/>
        </w:numPr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  <w:r>
        <w:rPr>
          <w:rFonts w:cstheme="minorHAnsi"/>
          <w:b/>
        </w:rPr>
        <w:t xml:space="preserve">Program </w:t>
      </w:r>
      <w:r w:rsidRPr="00D603FD">
        <w:rPr>
          <w:rFonts w:cstheme="minorHAnsi"/>
          <w:b/>
        </w:rPr>
        <w:t>Deactivation</w:t>
      </w:r>
    </w:p>
    <w:p w14:paraId="6B8DF376" w14:textId="77777777" w:rsidR="005857F7" w:rsidRDefault="005857F7" w:rsidP="005857F7">
      <w:pPr>
        <w:pStyle w:val="ListParagraph"/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795"/>
        <w:gridCol w:w="4590"/>
        <w:gridCol w:w="1080"/>
        <w:gridCol w:w="18"/>
      </w:tblGrid>
      <w:tr w:rsidR="005857F7" w:rsidRPr="00FD2FFF" w14:paraId="1CF18BD8" w14:textId="77777777" w:rsidTr="009D75E1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FC1D58D" w14:textId="77777777" w:rsidR="005857F7" w:rsidRPr="00F51FD0" w:rsidRDefault="0056164F" w:rsidP="009D75E1">
            <w:pPr>
              <w:pStyle w:val="ListParagraph"/>
              <w:spacing w:after="100" w:afterAutospacing="1" w:line="240" w:lineRule="auto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PROGRAM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A2A5A6B" w14:textId="77777777" w:rsidR="005857F7" w:rsidRPr="0024074E" w:rsidRDefault="005857F7" w:rsidP="009D75E1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5DB6655" w14:textId="77777777" w:rsidR="005857F7" w:rsidRPr="0024074E" w:rsidRDefault="005857F7" w:rsidP="009D75E1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Approved</w:t>
            </w:r>
          </w:p>
        </w:tc>
      </w:tr>
      <w:tr w:rsidR="005857F7" w:rsidRPr="00FD2FFF" w14:paraId="154D625C" w14:textId="77777777" w:rsidTr="009D75E1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EA373" w14:textId="77777777" w:rsidR="005857F7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Bus/Intl Foreign Lang AS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165A4" w14:textId="77777777" w:rsidR="005857F7" w:rsidRPr="00FD2FFF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52FF3" w14:textId="77777777" w:rsidR="005857F7" w:rsidRPr="0054729C" w:rsidRDefault="00B04023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EF0B9F" w:rsidRPr="00FD2FFF" w14:paraId="4783B18A" w14:textId="77777777" w:rsidTr="009D75E1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3182C" w14:textId="77777777" w:rsidR="00EF0B9F" w:rsidRDefault="00EF0B9F" w:rsidP="005857F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Office Technologies Online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507" w14:textId="77777777" w:rsidR="00EF0B9F" w:rsidRPr="00FD2FFF" w:rsidRDefault="00EF0B9F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05D9A" w14:textId="77777777" w:rsidR="00EF0B9F" w:rsidRPr="0054729C" w:rsidRDefault="00B04023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5857F7" w:rsidRPr="00FD2FFF" w14:paraId="470C83F7" w14:textId="77777777" w:rsidTr="009D75E1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ED7BF" w14:textId="77777777" w:rsidR="005857F7" w:rsidRPr="00AA560C" w:rsidRDefault="005857F7" w:rsidP="005857F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Publishing with</w:t>
            </w:r>
            <w:r w:rsidRPr="00B42FEA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5857F7">
              <w:rPr>
                <w:rFonts w:ascii="Calibri" w:eastAsia="Times New Roman" w:hAnsi="Calibri" w:cs="Calibri"/>
                <w:b/>
                <w:color w:val="000000"/>
              </w:rPr>
              <w:t>Microsoft Office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78158" w14:textId="77777777" w:rsidR="005857F7" w:rsidRPr="00FD2FFF" w:rsidRDefault="005857F7" w:rsidP="009D75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9E755" w14:textId="77777777" w:rsidR="005857F7" w:rsidRPr="0054729C" w:rsidRDefault="00B04023" w:rsidP="009D75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</w:tbl>
    <w:p w14:paraId="462F7DA3" w14:textId="77777777" w:rsidR="00681BB8" w:rsidRDefault="00681BB8" w:rsidP="00681BB8">
      <w:pPr>
        <w:pStyle w:val="ListParagraph"/>
        <w:spacing w:after="0" w:line="240" w:lineRule="auto"/>
        <w:rPr>
          <w:rFonts w:ascii="Verdana" w:hAnsi="Verdana" w:cstheme="minorHAnsi"/>
          <w:b/>
          <w:sz w:val="18"/>
          <w:szCs w:val="18"/>
        </w:rPr>
      </w:pPr>
    </w:p>
    <w:p w14:paraId="26F3A710" w14:textId="77777777" w:rsidR="00A27A8D" w:rsidRDefault="00A27A8D" w:rsidP="00681BB8">
      <w:pPr>
        <w:pStyle w:val="ListParagraph"/>
        <w:spacing w:after="0" w:line="240" w:lineRule="auto"/>
        <w:rPr>
          <w:rFonts w:ascii="Verdana" w:hAnsi="Verdana" w:cstheme="minorHAnsi"/>
          <w:b/>
          <w:sz w:val="18"/>
          <w:szCs w:val="18"/>
        </w:rPr>
      </w:pPr>
    </w:p>
    <w:p w14:paraId="6C5CEA46" w14:textId="77777777" w:rsidR="006912AA" w:rsidRPr="00925C8C" w:rsidRDefault="00681BB8" w:rsidP="00AE366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 xml:space="preserve">Update of </w:t>
      </w:r>
      <w:proofErr w:type="spellStart"/>
      <w:r w:rsidRPr="00925C8C">
        <w:rPr>
          <w:rFonts w:cstheme="minorHAnsi"/>
          <w:b/>
        </w:rPr>
        <w:t>Assoc</w:t>
      </w:r>
      <w:proofErr w:type="spellEnd"/>
      <w:r w:rsidRPr="00925C8C">
        <w:rPr>
          <w:rFonts w:cstheme="minorHAnsi"/>
          <w:b/>
        </w:rPr>
        <w:t xml:space="preserve"> of Arts and Science Curriculum Planning Worksheet </w:t>
      </w:r>
      <w:r w:rsidR="009F07EF">
        <w:rPr>
          <w:rFonts w:cstheme="minorHAnsi"/>
          <w:b/>
        </w:rPr>
        <w:tab/>
      </w:r>
      <w:r w:rsidR="009F07EF">
        <w:rPr>
          <w:rFonts w:cstheme="minorHAnsi"/>
          <w:b/>
        </w:rPr>
        <w:tab/>
      </w:r>
      <w:r w:rsidR="009F07EF">
        <w:rPr>
          <w:rFonts w:cstheme="minorHAnsi"/>
          <w:b/>
        </w:rPr>
        <w:tab/>
        <w:t xml:space="preserve">    </w:t>
      </w:r>
      <w:r w:rsidR="009F07EF" w:rsidRPr="009F07EF">
        <w:rPr>
          <w:rFonts w:cstheme="minorHAnsi"/>
          <w:b/>
          <w:sz w:val="26"/>
          <w:szCs w:val="26"/>
        </w:rPr>
        <w:t>X</w:t>
      </w:r>
    </w:p>
    <w:p w14:paraId="43947AFD" w14:textId="77777777" w:rsidR="00681BB8" w:rsidRDefault="00681BB8" w:rsidP="00E5406C">
      <w:pPr>
        <w:pStyle w:val="ListParagraph"/>
        <w:spacing w:after="0" w:line="240" w:lineRule="auto"/>
        <w:ind w:left="0"/>
        <w:rPr>
          <w:rFonts w:cstheme="minorHAnsi"/>
          <w:b/>
          <w:u w:val="single"/>
        </w:rPr>
      </w:pPr>
    </w:p>
    <w:p w14:paraId="323F039E" w14:textId="77777777" w:rsidR="00F51FD0" w:rsidRPr="00925C8C" w:rsidRDefault="00F51FD0" w:rsidP="00AE3669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Action Items</w:t>
      </w:r>
    </w:p>
    <w:p w14:paraId="367A97B8" w14:textId="77777777" w:rsidR="00F51FD0" w:rsidRPr="00D603FD" w:rsidRDefault="00F51FD0" w:rsidP="00F51FD0">
      <w:pPr>
        <w:spacing w:after="0" w:line="240" w:lineRule="auto"/>
        <w:rPr>
          <w:rFonts w:cstheme="minorHAnsi"/>
          <w:b/>
        </w:rPr>
      </w:pPr>
    </w:p>
    <w:p w14:paraId="181B4716" w14:textId="77777777" w:rsidR="005857F7" w:rsidRPr="00671525" w:rsidRDefault="00F51FD0" w:rsidP="005857F7">
      <w:pPr>
        <w:pStyle w:val="ListParagraph"/>
        <w:numPr>
          <w:ilvl w:val="0"/>
          <w:numId w:val="4"/>
        </w:numPr>
        <w:spacing w:after="0" w:line="240" w:lineRule="auto"/>
        <w:rPr>
          <w:rFonts w:ascii="Verdana" w:hAnsi="Verdana" w:cstheme="minorHAnsi"/>
          <w:sz w:val="20"/>
          <w:szCs w:val="20"/>
          <w:u w:val="single"/>
        </w:rPr>
      </w:pPr>
      <w:r w:rsidRPr="00671525">
        <w:rPr>
          <w:rFonts w:cstheme="minorHAnsi"/>
          <w:b/>
          <w:smallCaps/>
          <w:sz w:val="24"/>
          <w:szCs w:val="24"/>
          <w:u w:val="single"/>
        </w:rPr>
        <w:t>New Programs</w:t>
      </w:r>
      <w:r w:rsidRPr="00671525">
        <w:rPr>
          <w:rFonts w:cstheme="minorHAnsi"/>
          <w:b/>
          <w:sz w:val="24"/>
          <w:szCs w:val="24"/>
          <w:u w:val="single"/>
        </w:rPr>
        <w:t xml:space="preserve"> (ADT’s)</w:t>
      </w:r>
      <w:r w:rsidR="00704D23" w:rsidRPr="00A27A8D">
        <w:rPr>
          <w:rFonts w:cstheme="minorHAnsi"/>
          <w:b/>
        </w:rPr>
        <w:tab/>
      </w:r>
      <w:r w:rsidR="00704D23" w:rsidRPr="00A27A8D">
        <w:rPr>
          <w:rFonts w:cstheme="minorHAnsi"/>
          <w:b/>
        </w:rPr>
        <w:tab/>
        <w:t>M/S/P</w:t>
      </w:r>
      <w:r w:rsidR="00A27A8D">
        <w:rPr>
          <w:rFonts w:cstheme="minorHAnsi"/>
          <w:b/>
        </w:rPr>
        <w:t xml:space="preserve">:  </w:t>
      </w:r>
      <w:r w:rsidR="00A27A8D" w:rsidRPr="00A27A8D">
        <w:rPr>
          <w:rFonts w:cstheme="minorHAnsi"/>
          <w:sz w:val="20"/>
          <w:szCs w:val="20"/>
          <w:u w:val="single"/>
        </w:rPr>
        <w:t xml:space="preserve">Heidi Davis/Bob Anthony 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64"/>
        <w:gridCol w:w="4806"/>
        <w:gridCol w:w="1098"/>
      </w:tblGrid>
      <w:tr w:rsidR="00F51FD0" w14:paraId="1C01BEC4" w14:textId="77777777" w:rsidTr="00E976FE">
        <w:trPr>
          <w:trHeight w:val="463"/>
        </w:trPr>
        <w:tc>
          <w:tcPr>
            <w:tcW w:w="3564" w:type="dxa"/>
          </w:tcPr>
          <w:p w14:paraId="6982D747" w14:textId="77777777" w:rsidR="00F51FD0" w:rsidRDefault="001713F0" w:rsidP="009D75E1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Kin</w:t>
            </w:r>
            <w:r w:rsidR="00F51FD0" w:rsidRPr="00D67EB5">
              <w:rPr>
                <w:b/>
                <w:color w:val="000000"/>
                <w:sz w:val="20"/>
                <w:szCs w:val="20"/>
              </w:rPr>
              <w:t>esiology</w:t>
            </w:r>
            <w:r w:rsidR="00F51FD0">
              <w:rPr>
                <w:color w:val="000000"/>
                <w:sz w:val="20"/>
                <w:szCs w:val="20"/>
              </w:rPr>
              <w:t xml:space="preserve"> </w:t>
            </w:r>
            <w:r w:rsidR="00F51FD0" w:rsidRPr="00704D23">
              <w:rPr>
                <w:b/>
                <w:color w:val="000000"/>
                <w:sz w:val="20"/>
                <w:szCs w:val="20"/>
              </w:rPr>
              <w:t>AA-T</w:t>
            </w:r>
          </w:p>
        </w:tc>
        <w:tc>
          <w:tcPr>
            <w:tcW w:w="4806" w:type="dxa"/>
          </w:tcPr>
          <w:p w14:paraId="5B89B926" w14:textId="77777777" w:rsidR="00F51FD0" w:rsidRDefault="00A27A8D" w:rsidP="009D75E1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Activity portion:  updated</w:t>
            </w:r>
          </w:p>
          <w:p w14:paraId="4D90D865" w14:textId="77777777" w:rsidR="00A27A8D" w:rsidRPr="00737777" w:rsidRDefault="000C0EC2" w:rsidP="009D75E1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Pgm o</w:t>
            </w:r>
            <w:r w:rsidR="00A27A8D">
              <w:rPr>
                <w:rFonts w:ascii="Calibri" w:hAnsi="Calibri" w:cs="Calibri"/>
                <w:sz w:val="20"/>
                <w:szCs w:val="20"/>
              </w:rPr>
              <w:t xml:space="preserve">utcomes:  updated </w:t>
            </w:r>
          </w:p>
        </w:tc>
        <w:tc>
          <w:tcPr>
            <w:tcW w:w="1098" w:type="dxa"/>
          </w:tcPr>
          <w:p w14:paraId="48CA829E" w14:textId="77777777" w:rsidR="00F51FD0" w:rsidRDefault="009F07EF" w:rsidP="009D75E1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</w:tbl>
    <w:p w14:paraId="0A00371A" w14:textId="77777777" w:rsidR="00F51FD0" w:rsidRDefault="00F51FD0" w:rsidP="00F51FD0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454EA860" w14:textId="77777777" w:rsidR="003756D2" w:rsidRDefault="003756D2" w:rsidP="00F51FD0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759E5319" w14:textId="77777777" w:rsidR="00B0367A" w:rsidRPr="009F07EF" w:rsidRDefault="00F51FD0" w:rsidP="00B0367A">
      <w:pPr>
        <w:pStyle w:val="ListParagraph"/>
        <w:numPr>
          <w:ilvl w:val="0"/>
          <w:numId w:val="4"/>
        </w:numPr>
        <w:spacing w:after="0" w:line="240" w:lineRule="auto"/>
        <w:rPr>
          <w:rFonts w:ascii="Verdana" w:hAnsi="Verdana" w:cstheme="minorHAnsi"/>
          <w:sz w:val="20"/>
          <w:szCs w:val="20"/>
          <w:u w:val="single"/>
        </w:rPr>
      </w:pPr>
      <w:r w:rsidRPr="00671525">
        <w:rPr>
          <w:rFonts w:cstheme="minorHAnsi"/>
          <w:b/>
          <w:smallCaps/>
          <w:sz w:val="24"/>
          <w:szCs w:val="24"/>
          <w:u w:val="single"/>
        </w:rPr>
        <w:t>New Courses</w:t>
      </w:r>
      <w:r w:rsidR="00704D23" w:rsidRPr="009F07EF">
        <w:rPr>
          <w:rFonts w:cstheme="minorHAnsi"/>
          <w:b/>
        </w:rPr>
        <w:tab/>
      </w:r>
      <w:r w:rsidR="00704D23" w:rsidRPr="009F07EF">
        <w:rPr>
          <w:rFonts w:cstheme="minorHAnsi"/>
          <w:b/>
        </w:rPr>
        <w:tab/>
      </w:r>
      <w:r w:rsidR="00704D23" w:rsidRPr="009F07EF">
        <w:rPr>
          <w:rFonts w:cstheme="minorHAnsi"/>
          <w:b/>
        </w:rPr>
        <w:tab/>
        <w:t>M/S/P</w:t>
      </w:r>
      <w:r w:rsidR="009F07EF">
        <w:rPr>
          <w:rFonts w:cstheme="minorHAnsi"/>
          <w:b/>
        </w:rPr>
        <w:t xml:space="preserve">:  </w:t>
      </w:r>
      <w:r w:rsidR="009F07EF" w:rsidRPr="009F07EF">
        <w:rPr>
          <w:rFonts w:cstheme="minorHAnsi"/>
          <w:sz w:val="20"/>
          <w:szCs w:val="20"/>
          <w:u w:val="single"/>
        </w:rPr>
        <w:t>Bob Anthony/Chris Dyer</w:t>
      </w:r>
    </w:p>
    <w:p w14:paraId="55E6D952" w14:textId="77777777" w:rsidR="009F07EF" w:rsidRPr="009F07EF" w:rsidRDefault="009F07EF" w:rsidP="009F07EF">
      <w:pPr>
        <w:pStyle w:val="ListParagraph"/>
        <w:spacing w:after="0" w:line="240" w:lineRule="auto"/>
        <w:ind w:left="1080"/>
        <w:rPr>
          <w:rFonts w:ascii="Verdana" w:hAnsi="Verdana" w:cstheme="minorHAnsi"/>
          <w:b/>
          <w:sz w:val="18"/>
          <w:szCs w:val="18"/>
          <w:u w:val="single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28"/>
        <w:gridCol w:w="4737"/>
        <w:gridCol w:w="1203"/>
      </w:tblGrid>
      <w:tr w:rsidR="00B0367A" w:rsidRPr="00BC01D6" w14:paraId="7A04C4F0" w14:textId="77777777" w:rsidTr="00671525">
        <w:trPr>
          <w:trHeight w:val="440"/>
        </w:trPr>
        <w:tc>
          <w:tcPr>
            <w:tcW w:w="3528" w:type="dxa"/>
            <w:shd w:val="clear" w:color="auto" w:fill="FFFFCC"/>
            <w:vAlign w:val="bottom"/>
          </w:tcPr>
          <w:p w14:paraId="142C06B8" w14:textId="77777777" w:rsidR="00B0367A" w:rsidRPr="00BC01D6" w:rsidRDefault="00B0367A" w:rsidP="009D75E1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FA1A4C">
              <w:rPr>
                <w:rFonts w:cstheme="minorHAnsi"/>
                <w:b/>
                <w:smallCaps/>
                <w:color w:val="000000"/>
                <w:sz w:val="20"/>
                <w:szCs w:val="20"/>
              </w:rPr>
              <w:t>Non</w:t>
            </w:r>
            <w:r w:rsidRPr="00BC01D6">
              <w:rPr>
                <w:rFonts w:cstheme="minorHAnsi"/>
                <w:b/>
                <w:color w:val="000000"/>
                <w:sz w:val="20"/>
                <w:szCs w:val="20"/>
              </w:rPr>
              <w:t xml:space="preserve">- </w:t>
            </w:r>
            <w:r w:rsidRPr="00FA1A4C">
              <w:rPr>
                <w:rFonts w:cstheme="minorHAnsi"/>
                <w:b/>
                <w:smallCaps/>
                <w:color w:val="000000"/>
                <w:sz w:val="20"/>
                <w:szCs w:val="20"/>
              </w:rPr>
              <w:t>Credit Courses</w:t>
            </w:r>
          </w:p>
        </w:tc>
        <w:tc>
          <w:tcPr>
            <w:tcW w:w="4737" w:type="dxa"/>
            <w:shd w:val="clear" w:color="auto" w:fill="FFFFCC"/>
            <w:vAlign w:val="bottom"/>
          </w:tcPr>
          <w:p w14:paraId="780A71D8" w14:textId="77777777" w:rsidR="00B0367A" w:rsidRPr="00BC01D6" w:rsidRDefault="00B0367A" w:rsidP="009D75E1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203" w:type="dxa"/>
            <w:shd w:val="clear" w:color="auto" w:fill="FFFFCC"/>
            <w:vAlign w:val="bottom"/>
          </w:tcPr>
          <w:p w14:paraId="43BE63BB" w14:textId="77777777" w:rsidR="00B0367A" w:rsidRPr="00BC01D6" w:rsidRDefault="00B0367A" w:rsidP="009D75E1">
            <w:pPr>
              <w:spacing w:after="100" w:afterAutospacing="1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BC01D6">
              <w:rPr>
                <w:rFonts w:cstheme="minorHAnsi"/>
                <w:b/>
                <w:color w:val="000000"/>
                <w:sz w:val="20"/>
                <w:szCs w:val="20"/>
              </w:rPr>
              <w:t>Approved</w:t>
            </w:r>
          </w:p>
        </w:tc>
      </w:tr>
      <w:tr w:rsidR="00B0367A" w14:paraId="52E91686" w14:textId="77777777" w:rsidTr="00671525">
        <w:trPr>
          <w:trHeight w:val="463"/>
        </w:trPr>
        <w:tc>
          <w:tcPr>
            <w:tcW w:w="3528" w:type="dxa"/>
          </w:tcPr>
          <w:p w14:paraId="24041A62" w14:textId="77777777" w:rsidR="00B0367A" w:rsidRDefault="00704D23" w:rsidP="009D75E1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ADUL </w:t>
            </w:r>
            <w:r w:rsidR="00B0367A">
              <w:rPr>
                <w:rFonts w:cstheme="minorHAnsi"/>
                <w:b/>
                <w:color w:val="000000"/>
                <w:sz w:val="20"/>
                <w:szCs w:val="20"/>
              </w:rPr>
              <w:t xml:space="preserve">110A </w:t>
            </w:r>
            <w:r w:rsidR="00B0367A" w:rsidRPr="00B925C1">
              <w:rPr>
                <w:rFonts w:cstheme="minorHAnsi"/>
                <w:color w:val="000000"/>
                <w:sz w:val="20"/>
                <w:szCs w:val="20"/>
              </w:rPr>
              <w:t>Basic Life Skills</w:t>
            </w:r>
          </w:p>
        </w:tc>
        <w:tc>
          <w:tcPr>
            <w:tcW w:w="4737" w:type="dxa"/>
          </w:tcPr>
          <w:p w14:paraId="4C74EA5B" w14:textId="77777777" w:rsidR="00704D23" w:rsidRPr="00737777" w:rsidRDefault="000C0EC2" w:rsidP="009D75E1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NCIN  Non-credit Interdisciplinary Basic</w:t>
            </w:r>
          </w:p>
        </w:tc>
        <w:tc>
          <w:tcPr>
            <w:tcW w:w="1203" w:type="dxa"/>
          </w:tcPr>
          <w:p w14:paraId="3C4F8D36" w14:textId="77777777" w:rsidR="00B0367A" w:rsidRDefault="009F07EF" w:rsidP="009D75E1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14:paraId="3EC54337" w14:textId="77777777" w:rsidTr="00671525">
        <w:trPr>
          <w:trHeight w:val="463"/>
        </w:trPr>
        <w:tc>
          <w:tcPr>
            <w:tcW w:w="3528" w:type="dxa"/>
          </w:tcPr>
          <w:p w14:paraId="5311FE93" w14:textId="77777777" w:rsidR="00B0367A" w:rsidRDefault="00704D23" w:rsidP="009D75E1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ADUL </w:t>
            </w:r>
            <w:r w:rsidR="00B0367A">
              <w:rPr>
                <w:rFonts w:cstheme="minorHAnsi"/>
                <w:b/>
                <w:color w:val="000000"/>
                <w:sz w:val="20"/>
                <w:szCs w:val="20"/>
              </w:rPr>
              <w:t xml:space="preserve">110B </w:t>
            </w:r>
            <w:r w:rsidR="00B0367A" w:rsidRPr="00B925C1">
              <w:rPr>
                <w:rFonts w:cstheme="minorHAnsi"/>
                <w:color w:val="000000"/>
                <w:sz w:val="20"/>
                <w:szCs w:val="20"/>
              </w:rPr>
              <w:t>Intermediate Life Skills</w:t>
            </w:r>
          </w:p>
        </w:tc>
        <w:tc>
          <w:tcPr>
            <w:tcW w:w="4737" w:type="dxa"/>
          </w:tcPr>
          <w:p w14:paraId="74603CD1" w14:textId="77777777" w:rsidR="00704D23" w:rsidRPr="00737777" w:rsidRDefault="009D75E1" w:rsidP="009D75E1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Discipline: Updated </w:t>
            </w:r>
          </w:p>
        </w:tc>
        <w:tc>
          <w:tcPr>
            <w:tcW w:w="1203" w:type="dxa"/>
          </w:tcPr>
          <w:p w14:paraId="2B0A21F3" w14:textId="77777777" w:rsidR="00B0367A" w:rsidRDefault="009F07EF" w:rsidP="009D75E1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14:paraId="215E9729" w14:textId="77777777" w:rsidTr="00671525">
        <w:trPr>
          <w:trHeight w:val="463"/>
        </w:trPr>
        <w:tc>
          <w:tcPr>
            <w:tcW w:w="3528" w:type="dxa"/>
          </w:tcPr>
          <w:p w14:paraId="30B069F3" w14:textId="77777777" w:rsidR="00B0367A" w:rsidRDefault="00704D23" w:rsidP="009D75E1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ADUL </w:t>
            </w:r>
            <w:r w:rsidR="00B0367A">
              <w:rPr>
                <w:rFonts w:cstheme="minorHAnsi"/>
                <w:b/>
                <w:color w:val="000000"/>
                <w:sz w:val="20"/>
                <w:szCs w:val="20"/>
              </w:rPr>
              <w:t>114</w:t>
            </w:r>
            <w:r w:rsidR="00B0367A">
              <w:rPr>
                <w:rFonts w:ascii="Courier New" w:hAnsi="Courier New" w:cs="Courier New"/>
                <w:color w:val="000000"/>
                <w:sz w:val="18"/>
                <w:szCs w:val="18"/>
              </w:rPr>
              <w:t xml:space="preserve"> </w:t>
            </w:r>
            <w:r w:rsidR="00B0367A">
              <w:rPr>
                <w:rFonts w:cstheme="minorHAnsi"/>
                <w:color w:val="000000"/>
                <w:sz w:val="20"/>
                <w:szCs w:val="20"/>
              </w:rPr>
              <w:t>Citizenship</w:t>
            </w:r>
          </w:p>
        </w:tc>
        <w:tc>
          <w:tcPr>
            <w:tcW w:w="4737" w:type="dxa"/>
          </w:tcPr>
          <w:p w14:paraId="7ADD685D" w14:textId="77777777" w:rsidR="00704D23" w:rsidRDefault="009D75E1" w:rsidP="009D75E1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Discipline: Updated</w:t>
            </w:r>
          </w:p>
          <w:p w14:paraId="1AF9B6DE" w14:textId="77777777" w:rsidR="009D75E1" w:rsidRPr="00737777" w:rsidRDefault="009D75E1" w:rsidP="009D75E1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NCCI:  Non Credit Citizenship </w:t>
            </w:r>
          </w:p>
        </w:tc>
        <w:tc>
          <w:tcPr>
            <w:tcW w:w="1203" w:type="dxa"/>
          </w:tcPr>
          <w:p w14:paraId="78E91885" w14:textId="77777777" w:rsidR="00B0367A" w:rsidRDefault="009F07EF" w:rsidP="009D75E1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14:paraId="4B0CC4EC" w14:textId="77777777" w:rsidTr="00671525">
        <w:trPr>
          <w:trHeight w:val="463"/>
        </w:trPr>
        <w:tc>
          <w:tcPr>
            <w:tcW w:w="3528" w:type="dxa"/>
          </w:tcPr>
          <w:p w14:paraId="44D9C8A6" w14:textId="77777777" w:rsidR="00B0367A" w:rsidRDefault="00B0367A" w:rsidP="009D75E1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t>ADUL</w:t>
            </w:r>
            <w:r w:rsidR="003756D2">
              <w:rPr>
                <w:rFonts w:ascii="Verdana" w:hAnsi="Verdana" w:cstheme="minorHAnsi"/>
                <w:b/>
                <w:sz w:val="18"/>
                <w:szCs w:val="18"/>
              </w:rPr>
              <w:t xml:space="preserve"> 122</w:t>
            </w:r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 </w:t>
            </w:r>
            <w:r w:rsidRPr="00B925C1">
              <w:rPr>
                <w:rFonts w:ascii="Verdana" w:hAnsi="Verdana" w:cstheme="minorHAnsi"/>
                <w:sz w:val="18"/>
                <w:szCs w:val="18"/>
              </w:rPr>
              <w:t>Positive Parenting</w:t>
            </w:r>
          </w:p>
        </w:tc>
        <w:tc>
          <w:tcPr>
            <w:tcW w:w="4737" w:type="dxa"/>
          </w:tcPr>
          <w:p w14:paraId="71F37074" w14:textId="77777777" w:rsidR="009D75E1" w:rsidRDefault="009D75E1" w:rsidP="009D75E1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Discipline: Updated</w:t>
            </w:r>
          </w:p>
          <w:p w14:paraId="232DFE6A" w14:textId="77777777" w:rsidR="00704D23" w:rsidRPr="00737777" w:rsidRDefault="009D75E1" w:rsidP="009D75E1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NCCI:  Non Credit Parent Education </w:t>
            </w:r>
          </w:p>
        </w:tc>
        <w:tc>
          <w:tcPr>
            <w:tcW w:w="1203" w:type="dxa"/>
          </w:tcPr>
          <w:p w14:paraId="3685EE1E" w14:textId="77777777" w:rsidR="00B0367A" w:rsidRDefault="009F07EF" w:rsidP="009D75E1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14:paraId="352BE93C" w14:textId="77777777" w:rsidTr="00671525">
        <w:trPr>
          <w:trHeight w:val="463"/>
        </w:trPr>
        <w:tc>
          <w:tcPr>
            <w:tcW w:w="3528" w:type="dxa"/>
          </w:tcPr>
          <w:p w14:paraId="43EB6B46" w14:textId="77777777" w:rsidR="00B0367A" w:rsidRDefault="00704D23" w:rsidP="009D75E1">
            <w:pPr>
              <w:pStyle w:val="ListParagraph"/>
              <w:ind w:left="0"/>
              <w:rPr>
                <w:rFonts w:ascii="Courier New" w:hAnsi="Courier New" w:cs="Courier New"/>
                <w:color w:val="000000"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ADUL </w:t>
            </w:r>
            <w:r w:rsidR="00B0367A">
              <w:rPr>
                <w:rFonts w:cstheme="minorHAnsi"/>
                <w:b/>
                <w:color w:val="000000"/>
                <w:sz w:val="20"/>
                <w:szCs w:val="20"/>
              </w:rPr>
              <w:t xml:space="preserve">124 </w:t>
            </w:r>
            <w:r w:rsidR="00B0367A" w:rsidRPr="007239DA">
              <w:rPr>
                <w:rFonts w:cstheme="minorHAnsi"/>
                <w:color w:val="000000"/>
                <w:sz w:val="20"/>
                <w:szCs w:val="20"/>
              </w:rPr>
              <w:t>Parenting the Child with Special Needs</w:t>
            </w:r>
          </w:p>
        </w:tc>
        <w:tc>
          <w:tcPr>
            <w:tcW w:w="4737" w:type="dxa"/>
          </w:tcPr>
          <w:p w14:paraId="397F3898" w14:textId="77777777" w:rsidR="009D75E1" w:rsidRDefault="009D75E1" w:rsidP="009D75E1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Discipline: Updated</w:t>
            </w:r>
          </w:p>
          <w:p w14:paraId="60AAE2BA" w14:textId="77777777" w:rsidR="00B0367A" w:rsidRPr="00737777" w:rsidRDefault="009D75E1" w:rsidP="009D75E1">
            <w:pPr>
              <w:pStyle w:val="ListParagraph"/>
              <w:ind w:left="0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NCCI:  Non Credit Parent Education</w:t>
            </w:r>
          </w:p>
        </w:tc>
        <w:tc>
          <w:tcPr>
            <w:tcW w:w="1203" w:type="dxa"/>
          </w:tcPr>
          <w:p w14:paraId="16C8ECAA" w14:textId="77777777" w:rsidR="00B0367A" w:rsidRDefault="009F07EF" w:rsidP="009D75E1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14:paraId="07595B72" w14:textId="77777777" w:rsidTr="00671525">
        <w:trPr>
          <w:trHeight w:val="463"/>
        </w:trPr>
        <w:tc>
          <w:tcPr>
            <w:tcW w:w="3528" w:type="dxa"/>
          </w:tcPr>
          <w:p w14:paraId="709F7477" w14:textId="77777777" w:rsidR="00B0367A" w:rsidRDefault="00704D23" w:rsidP="009D75E1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ADUL </w:t>
            </w:r>
            <w:r w:rsidR="00B0367A">
              <w:rPr>
                <w:rFonts w:cstheme="minorHAnsi"/>
                <w:b/>
                <w:color w:val="000000"/>
                <w:sz w:val="20"/>
                <w:szCs w:val="20"/>
              </w:rPr>
              <w:t xml:space="preserve">126 </w:t>
            </w:r>
            <w:r w:rsidR="00B0367A" w:rsidRPr="007239DA">
              <w:rPr>
                <w:rFonts w:cstheme="minorHAnsi"/>
                <w:color w:val="000000"/>
                <w:sz w:val="20"/>
                <w:szCs w:val="20"/>
              </w:rPr>
              <w:t>Single Parent</w:t>
            </w:r>
            <w:r w:rsidR="00B0367A">
              <w:rPr>
                <w:rFonts w:cstheme="minorHAnsi"/>
                <w:color w:val="000000"/>
                <w:sz w:val="20"/>
                <w:szCs w:val="20"/>
              </w:rPr>
              <w:t>ing</w:t>
            </w:r>
          </w:p>
        </w:tc>
        <w:tc>
          <w:tcPr>
            <w:tcW w:w="4737" w:type="dxa"/>
          </w:tcPr>
          <w:p w14:paraId="3043F8FC" w14:textId="77777777" w:rsidR="009D75E1" w:rsidRDefault="009D75E1" w:rsidP="009D75E1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Discipline: Updated</w:t>
            </w:r>
          </w:p>
          <w:p w14:paraId="3AB3A9D9" w14:textId="77777777" w:rsidR="00B0367A" w:rsidRPr="00737777" w:rsidRDefault="009D75E1" w:rsidP="009D75E1">
            <w:pPr>
              <w:pStyle w:val="ListParagraph"/>
              <w:ind w:left="0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NCCI:  Non Credit Parent Education</w:t>
            </w:r>
          </w:p>
        </w:tc>
        <w:tc>
          <w:tcPr>
            <w:tcW w:w="1203" w:type="dxa"/>
          </w:tcPr>
          <w:p w14:paraId="1987BC8E" w14:textId="77777777" w:rsidR="00B0367A" w:rsidRDefault="009F07EF" w:rsidP="009D75E1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14:paraId="5EA422D2" w14:textId="77777777" w:rsidTr="00671525">
        <w:trPr>
          <w:trHeight w:val="463"/>
        </w:trPr>
        <w:tc>
          <w:tcPr>
            <w:tcW w:w="3528" w:type="dxa"/>
          </w:tcPr>
          <w:p w14:paraId="0A15DF50" w14:textId="77777777" w:rsidR="00B0367A" w:rsidRDefault="00704D23" w:rsidP="009D75E1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ADUL </w:t>
            </w:r>
            <w:r w:rsidR="00B0367A">
              <w:rPr>
                <w:rFonts w:cstheme="minorHAnsi"/>
                <w:b/>
                <w:color w:val="000000"/>
                <w:sz w:val="20"/>
                <w:szCs w:val="20"/>
              </w:rPr>
              <w:t>140</w:t>
            </w:r>
            <w:r w:rsidR="009D75E1">
              <w:rPr>
                <w:rFonts w:cstheme="minorHAnsi"/>
                <w:b/>
                <w:color w:val="000000"/>
                <w:sz w:val="20"/>
                <w:szCs w:val="20"/>
              </w:rPr>
              <w:t xml:space="preserve"> </w:t>
            </w:r>
            <w:r w:rsidR="00B0367A">
              <w:rPr>
                <w:rFonts w:cstheme="minorHAnsi"/>
                <w:b/>
                <w:color w:val="000000"/>
                <w:sz w:val="20"/>
                <w:szCs w:val="20"/>
              </w:rPr>
              <w:t xml:space="preserve"> </w:t>
            </w:r>
            <w:r w:rsidR="009D75E1" w:rsidRPr="009D75E1">
              <w:rPr>
                <w:rFonts w:cstheme="minorHAnsi"/>
                <w:color w:val="000000"/>
                <w:sz w:val="20"/>
                <w:szCs w:val="20"/>
              </w:rPr>
              <w:t>Forum on Local and Global Topics</w:t>
            </w:r>
          </w:p>
        </w:tc>
        <w:tc>
          <w:tcPr>
            <w:tcW w:w="4737" w:type="dxa"/>
          </w:tcPr>
          <w:p w14:paraId="0424AAB3" w14:textId="77777777" w:rsidR="00B0367A" w:rsidRDefault="009D75E1" w:rsidP="009D75E1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 w:rsidRPr="009D75E1">
              <w:rPr>
                <w:rFonts w:ascii="Calibri" w:hAnsi="Calibri" w:cs="Calibri"/>
                <w:sz w:val="20"/>
                <w:szCs w:val="20"/>
              </w:rPr>
              <w:t xml:space="preserve">Title </w:t>
            </w:r>
            <w:r>
              <w:rPr>
                <w:rFonts w:ascii="Calibri" w:hAnsi="Calibri" w:cs="Calibri"/>
                <w:sz w:val="20"/>
                <w:szCs w:val="20"/>
              </w:rPr>
              <w:t>change from:  Senior Preparedness</w:t>
            </w:r>
          </w:p>
          <w:p w14:paraId="0DB55612" w14:textId="77777777" w:rsidR="009D75E1" w:rsidRDefault="009D75E1" w:rsidP="009D75E1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To:  Forum on Local and Global Topics</w:t>
            </w:r>
          </w:p>
          <w:p w14:paraId="00B39722" w14:textId="77777777" w:rsidR="009D75E1" w:rsidRPr="009D75E1" w:rsidRDefault="009D75E1" w:rsidP="009D75E1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Non-</w:t>
            </w:r>
            <w:proofErr w:type="gramStart"/>
            <w:r>
              <w:rPr>
                <w:rFonts w:ascii="Calibri" w:hAnsi="Calibri" w:cs="Calibri"/>
                <w:sz w:val="20"/>
                <w:szCs w:val="20"/>
              </w:rPr>
              <w:t>credit  course</w:t>
            </w:r>
            <w:proofErr w:type="gramEnd"/>
            <w:r>
              <w:rPr>
                <w:rFonts w:ascii="Calibri" w:hAnsi="Calibri" w:cs="Calibri"/>
                <w:sz w:val="20"/>
                <w:szCs w:val="20"/>
              </w:rPr>
              <w:t xml:space="preserve"> for older adults.</w:t>
            </w:r>
          </w:p>
        </w:tc>
        <w:tc>
          <w:tcPr>
            <w:tcW w:w="1203" w:type="dxa"/>
          </w:tcPr>
          <w:p w14:paraId="04B9955F" w14:textId="77777777" w:rsidR="00B0367A" w:rsidRDefault="009F07EF" w:rsidP="009D75E1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14:paraId="5B478545" w14:textId="77777777" w:rsidTr="00671525">
        <w:trPr>
          <w:trHeight w:val="463"/>
        </w:trPr>
        <w:tc>
          <w:tcPr>
            <w:tcW w:w="3528" w:type="dxa"/>
          </w:tcPr>
          <w:p w14:paraId="59D8B84C" w14:textId="77777777" w:rsidR="00B0367A" w:rsidRDefault="00B0367A" w:rsidP="009D75E1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cstheme="minorHAnsi"/>
                <w:b/>
                <w:color w:val="000000"/>
                <w:sz w:val="20"/>
                <w:szCs w:val="20"/>
              </w:rPr>
              <w:t xml:space="preserve">PE 1.30 </w:t>
            </w:r>
            <w:r w:rsidRPr="007239DA">
              <w:rPr>
                <w:rFonts w:cstheme="minorHAnsi"/>
                <w:color w:val="000000"/>
                <w:sz w:val="20"/>
                <w:szCs w:val="20"/>
              </w:rPr>
              <w:t>Adapted Fitness</w:t>
            </w:r>
          </w:p>
        </w:tc>
        <w:tc>
          <w:tcPr>
            <w:tcW w:w="4737" w:type="dxa"/>
          </w:tcPr>
          <w:p w14:paraId="6A232CAD" w14:textId="77777777" w:rsidR="00B0367A" w:rsidRPr="00737777" w:rsidRDefault="00B0367A" w:rsidP="009D75E1">
            <w:pPr>
              <w:pStyle w:val="ListParagraph"/>
              <w:ind w:left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203" w:type="dxa"/>
          </w:tcPr>
          <w:p w14:paraId="6275C65B" w14:textId="77777777" w:rsidR="00B0367A" w:rsidRDefault="009F07EF" w:rsidP="009D75E1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14:paraId="5E8D405B" w14:textId="77777777" w:rsidTr="00671525">
        <w:trPr>
          <w:trHeight w:val="463"/>
        </w:trPr>
        <w:tc>
          <w:tcPr>
            <w:tcW w:w="3528" w:type="dxa"/>
          </w:tcPr>
          <w:p w14:paraId="61D09DB4" w14:textId="77777777" w:rsidR="00B0367A" w:rsidRDefault="00B0367A" w:rsidP="009D75E1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cstheme="minorHAnsi"/>
                <w:b/>
                <w:color w:val="000000"/>
                <w:sz w:val="20"/>
                <w:szCs w:val="20"/>
              </w:rPr>
              <w:t xml:space="preserve">PE 1.31 </w:t>
            </w:r>
            <w:r w:rsidRPr="007239DA">
              <w:rPr>
                <w:rFonts w:cstheme="minorHAnsi"/>
                <w:color w:val="000000"/>
                <w:sz w:val="20"/>
                <w:szCs w:val="20"/>
              </w:rPr>
              <w:t>Adapted Aerobics</w:t>
            </w:r>
          </w:p>
        </w:tc>
        <w:tc>
          <w:tcPr>
            <w:tcW w:w="4737" w:type="dxa"/>
          </w:tcPr>
          <w:p w14:paraId="1B3EE2FA" w14:textId="77777777" w:rsidR="00B0367A" w:rsidRPr="00737777" w:rsidRDefault="00B0367A" w:rsidP="009D75E1">
            <w:pPr>
              <w:pStyle w:val="ListParagraph"/>
              <w:ind w:left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203" w:type="dxa"/>
          </w:tcPr>
          <w:p w14:paraId="56964977" w14:textId="77777777" w:rsidR="00B0367A" w:rsidRDefault="009F07EF" w:rsidP="009D75E1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14:paraId="1BDBE7C8" w14:textId="77777777" w:rsidTr="00671525">
        <w:trPr>
          <w:trHeight w:val="463"/>
        </w:trPr>
        <w:tc>
          <w:tcPr>
            <w:tcW w:w="3528" w:type="dxa"/>
          </w:tcPr>
          <w:p w14:paraId="6BEAD300" w14:textId="77777777" w:rsidR="00B0367A" w:rsidRDefault="00B0367A" w:rsidP="009D75E1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cstheme="minorHAnsi"/>
                <w:b/>
                <w:color w:val="000000"/>
                <w:sz w:val="20"/>
                <w:szCs w:val="20"/>
              </w:rPr>
              <w:lastRenderedPageBreak/>
              <w:t xml:space="preserve">PE 1.32 </w:t>
            </w:r>
            <w:r w:rsidRPr="007239DA">
              <w:rPr>
                <w:rFonts w:cstheme="minorHAnsi"/>
                <w:color w:val="000000"/>
                <w:sz w:val="20"/>
                <w:szCs w:val="20"/>
              </w:rPr>
              <w:t>Adapted Core Stretching</w:t>
            </w:r>
          </w:p>
        </w:tc>
        <w:tc>
          <w:tcPr>
            <w:tcW w:w="4737" w:type="dxa"/>
          </w:tcPr>
          <w:p w14:paraId="2AAD8F14" w14:textId="77777777" w:rsidR="00B0367A" w:rsidRPr="00737777" w:rsidRDefault="00B0367A" w:rsidP="009D75E1">
            <w:pPr>
              <w:pStyle w:val="ListParagraph"/>
              <w:ind w:left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203" w:type="dxa"/>
          </w:tcPr>
          <w:p w14:paraId="5F56B147" w14:textId="77777777" w:rsidR="00B0367A" w:rsidRDefault="00671525" w:rsidP="009D75E1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14:paraId="34F32D7F" w14:textId="77777777" w:rsidTr="00671525">
        <w:trPr>
          <w:trHeight w:val="463"/>
        </w:trPr>
        <w:tc>
          <w:tcPr>
            <w:tcW w:w="3528" w:type="dxa"/>
          </w:tcPr>
          <w:p w14:paraId="5E57A837" w14:textId="77777777" w:rsidR="00B0367A" w:rsidRDefault="00B0367A" w:rsidP="009D75E1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cstheme="minorHAnsi"/>
                <w:b/>
                <w:color w:val="000000"/>
                <w:sz w:val="20"/>
                <w:szCs w:val="20"/>
              </w:rPr>
              <w:t xml:space="preserve">PE 1.33 </w:t>
            </w:r>
            <w:r w:rsidRPr="007239DA">
              <w:rPr>
                <w:rFonts w:cstheme="minorHAnsi"/>
                <w:color w:val="000000"/>
                <w:sz w:val="20"/>
                <w:szCs w:val="20"/>
              </w:rPr>
              <w:t>Adapted Aquatics</w:t>
            </w:r>
          </w:p>
        </w:tc>
        <w:tc>
          <w:tcPr>
            <w:tcW w:w="4737" w:type="dxa"/>
          </w:tcPr>
          <w:p w14:paraId="63DD2789" w14:textId="77777777" w:rsidR="00B0367A" w:rsidRPr="00737777" w:rsidRDefault="00B0367A" w:rsidP="009D75E1">
            <w:pPr>
              <w:pStyle w:val="ListParagraph"/>
              <w:ind w:left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203" w:type="dxa"/>
          </w:tcPr>
          <w:p w14:paraId="36429FA4" w14:textId="77777777" w:rsidR="00B0367A" w:rsidRDefault="00671525" w:rsidP="009D75E1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</w:tbl>
    <w:p w14:paraId="70252F96" w14:textId="77777777" w:rsidR="00B0367A" w:rsidRDefault="00B0367A" w:rsidP="00671525">
      <w:pPr>
        <w:pStyle w:val="ListParagraph"/>
        <w:spacing w:after="0" w:line="240" w:lineRule="auto"/>
        <w:ind w:left="0"/>
        <w:rPr>
          <w:rFonts w:cstheme="minorHAnsi"/>
          <w:b/>
        </w:rPr>
      </w:pPr>
    </w:p>
    <w:p w14:paraId="5D9F6E26" w14:textId="77777777" w:rsidR="00671525" w:rsidRPr="003A240B" w:rsidRDefault="003A240B" w:rsidP="003A240B">
      <w:pPr>
        <w:pStyle w:val="ListParagraph"/>
        <w:spacing w:after="0" w:line="240" w:lineRule="auto"/>
        <w:ind w:left="0"/>
        <w:rPr>
          <w:rFonts w:cstheme="minorHAnsi"/>
          <w:b/>
        </w:rPr>
      </w:pPr>
      <w:r w:rsidRPr="003A240B">
        <w:rPr>
          <w:rFonts w:cstheme="minorHAnsi"/>
          <w:b/>
        </w:rPr>
        <w:tab/>
      </w:r>
      <w:r w:rsidRPr="003A240B">
        <w:rPr>
          <w:rFonts w:cstheme="minorHAnsi"/>
          <w:b/>
        </w:rPr>
        <w:tab/>
      </w:r>
      <w:r w:rsidRPr="003A240B">
        <w:rPr>
          <w:rFonts w:cstheme="minorHAnsi"/>
          <w:b/>
        </w:rPr>
        <w:tab/>
      </w:r>
      <w:r w:rsidRPr="003A240B">
        <w:rPr>
          <w:rFonts w:cstheme="minorHAnsi"/>
          <w:b/>
        </w:rPr>
        <w:tab/>
      </w:r>
      <w:r w:rsidRPr="003A240B">
        <w:rPr>
          <w:rFonts w:cstheme="minorHAnsi"/>
          <w:b/>
        </w:rPr>
        <w:tab/>
      </w:r>
      <w:r w:rsidRPr="003A240B">
        <w:rPr>
          <w:rFonts w:cstheme="minorHAnsi"/>
          <w:b/>
        </w:rPr>
        <w:tab/>
        <w:t xml:space="preserve">M/S/P:  </w:t>
      </w:r>
      <w:r w:rsidRPr="003A240B">
        <w:rPr>
          <w:rFonts w:cstheme="minorHAnsi"/>
          <w:sz w:val="20"/>
          <w:szCs w:val="20"/>
          <w:u w:val="single"/>
        </w:rPr>
        <w:t>Bob Anthony/Chris Dyer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23"/>
        <w:gridCol w:w="4737"/>
        <w:gridCol w:w="1203"/>
      </w:tblGrid>
      <w:tr w:rsidR="00671525" w:rsidRPr="00BC01D6" w14:paraId="20F00D27" w14:textId="77777777" w:rsidTr="009D75E1">
        <w:trPr>
          <w:trHeight w:val="440"/>
        </w:trPr>
        <w:tc>
          <w:tcPr>
            <w:tcW w:w="3523" w:type="dxa"/>
            <w:shd w:val="clear" w:color="auto" w:fill="FFFFCC"/>
            <w:vAlign w:val="bottom"/>
          </w:tcPr>
          <w:p w14:paraId="48518DEF" w14:textId="77777777" w:rsidR="00671525" w:rsidRPr="00BC01D6" w:rsidRDefault="00671525" w:rsidP="009D75E1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FA1A4C">
              <w:rPr>
                <w:rFonts w:cstheme="minorHAnsi"/>
                <w:b/>
                <w:smallCaps/>
                <w:color w:val="000000"/>
                <w:sz w:val="20"/>
                <w:szCs w:val="20"/>
              </w:rPr>
              <w:t>Credit Courses</w:t>
            </w:r>
          </w:p>
        </w:tc>
        <w:tc>
          <w:tcPr>
            <w:tcW w:w="4737" w:type="dxa"/>
            <w:shd w:val="clear" w:color="auto" w:fill="FFFFCC"/>
            <w:vAlign w:val="bottom"/>
          </w:tcPr>
          <w:p w14:paraId="7BBED367" w14:textId="77777777" w:rsidR="00671525" w:rsidRPr="00BC01D6" w:rsidRDefault="00671525" w:rsidP="009D75E1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203" w:type="dxa"/>
            <w:shd w:val="clear" w:color="auto" w:fill="FFFFCC"/>
            <w:vAlign w:val="bottom"/>
          </w:tcPr>
          <w:p w14:paraId="62C0FE7E" w14:textId="77777777" w:rsidR="00671525" w:rsidRPr="00BC01D6" w:rsidRDefault="00671525" w:rsidP="009D75E1">
            <w:pPr>
              <w:spacing w:after="100" w:afterAutospacing="1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BC01D6">
              <w:rPr>
                <w:rFonts w:cstheme="minorHAnsi"/>
                <w:b/>
                <w:color w:val="000000"/>
                <w:sz w:val="20"/>
                <w:szCs w:val="20"/>
              </w:rPr>
              <w:t>Approved</w:t>
            </w:r>
          </w:p>
        </w:tc>
      </w:tr>
      <w:tr w:rsidR="00671525" w14:paraId="1FFCBEB0" w14:textId="77777777" w:rsidTr="009D75E1">
        <w:trPr>
          <w:trHeight w:val="463"/>
        </w:trPr>
        <w:tc>
          <w:tcPr>
            <w:tcW w:w="3523" w:type="dxa"/>
          </w:tcPr>
          <w:p w14:paraId="343561CB" w14:textId="77777777" w:rsidR="00671525" w:rsidRPr="00FD2FFF" w:rsidRDefault="00671525" w:rsidP="009D75E1">
            <w:pPr>
              <w:rPr>
                <w:rFonts w:ascii="Calibri" w:eastAsia="Times New Roman" w:hAnsi="Calibri" w:cs="Calibri"/>
                <w:color w:val="000000"/>
              </w:rPr>
            </w:pPr>
            <w:r w:rsidRPr="00B0367A">
              <w:rPr>
                <w:rFonts w:ascii="Calibri" w:eastAsia="Times New Roman" w:hAnsi="Calibri" w:cs="Calibri"/>
                <w:b/>
                <w:color w:val="000000"/>
              </w:rPr>
              <w:t>Music 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Film Music</w:t>
            </w:r>
          </w:p>
          <w:p w14:paraId="7EF56D4D" w14:textId="77777777" w:rsidR="00671525" w:rsidRDefault="00671525" w:rsidP="009D75E1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</w:p>
        </w:tc>
        <w:tc>
          <w:tcPr>
            <w:tcW w:w="4737" w:type="dxa"/>
          </w:tcPr>
          <w:p w14:paraId="286F2AE5" w14:textId="77777777" w:rsidR="00671525" w:rsidRPr="00737777" w:rsidRDefault="00671525" w:rsidP="009D75E1">
            <w:pPr>
              <w:pStyle w:val="ListParagraph"/>
              <w:ind w:left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203" w:type="dxa"/>
          </w:tcPr>
          <w:p w14:paraId="4BCD59D9" w14:textId="77777777" w:rsidR="00671525" w:rsidRDefault="00671525" w:rsidP="009D75E1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</w:tbl>
    <w:p w14:paraId="3E2C2C25" w14:textId="77777777" w:rsidR="00671525" w:rsidRDefault="00671525" w:rsidP="00B0367A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3FA668D9" w14:textId="77777777" w:rsidR="00F51FD0" w:rsidRPr="00671525" w:rsidRDefault="00F51FD0" w:rsidP="003A240B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b/>
          <w:u w:val="single"/>
        </w:rPr>
      </w:pPr>
      <w:r w:rsidRPr="00183446">
        <w:rPr>
          <w:rFonts w:cstheme="minorHAnsi"/>
          <w:b/>
        </w:rPr>
        <w:t>Distance Education</w:t>
      </w:r>
      <w:r w:rsidR="009F07EF">
        <w:rPr>
          <w:rFonts w:cstheme="minorHAnsi"/>
          <w:b/>
        </w:rPr>
        <w:tab/>
      </w:r>
      <w:r w:rsidR="009F07EF">
        <w:rPr>
          <w:rFonts w:cstheme="minorHAnsi"/>
          <w:b/>
        </w:rPr>
        <w:tab/>
      </w:r>
      <w:r w:rsidR="009F07EF">
        <w:rPr>
          <w:rFonts w:cstheme="minorHAnsi"/>
          <w:b/>
        </w:rPr>
        <w:tab/>
        <w:t xml:space="preserve">M/S/P:  </w:t>
      </w:r>
      <w:r w:rsidR="00671525" w:rsidRPr="00671525">
        <w:rPr>
          <w:rFonts w:cstheme="minorHAnsi"/>
          <w:sz w:val="20"/>
          <w:szCs w:val="20"/>
          <w:u w:val="single"/>
        </w:rPr>
        <w:t>Leslie Hotta/Chris Dyer</w:t>
      </w:r>
    </w:p>
    <w:p w14:paraId="6E112BC4" w14:textId="77777777" w:rsidR="00B0367A" w:rsidRPr="00B0367A" w:rsidRDefault="00B0367A" w:rsidP="00B0367A">
      <w:pPr>
        <w:pStyle w:val="ListParagraph"/>
        <w:spacing w:after="0" w:line="240" w:lineRule="auto"/>
        <w:ind w:left="1080"/>
        <w:rPr>
          <w:rFonts w:ascii="Verdana" w:hAnsi="Verdana" w:cstheme="minorHAnsi"/>
          <w:b/>
          <w:smallCaps/>
          <w:sz w:val="20"/>
          <w:szCs w:val="20"/>
          <w:u w:val="single"/>
        </w:rPr>
      </w:pPr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615"/>
        <w:gridCol w:w="4770"/>
        <w:gridCol w:w="1080"/>
        <w:gridCol w:w="18"/>
      </w:tblGrid>
      <w:tr w:rsidR="00B0367A" w:rsidRPr="00921463" w14:paraId="4DAA1E24" w14:textId="77777777" w:rsidTr="00E976FE">
        <w:trPr>
          <w:trHeight w:val="300"/>
        </w:trPr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23C8DD5D" w14:textId="77777777" w:rsidR="00B0367A" w:rsidRPr="0024074E" w:rsidRDefault="00B0367A" w:rsidP="009D75E1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Course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BE106A2" w14:textId="77777777" w:rsidR="00B0367A" w:rsidRPr="0024074E" w:rsidRDefault="00B0367A" w:rsidP="009D75E1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2C86A7D" w14:textId="77777777" w:rsidR="00B0367A" w:rsidRPr="0024074E" w:rsidRDefault="00B0367A" w:rsidP="009D75E1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Approved</w:t>
            </w:r>
          </w:p>
        </w:tc>
      </w:tr>
      <w:tr w:rsidR="00B0367A" w:rsidRPr="00FD2FFF" w14:paraId="61596FE5" w14:textId="77777777" w:rsidTr="009D75E1">
        <w:trPr>
          <w:gridAfter w:val="1"/>
          <w:wAfter w:w="18" w:type="dxa"/>
          <w:trHeight w:val="300"/>
        </w:trPr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533807" w14:textId="77777777" w:rsidR="00B0367A" w:rsidRPr="00FD2FFF" w:rsidRDefault="006F3809" w:rsidP="006F3809">
            <w:pPr>
              <w:spacing w:before="120"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</w:rPr>
              <w:t>Acctg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 xml:space="preserve"> 0</w:t>
            </w:r>
            <w:r w:rsidR="00B0367A" w:rsidRPr="00D67EB5">
              <w:rPr>
                <w:rFonts w:ascii="Calibri" w:eastAsia="Times New Roman" w:hAnsi="Calibri" w:cs="Calibri"/>
                <w:b/>
                <w:color w:val="000000"/>
              </w:rPr>
              <w:t>10</w:t>
            </w:r>
            <w:r w:rsidR="00B0367A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E976F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B0367A">
              <w:rPr>
                <w:rFonts w:ascii="Calibri" w:eastAsia="Times New Roman" w:hAnsi="Calibri" w:cs="Calibri"/>
                <w:color w:val="000000"/>
              </w:rPr>
              <w:t>Financial Accounting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991C11" w14:textId="77777777" w:rsidR="00B0367A" w:rsidRPr="00E976FE" w:rsidRDefault="00B62F16" w:rsidP="006F3809">
            <w:pPr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Reviewed/a</w:t>
            </w:r>
            <w:r w:rsidR="00E976FE" w:rsidRPr="00E976F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pproved by Lisa Kaaz,  12/2/13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D68282" w14:textId="77777777" w:rsidR="00B0367A" w:rsidRPr="0054729C" w:rsidRDefault="00E976FE" w:rsidP="006F3809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D67EB5" w:rsidRPr="00FD2FFF" w14:paraId="6043F913" w14:textId="77777777" w:rsidTr="009D75E1">
        <w:trPr>
          <w:gridAfter w:val="1"/>
          <w:wAfter w:w="18" w:type="dxa"/>
          <w:trHeight w:val="300"/>
        </w:trPr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2686A6" w14:textId="77777777" w:rsidR="00D67EB5" w:rsidRDefault="00D67EB5" w:rsidP="006F3809">
            <w:pPr>
              <w:spacing w:before="120"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F3809">
              <w:rPr>
                <w:rFonts w:ascii="Calibri" w:eastAsia="Times New Roman" w:hAnsi="Calibri" w:cs="Calibri"/>
                <w:b/>
                <w:smallCaps/>
                <w:color w:val="000000"/>
              </w:rPr>
              <w:t>Art</w:t>
            </w:r>
            <w:r w:rsidRPr="00D67EB5">
              <w:rPr>
                <w:rFonts w:ascii="Calibri" w:eastAsia="Times New Roman" w:hAnsi="Calibri" w:cs="Calibri"/>
                <w:b/>
                <w:color w:val="000000"/>
              </w:rPr>
              <w:t xml:space="preserve"> 001D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E976F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Survey of Modern Art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085BB5" w14:textId="77777777" w:rsidR="00D67EB5" w:rsidRPr="00E976FE" w:rsidRDefault="00B62F16" w:rsidP="006F3809">
            <w:pPr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Reviewed/a</w:t>
            </w:r>
            <w:r w:rsidRPr="00E976F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pproved</w:t>
            </w:r>
            <w:r w:rsidR="006F3809" w:rsidRPr="00E976F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by Lisa Kaaz,  </w:t>
            </w:r>
            <w:r w:rsidR="006F380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3/3/14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B2FA96" w14:textId="77777777" w:rsidR="00D67EB5" w:rsidRPr="0054729C" w:rsidRDefault="00E976FE" w:rsidP="006F3809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D67EB5" w:rsidRPr="00FD2FFF" w14:paraId="6D07AA37" w14:textId="77777777" w:rsidTr="009D75E1">
        <w:trPr>
          <w:gridAfter w:val="1"/>
          <w:wAfter w:w="18" w:type="dxa"/>
          <w:trHeight w:val="300"/>
        </w:trPr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B72AAA" w14:textId="77777777" w:rsidR="00D67EB5" w:rsidRDefault="006F3809" w:rsidP="006F3809">
            <w:pPr>
              <w:spacing w:before="120"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F3809">
              <w:rPr>
                <w:rFonts w:ascii="Calibri" w:eastAsia="Times New Roman" w:hAnsi="Calibri" w:cs="Calibri"/>
                <w:b/>
                <w:smallCaps/>
                <w:color w:val="000000"/>
              </w:rPr>
              <w:t>Art</w:t>
            </w:r>
            <w:r w:rsidRPr="00D67EB5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="00E976FE">
              <w:rPr>
                <w:rFonts w:ascii="Calibri" w:eastAsia="Times New Roman" w:hAnsi="Calibri" w:cs="Calibri"/>
                <w:b/>
                <w:color w:val="000000"/>
              </w:rPr>
              <w:t>012</w:t>
            </w:r>
            <w:r w:rsidR="00D67EB5" w:rsidRPr="00D67EB5">
              <w:rPr>
                <w:rFonts w:ascii="Calibri" w:eastAsia="Times New Roman" w:hAnsi="Calibri" w:cs="Calibri"/>
                <w:b/>
                <w:color w:val="000000"/>
              </w:rPr>
              <w:t>A</w:t>
            </w:r>
            <w:r w:rsidR="00D67EB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E976F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D67EB5">
              <w:rPr>
                <w:rFonts w:ascii="Calibri" w:eastAsia="Times New Roman" w:hAnsi="Calibri" w:cs="Calibri"/>
                <w:color w:val="000000"/>
              </w:rPr>
              <w:t>Art of Pre-Hispanic Mexico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EC90A7" w14:textId="77777777" w:rsidR="00D67EB5" w:rsidRPr="00E976FE" w:rsidRDefault="00B62F16" w:rsidP="006F3809">
            <w:pPr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Reviewed/a</w:t>
            </w:r>
            <w:r w:rsidRPr="00E976F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pproved </w:t>
            </w:r>
            <w:r w:rsidR="006F3809" w:rsidRPr="00E976F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by Lisa Kaaz,  </w:t>
            </w:r>
            <w:r w:rsidR="006F380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3/10/14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7628CA" w14:textId="77777777" w:rsidR="00D67EB5" w:rsidRPr="0054729C" w:rsidRDefault="00E976FE" w:rsidP="006F3809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D67EB5" w:rsidRPr="00FD2FFF" w14:paraId="792A3DC5" w14:textId="77777777" w:rsidTr="009D75E1">
        <w:trPr>
          <w:gridAfter w:val="1"/>
          <w:wAfter w:w="18" w:type="dxa"/>
          <w:trHeight w:val="300"/>
        </w:trPr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1A0234" w14:textId="77777777" w:rsidR="00D67EB5" w:rsidRPr="00FD2FFF" w:rsidRDefault="006F3809" w:rsidP="006F3809">
            <w:pPr>
              <w:spacing w:before="120"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F3809">
              <w:rPr>
                <w:rFonts w:ascii="Calibri" w:eastAsia="Times New Roman" w:hAnsi="Calibri" w:cs="Calibri"/>
                <w:b/>
                <w:smallCaps/>
                <w:color w:val="000000"/>
              </w:rPr>
              <w:t>Art</w:t>
            </w:r>
            <w:r w:rsidRPr="00D67EB5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="00D67EB5" w:rsidRPr="00D67EB5">
              <w:rPr>
                <w:rFonts w:ascii="Calibri" w:eastAsia="Times New Roman" w:hAnsi="Calibri" w:cs="Calibri"/>
                <w:b/>
                <w:color w:val="000000"/>
              </w:rPr>
              <w:t>31A</w:t>
            </w:r>
            <w:r w:rsidR="00D67EB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E976F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Beginning</w:t>
            </w:r>
            <w:r w:rsidR="00D67EB5">
              <w:rPr>
                <w:rFonts w:ascii="Calibri" w:eastAsia="Times New Roman" w:hAnsi="Calibri" w:cs="Calibri"/>
                <w:color w:val="000000"/>
              </w:rPr>
              <w:t xml:space="preserve"> Drawing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D37968" w14:textId="77777777" w:rsidR="00D67EB5" w:rsidRPr="00E976FE" w:rsidRDefault="00B62F16" w:rsidP="006F3809">
            <w:pPr>
              <w:spacing w:before="120"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Reviewed/a</w:t>
            </w:r>
            <w:r w:rsidRPr="00E976F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pproved </w:t>
            </w:r>
            <w:r w:rsidR="006F3809" w:rsidRPr="00E976F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by Lisa Kaaz,  </w:t>
            </w:r>
            <w:r w:rsidR="006F380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3/3/14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E54F90" w14:textId="77777777" w:rsidR="00D67EB5" w:rsidRPr="0054729C" w:rsidRDefault="00E976FE" w:rsidP="006F3809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D67EB5" w:rsidRPr="00921463" w14:paraId="35042997" w14:textId="77777777" w:rsidTr="00E976FE">
        <w:trPr>
          <w:trHeight w:val="300"/>
        </w:trPr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90B583" w14:textId="77777777" w:rsidR="00D67EB5" w:rsidRPr="00921463" w:rsidRDefault="006F3809" w:rsidP="006F3809">
            <w:pPr>
              <w:spacing w:before="120"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F3809">
              <w:rPr>
                <w:rFonts w:ascii="Calibri" w:eastAsia="Times New Roman" w:hAnsi="Calibri" w:cs="Calibri"/>
                <w:b/>
                <w:smallCaps/>
                <w:color w:val="000000"/>
              </w:rPr>
              <w:t>Art</w:t>
            </w:r>
            <w:r w:rsidRPr="00D67EB5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="00D67EB5" w:rsidRPr="00D67EB5">
              <w:rPr>
                <w:rFonts w:ascii="Calibri" w:eastAsia="Times New Roman" w:hAnsi="Calibri" w:cs="Calibri"/>
                <w:b/>
                <w:color w:val="000000"/>
              </w:rPr>
              <w:t>31B</w:t>
            </w:r>
            <w:r w:rsidR="00E976FE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="00D67EB5">
              <w:rPr>
                <w:rFonts w:ascii="Calibri" w:eastAsia="Times New Roman" w:hAnsi="Calibri" w:cs="Calibri"/>
                <w:color w:val="000000"/>
              </w:rPr>
              <w:t xml:space="preserve"> Expressive Drawing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041AD" w14:textId="77777777" w:rsidR="00D67EB5" w:rsidRPr="00E976FE" w:rsidRDefault="00B62F16" w:rsidP="006F3809">
            <w:pPr>
              <w:spacing w:before="120"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Reviewed/a</w:t>
            </w:r>
            <w:r w:rsidRPr="00E976F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pproved </w:t>
            </w:r>
            <w:r w:rsidR="006F3809" w:rsidRPr="00E976F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by Lisa Kaaz,  </w:t>
            </w:r>
            <w:r w:rsidR="006F380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3/3/14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45095" w14:textId="77777777" w:rsidR="00D67EB5" w:rsidRPr="00567560" w:rsidRDefault="00E976FE" w:rsidP="006F3809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D67EB5" w:rsidRPr="00921463" w14:paraId="0DD7B9AD" w14:textId="77777777" w:rsidTr="00E976FE">
        <w:trPr>
          <w:trHeight w:val="300"/>
        </w:trPr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BC47F0" w14:textId="77777777" w:rsidR="00D67EB5" w:rsidRPr="00921463" w:rsidRDefault="006F3809" w:rsidP="006F3809">
            <w:pPr>
              <w:spacing w:before="120"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F3809">
              <w:rPr>
                <w:rFonts w:ascii="Calibri" w:eastAsia="Times New Roman" w:hAnsi="Calibri" w:cs="Calibri"/>
                <w:b/>
                <w:smallCaps/>
                <w:color w:val="000000"/>
              </w:rPr>
              <w:t>Art</w:t>
            </w:r>
            <w:r w:rsidRPr="00D67EB5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="00D67EB5" w:rsidRPr="00D67EB5">
              <w:rPr>
                <w:rFonts w:ascii="Calibri" w:eastAsia="Times New Roman" w:hAnsi="Calibri" w:cs="Calibri"/>
                <w:b/>
                <w:color w:val="000000"/>
              </w:rPr>
              <w:t>33A</w:t>
            </w:r>
            <w:r w:rsidR="00D67EB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E976F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D67EB5">
              <w:rPr>
                <w:rFonts w:ascii="Calibri" w:eastAsia="Times New Roman" w:hAnsi="Calibri" w:cs="Calibri"/>
                <w:color w:val="000000"/>
              </w:rPr>
              <w:t>Two-Dimen</w:t>
            </w:r>
            <w:r>
              <w:rPr>
                <w:rFonts w:ascii="Calibri" w:eastAsia="Times New Roman" w:hAnsi="Calibri" w:cs="Calibri"/>
                <w:color w:val="000000"/>
              </w:rPr>
              <w:t>sion</w:t>
            </w:r>
            <w:r w:rsidR="00D67EB5">
              <w:rPr>
                <w:rFonts w:ascii="Calibri" w:eastAsia="Times New Roman" w:hAnsi="Calibri" w:cs="Calibri"/>
                <w:color w:val="000000"/>
              </w:rPr>
              <w:t xml:space="preserve"> Design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0CA56" w14:textId="77777777" w:rsidR="00D67EB5" w:rsidRPr="00E976FE" w:rsidRDefault="00B62F16" w:rsidP="006F3809">
            <w:pPr>
              <w:spacing w:before="120"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Reviewed/a</w:t>
            </w:r>
            <w:r w:rsidRPr="00E976F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pproved </w:t>
            </w:r>
            <w:r w:rsidR="006F3809" w:rsidRPr="00E976F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by Lisa Kaaz,  </w:t>
            </w:r>
            <w:r w:rsidR="006F380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3/3/14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EFA5D" w14:textId="77777777" w:rsidR="00D67EB5" w:rsidRPr="00567560" w:rsidRDefault="00E976FE" w:rsidP="006F3809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D67EB5" w:rsidRPr="00921463" w14:paraId="4B850650" w14:textId="77777777" w:rsidTr="00E976FE">
        <w:trPr>
          <w:trHeight w:val="300"/>
        </w:trPr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FAD267" w14:textId="77777777" w:rsidR="00D67EB5" w:rsidRPr="00921463" w:rsidRDefault="006F3809" w:rsidP="006F3809">
            <w:pPr>
              <w:spacing w:before="120"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F3809">
              <w:rPr>
                <w:rFonts w:ascii="Calibri" w:eastAsia="Times New Roman" w:hAnsi="Calibri" w:cs="Calibri"/>
                <w:b/>
                <w:smallCaps/>
                <w:color w:val="000000"/>
              </w:rPr>
              <w:t>Art</w:t>
            </w:r>
            <w:r w:rsidRPr="00D67EB5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="00D67EB5" w:rsidRPr="00D67EB5">
              <w:rPr>
                <w:rFonts w:ascii="Calibri" w:eastAsia="Times New Roman" w:hAnsi="Calibri" w:cs="Calibri"/>
                <w:b/>
                <w:color w:val="000000"/>
              </w:rPr>
              <w:t>33C</w:t>
            </w:r>
            <w:r w:rsidR="00D67EB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E976F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D67EB5">
              <w:rPr>
                <w:rFonts w:ascii="Calibri" w:eastAsia="Times New Roman" w:hAnsi="Calibri" w:cs="Calibri"/>
                <w:color w:val="000000"/>
              </w:rPr>
              <w:t>Color Design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687DE" w14:textId="77777777" w:rsidR="00D67EB5" w:rsidRPr="00E976FE" w:rsidRDefault="00B62F16" w:rsidP="006F3809">
            <w:pPr>
              <w:spacing w:before="120"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Reviewed/a</w:t>
            </w:r>
            <w:r w:rsidRPr="00E976F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pproved </w:t>
            </w:r>
            <w:r w:rsidR="006F3809" w:rsidRPr="00E976F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by Lisa Kaaz,  </w:t>
            </w:r>
            <w:r w:rsidR="006F380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3/3/14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7304E" w14:textId="77777777" w:rsidR="00D67EB5" w:rsidRPr="00567560" w:rsidRDefault="00E976FE" w:rsidP="006F3809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  <w:tr w:rsidR="00B0367A" w:rsidRPr="00921463" w14:paraId="0E74F237" w14:textId="77777777" w:rsidTr="00E976FE">
        <w:trPr>
          <w:trHeight w:val="300"/>
        </w:trPr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500D12" w14:textId="77777777" w:rsidR="00B0367A" w:rsidRPr="00921463" w:rsidRDefault="00D67EB5" w:rsidP="006F3809">
            <w:pPr>
              <w:spacing w:before="120"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F3809">
              <w:rPr>
                <w:rFonts w:ascii="Calibri" w:eastAsia="Times New Roman" w:hAnsi="Calibri" w:cs="Calibri"/>
                <w:b/>
                <w:smallCaps/>
                <w:color w:val="000000"/>
              </w:rPr>
              <w:t>Music</w:t>
            </w:r>
            <w:r w:rsidRPr="00D67EB5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="006F3809">
              <w:rPr>
                <w:rFonts w:ascii="Calibri" w:eastAsia="Times New Roman" w:hAnsi="Calibri" w:cs="Calibri"/>
                <w:b/>
                <w:color w:val="000000"/>
              </w:rPr>
              <w:t>00</w:t>
            </w:r>
            <w:r w:rsidRPr="00D67EB5">
              <w:rPr>
                <w:rFonts w:ascii="Calibri" w:eastAsia="Times New Roman" w:hAnsi="Calibri" w:cs="Calibri"/>
                <w:b/>
                <w:color w:val="000000"/>
              </w:rPr>
              <w:t>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E976F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Film Music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2357F" w14:textId="77777777" w:rsidR="00B0367A" w:rsidRPr="00E976FE" w:rsidRDefault="00B62F16" w:rsidP="006F3809">
            <w:pPr>
              <w:spacing w:before="120"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Reviewed/a</w:t>
            </w:r>
            <w:r w:rsidRPr="00E976F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pproved </w:t>
            </w:r>
            <w:r w:rsidR="006F3809" w:rsidRPr="00E976F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by Lisa Kaaz,  </w:t>
            </w:r>
            <w:r w:rsidR="006F380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11/18/13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B0754" w14:textId="77777777" w:rsidR="00B0367A" w:rsidRPr="00567560" w:rsidRDefault="00E976FE" w:rsidP="006F3809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  <w:t>X</w:t>
            </w:r>
          </w:p>
        </w:tc>
      </w:tr>
    </w:tbl>
    <w:p w14:paraId="377CF382" w14:textId="77777777" w:rsidR="00B0367A" w:rsidRPr="00B0367A" w:rsidRDefault="00B0367A" w:rsidP="00B0367A">
      <w:pPr>
        <w:pStyle w:val="ListParagraph"/>
        <w:spacing w:after="0" w:line="240" w:lineRule="auto"/>
        <w:ind w:left="1080"/>
        <w:rPr>
          <w:rFonts w:ascii="Verdana" w:hAnsi="Verdana" w:cstheme="minorHAnsi"/>
          <w:sz w:val="18"/>
          <w:szCs w:val="18"/>
        </w:rPr>
      </w:pPr>
    </w:p>
    <w:p w14:paraId="4F969FA9" w14:textId="77777777" w:rsidR="00B0367A" w:rsidRDefault="00B0367A" w:rsidP="00B0367A">
      <w:pPr>
        <w:tabs>
          <w:tab w:val="left" w:pos="720"/>
        </w:tabs>
        <w:spacing w:after="0" w:line="240" w:lineRule="auto"/>
        <w:rPr>
          <w:rFonts w:cstheme="minorHAnsi"/>
          <w:b/>
        </w:rPr>
      </w:pPr>
    </w:p>
    <w:p w14:paraId="607803A3" w14:textId="77777777" w:rsidR="00B0367A" w:rsidRPr="00430CFB" w:rsidRDefault="00B0367A" w:rsidP="00AE3669">
      <w:pPr>
        <w:pStyle w:val="ListParagraph"/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cstheme="minorHAnsi"/>
          <w:b/>
          <w:u w:val="single"/>
        </w:rPr>
      </w:pPr>
      <w:r w:rsidRPr="00430CFB">
        <w:rPr>
          <w:rFonts w:cstheme="minorHAnsi"/>
          <w:b/>
          <w:u w:val="single"/>
        </w:rPr>
        <w:t>Information and Announcements</w:t>
      </w:r>
    </w:p>
    <w:p w14:paraId="77307DF8" w14:textId="77777777" w:rsidR="00B0367A" w:rsidRPr="00430CFB" w:rsidRDefault="00681BB8" w:rsidP="00430CFB">
      <w:pPr>
        <w:pStyle w:val="ListParagraph"/>
        <w:numPr>
          <w:ilvl w:val="0"/>
          <w:numId w:val="7"/>
        </w:numPr>
        <w:tabs>
          <w:tab w:val="left" w:pos="720"/>
        </w:tabs>
        <w:spacing w:after="0" w:line="240" w:lineRule="auto"/>
        <w:rPr>
          <w:rFonts w:cstheme="minorHAnsi"/>
        </w:rPr>
      </w:pPr>
      <w:r w:rsidRPr="00430CFB">
        <w:rPr>
          <w:rFonts w:cstheme="minorHAnsi"/>
        </w:rPr>
        <w:t xml:space="preserve">Regional Curriculum Meeting </w:t>
      </w:r>
      <w:r w:rsidR="00F13CAB" w:rsidRPr="00430CFB">
        <w:rPr>
          <w:rFonts w:cstheme="minorHAnsi"/>
        </w:rPr>
        <w:t>Update 3</w:t>
      </w:r>
      <w:r w:rsidRPr="00430CFB">
        <w:rPr>
          <w:rFonts w:cstheme="minorHAnsi"/>
        </w:rPr>
        <w:t>.15.14</w:t>
      </w:r>
      <w:r w:rsidR="009D75E1" w:rsidRPr="00430CFB">
        <w:rPr>
          <w:rFonts w:cstheme="minorHAnsi"/>
        </w:rPr>
        <w:t xml:space="preserve"> </w:t>
      </w:r>
      <w:r w:rsidR="008438E2" w:rsidRPr="00430CFB">
        <w:rPr>
          <w:rFonts w:cstheme="minorHAnsi"/>
        </w:rPr>
        <w:t xml:space="preserve">  </w:t>
      </w:r>
      <w:r w:rsidR="009D75E1" w:rsidRPr="00430CFB">
        <w:rPr>
          <w:rFonts w:cstheme="minorHAnsi"/>
        </w:rPr>
        <w:t xml:space="preserve"> (see attachment from Cheryl Miller) </w:t>
      </w:r>
    </w:p>
    <w:p w14:paraId="1A5D99AB" w14:textId="77777777" w:rsidR="0040781F" w:rsidRPr="00430CFB" w:rsidRDefault="0040781F" w:rsidP="00430CFB">
      <w:pPr>
        <w:pStyle w:val="ListParagraph"/>
        <w:numPr>
          <w:ilvl w:val="0"/>
          <w:numId w:val="7"/>
        </w:numPr>
        <w:tabs>
          <w:tab w:val="left" w:pos="720"/>
        </w:tabs>
        <w:spacing w:after="0" w:line="240" w:lineRule="auto"/>
        <w:rPr>
          <w:rFonts w:cstheme="minorHAnsi"/>
        </w:rPr>
      </w:pPr>
      <w:r w:rsidRPr="00430CFB">
        <w:rPr>
          <w:rFonts w:cstheme="minorHAnsi"/>
          <w:b/>
          <w:sz w:val="24"/>
          <w:szCs w:val="24"/>
          <w:u w:val="single"/>
        </w:rPr>
        <w:t>Approval of ADT’s</w:t>
      </w:r>
      <w:r w:rsidRPr="00430CFB">
        <w:rPr>
          <w:rFonts w:cstheme="minorHAnsi"/>
          <w:b/>
          <w:sz w:val="24"/>
          <w:szCs w:val="24"/>
        </w:rPr>
        <w:t>:</w:t>
      </w:r>
      <w:r w:rsidRPr="00430CFB">
        <w:rPr>
          <w:rFonts w:cstheme="minorHAnsi"/>
        </w:rPr>
        <w:t xml:space="preserve"> </w:t>
      </w:r>
      <w:r w:rsidR="00AC115B" w:rsidRPr="00430CFB">
        <w:rPr>
          <w:rFonts w:cstheme="minorHAnsi"/>
        </w:rPr>
        <w:t xml:space="preserve"> </w:t>
      </w:r>
      <w:r w:rsidRPr="00430CFB">
        <w:rPr>
          <w:rFonts w:cstheme="minorHAnsi"/>
        </w:rPr>
        <w:t>Freba</w:t>
      </w:r>
      <w:r w:rsidR="00AC115B" w:rsidRPr="00430CFB">
        <w:rPr>
          <w:rFonts w:cstheme="minorHAnsi"/>
        </w:rPr>
        <w:t xml:space="preserve"> Cognetta</w:t>
      </w:r>
      <w:r w:rsidR="008438E2" w:rsidRPr="00430CFB">
        <w:rPr>
          <w:rFonts w:cstheme="minorHAnsi"/>
        </w:rPr>
        <w:tab/>
      </w:r>
      <w:r w:rsidR="008438E2" w:rsidRPr="00430CFB">
        <w:rPr>
          <w:rFonts w:cstheme="minorHAnsi"/>
          <w:b/>
          <w:u w:val="single"/>
        </w:rPr>
        <w:t>Physics  A.S.-T</w:t>
      </w:r>
      <w:r w:rsidR="008438E2" w:rsidRPr="00430CFB">
        <w:rPr>
          <w:rFonts w:cstheme="minorHAnsi"/>
        </w:rPr>
        <w:t>:   approved  2/5/14</w:t>
      </w:r>
    </w:p>
    <w:p w14:paraId="13DCF14B" w14:textId="77777777" w:rsidR="008438E2" w:rsidRDefault="008438E2" w:rsidP="00925C8C">
      <w:p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430CFB">
        <w:rPr>
          <w:rFonts w:cstheme="minorHAnsi"/>
        </w:rPr>
        <w:tab/>
      </w:r>
      <w:proofErr w:type="gramStart"/>
      <w:r w:rsidRPr="008438E2">
        <w:rPr>
          <w:rFonts w:cstheme="minorHAnsi"/>
          <w:b/>
          <w:u w:val="single"/>
        </w:rPr>
        <w:t>Geology</w:t>
      </w:r>
      <w:r>
        <w:rPr>
          <w:rFonts w:cstheme="minorHAnsi"/>
          <w:b/>
          <w:u w:val="single"/>
        </w:rPr>
        <w:t xml:space="preserve"> </w:t>
      </w:r>
      <w:r w:rsidRPr="008438E2">
        <w:rPr>
          <w:rFonts w:cstheme="minorHAnsi"/>
          <w:b/>
          <w:u w:val="single"/>
        </w:rPr>
        <w:t xml:space="preserve"> A</w:t>
      </w:r>
      <w:r>
        <w:rPr>
          <w:rFonts w:cstheme="minorHAnsi"/>
          <w:b/>
          <w:u w:val="single"/>
        </w:rPr>
        <w:t>.</w:t>
      </w:r>
      <w:r w:rsidRPr="008438E2">
        <w:rPr>
          <w:rFonts w:cstheme="minorHAnsi"/>
          <w:b/>
          <w:u w:val="single"/>
        </w:rPr>
        <w:t>S</w:t>
      </w:r>
      <w:proofErr w:type="gramEnd"/>
      <w:r>
        <w:rPr>
          <w:rFonts w:cstheme="minorHAnsi"/>
          <w:b/>
          <w:u w:val="single"/>
        </w:rPr>
        <w:t>.</w:t>
      </w:r>
      <w:r w:rsidRPr="008438E2">
        <w:rPr>
          <w:rFonts w:cstheme="minorHAnsi"/>
          <w:b/>
          <w:u w:val="single"/>
        </w:rPr>
        <w:t>-T</w:t>
      </w:r>
      <w:r>
        <w:rPr>
          <w:rFonts w:cstheme="minorHAnsi"/>
        </w:rPr>
        <w:t>:   approved  2/6/14</w:t>
      </w:r>
    </w:p>
    <w:p w14:paraId="1E217841" w14:textId="77777777" w:rsidR="008438E2" w:rsidRDefault="008438E2" w:rsidP="008438E2">
      <w:p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430CFB">
        <w:rPr>
          <w:rFonts w:cstheme="minorHAnsi"/>
        </w:rPr>
        <w:tab/>
      </w:r>
      <w:proofErr w:type="gramStart"/>
      <w:r w:rsidRPr="008438E2">
        <w:rPr>
          <w:rFonts w:cstheme="minorHAnsi"/>
          <w:b/>
          <w:u w:val="single"/>
        </w:rPr>
        <w:t>Geography</w:t>
      </w:r>
      <w:r w:rsidRPr="008438E2">
        <w:rPr>
          <w:rFonts w:cstheme="minorHAnsi"/>
          <w:u w:val="single"/>
        </w:rPr>
        <w:t xml:space="preserve">  </w:t>
      </w:r>
      <w:r w:rsidRPr="008438E2">
        <w:rPr>
          <w:rFonts w:cstheme="minorHAnsi"/>
          <w:b/>
          <w:u w:val="single"/>
        </w:rPr>
        <w:t>A</w:t>
      </w:r>
      <w:r>
        <w:rPr>
          <w:rFonts w:cstheme="minorHAnsi"/>
          <w:b/>
          <w:u w:val="single"/>
        </w:rPr>
        <w:t>.</w:t>
      </w:r>
      <w:r w:rsidRPr="008438E2">
        <w:rPr>
          <w:rFonts w:cstheme="minorHAnsi"/>
          <w:b/>
          <w:u w:val="single"/>
        </w:rPr>
        <w:t>A</w:t>
      </w:r>
      <w:proofErr w:type="gramEnd"/>
      <w:r>
        <w:rPr>
          <w:rFonts w:cstheme="minorHAnsi"/>
          <w:b/>
          <w:u w:val="single"/>
        </w:rPr>
        <w:t>.</w:t>
      </w:r>
      <w:r w:rsidRPr="008438E2">
        <w:rPr>
          <w:rFonts w:cstheme="minorHAnsi"/>
          <w:b/>
          <w:u w:val="single"/>
        </w:rPr>
        <w:t>-T</w:t>
      </w:r>
      <w:r>
        <w:rPr>
          <w:rFonts w:cstheme="minorHAnsi"/>
        </w:rPr>
        <w:t>:   approved  3/5/14</w:t>
      </w:r>
    </w:p>
    <w:p w14:paraId="050F1D53" w14:textId="77777777" w:rsidR="008438E2" w:rsidRPr="00925C8C" w:rsidRDefault="008438E2" w:rsidP="00925C8C">
      <w:pPr>
        <w:tabs>
          <w:tab w:val="left" w:pos="720"/>
        </w:tabs>
        <w:spacing w:after="0" w:line="240" w:lineRule="auto"/>
        <w:rPr>
          <w:rFonts w:cstheme="minorHAnsi"/>
        </w:rPr>
      </w:pPr>
    </w:p>
    <w:p w14:paraId="2FE4A61C" w14:textId="77777777" w:rsidR="00B0367A" w:rsidRPr="002A758B" w:rsidRDefault="00B0367A" w:rsidP="00B0367A">
      <w:pPr>
        <w:pStyle w:val="ListParagraph"/>
        <w:tabs>
          <w:tab w:val="left" w:pos="720"/>
        </w:tabs>
        <w:spacing w:after="0" w:line="240" w:lineRule="auto"/>
        <w:rPr>
          <w:rFonts w:cstheme="minorHAnsi"/>
        </w:rPr>
      </w:pPr>
    </w:p>
    <w:p w14:paraId="71C55969" w14:textId="77777777" w:rsidR="00B0367A" w:rsidRPr="00B548CA" w:rsidRDefault="00B0367A" w:rsidP="00AE3669">
      <w:pPr>
        <w:pStyle w:val="ListParagraph"/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cstheme="minorHAnsi"/>
          <w:b/>
          <w:u w:val="single"/>
        </w:rPr>
      </w:pPr>
      <w:r w:rsidRPr="00B548CA">
        <w:rPr>
          <w:rFonts w:cstheme="minorHAnsi"/>
          <w:b/>
          <w:u w:val="single"/>
        </w:rPr>
        <w:t>New Business</w:t>
      </w:r>
    </w:p>
    <w:p w14:paraId="3B03F7CC" w14:textId="77777777" w:rsidR="00B0367A" w:rsidRDefault="00F13CAB" w:rsidP="00B0367A">
      <w:p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Input on the</w:t>
      </w:r>
      <w:r w:rsidR="00B0367A" w:rsidRPr="00D95C9A">
        <w:rPr>
          <w:rFonts w:cstheme="minorHAnsi"/>
        </w:rPr>
        <w:t xml:space="preserve"> </w:t>
      </w:r>
      <w:r w:rsidR="00925C8C">
        <w:rPr>
          <w:rFonts w:cstheme="minorHAnsi"/>
        </w:rPr>
        <w:t>“What to Expect at Curriculum Committee?” document</w:t>
      </w:r>
      <w:r w:rsidR="00681BB8">
        <w:rPr>
          <w:rFonts w:cstheme="minorHAnsi"/>
        </w:rPr>
        <w:t xml:space="preserve"> </w:t>
      </w:r>
      <w:r>
        <w:rPr>
          <w:rFonts w:cstheme="minorHAnsi"/>
        </w:rPr>
        <w:t>and new course/program process</w:t>
      </w:r>
    </w:p>
    <w:p w14:paraId="22462142" w14:textId="77777777" w:rsidR="0040781F" w:rsidRPr="00D95C9A" w:rsidRDefault="0040781F" w:rsidP="00B0367A">
      <w:p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Program Tech Review checklist</w:t>
      </w:r>
    </w:p>
    <w:p w14:paraId="777693C6" w14:textId="77777777" w:rsidR="00B0367A" w:rsidRDefault="00B0367A" w:rsidP="00B0367A">
      <w:pPr>
        <w:spacing w:after="0" w:line="240" w:lineRule="auto"/>
        <w:rPr>
          <w:rFonts w:cstheme="minorHAnsi"/>
          <w:b/>
          <w:bCs/>
        </w:rPr>
      </w:pPr>
    </w:p>
    <w:p w14:paraId="1B1018FB" w14:textId="77777777" w:rsidR="00AC115B" w:rsidRDefault="00AC115B" w:rsidP="00B0367A">
      <w:pPr>
        <w:spacing w:after="0" w:line="240" w:lineRule="auto"/>
        <w:rPr>
          <w:rFonts w:cstheme="minorHAnsi"/>
          <w:b/>
          <w:bCs/>
        </w:rPr>
      </w:pPr>
    </w:p>
    <w:p w14:paraId="539B0703" w14:textId="77777777" w:rsidR="00AC115B" w:rsidRPr="00C50D53" w:rsidRDefault="00AC115B" w:rsidP="00B0367A">
      <w:pPr>
        <w:spacing w:after="0" w:line="240" w:lineRule="auto"/>
        <w:rPr>
          <w:rFonts w:cstheme="minorHAnsi"/>
          <w:b/>
          <w:bCs/>
        </w:rPr>
      </w:pPr>
    </w:p>
    <w:p w14:paraId="7D68CFE8" w14:textId="77777777" w:rsidR="00B0367A" w:rsidRPr="008438E2" w:rsidRDefault="00B0367A" w:rsidP="00AE3669">
      <w:pPr>
        <w:pStyle w:val="ListParagraph"/>
        <w:numPr>
          <w:ilvl w:val="0"/>
          <w:numId w:val="2"/>
        </w:num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  <w:u w:val="single"/>
        </w:rPr>
      </w:pPr>
      <w:r w:rsidRPr="00B548CA">
        <w:rPr>
          <w:rFonts w:cstheme="minorHAnsi"/>
          <w:b/>
          <w:u w:val="single"/>
        </w:rPr>
        <w:t>Adjournment</w:t>
      </w:r>
      <w:r w:rsidR="00AC115B">
        <w:rPr>
          <w:rFonts w:cstheme="minorHAnsi"/>
          <w:b/>
        </w:rPr>
        <w:tab/>
        <w:t>Time:</w:t>
      </w:r>
      <w:r w:rsidR="009D75E1">
        <w:rPr>
          <w:rFonts w:cstheme="minorHAnsi"/>
          <w:b/>
        </w:rPr>
        <w:t xml:space="preserve">   4:45 PM </w:t>
      </w:r>
      <w:r w:rsidR="00AC115B">
        <w:rPr>
          <w:rFonts w:cstheme="minorHAnsi"/>
          <w:b/>
        </w:rPr>
        <w:t xml:space="preserve">     M/S/P</w:t>
      </w:r>
      <w:r w:rsidR="008438E2">
        <w:rPr>
          <w:rFonts w:cstheme="minorHAnsi"/>
          <w:b/>
        </w:rPr>
        <w:t xml:space="preserve">:  </w:t>
      </w:r>
      <w:r w:rsidR="009D75E1" w:rsidRPr="008438E2">
        <w:rPr>
          <w:rFonts w:cstheme="minorHAnsi"/>
          <w:sz w:val="20"/>
          <w:szCs w:val="20"/>
          <w:u w:val="single"/>
        </w:rPr>
        <w:t>Heidi Davis/</w:t>
      </w:r>
      <w:r w:rsidR="008438E2" w:rsidRPr="008438E2">
        <w:rPr>
          <w:rFonts w:cstheme="minorHAnsi"/>
          <w:sz w:val="20"/>
          <w:szCs w:val="20"/>
          <w:u w:val="single"/>
        </w:rPr>
        <w:t>Brian Tramontana</w:t>
      </w:r>
    </w:p>
    <w:p w14:paraId="38FD04F9" w14:textId="77777777" w:rsidR="00AC115B" w:rsidRDefault="00AC115B" w:rsidP="00AC115B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left="0" w:right="75"/>
        <w:rPr>
          <w:rFonts w:cstheme="minorHAnsi"/>
          <w:sz w:val="20"/>
          <w:szCs w:val="20"/>
        </w:rPr>
      </w:pPr>
    </w:p>
    <w:p w14:paraId="5DB48A83" w14:textId="77777777" w:rsidR="00AC115B" w:rsidRDefault="00AC115B" w:rsidP="00AC115B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left="0" w:right="75"/>
        <w:rPr>
          <w:rFonts w:cstheme="minorHAnsi"/>
          <w:sz w:val="20"/>
          <w:szCs w:val="20"/>
        </w:rPr>
      </w:pPr>
    </w:p>
    <w:p w14:paraId="7232BD6C" w14:textId="77777777" w:rsidR="00B548CA" w:rsidRDefault="00B548CA" w:rsidP="00AC115B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left="0" w:right="75"/>
        <w:rPr>
          <w:rFonts w:cstheme="minorHAnsi"/>
          <w:sz w:val="20"/>
          <w:szCs w:val="20"/>
        </w:rPr>
      </w:pPr>
    </w:p>
    <w:p w14:paraId="1F99BF6A" w14:textId="77777777" w:rsidR="00B548CA" w:rsidRDefault="00B548CA" w:rsidP="00AC115B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left="0" w:right="75"/>
        <w:rPr>
          <w:rFonts w:cstheme="minorHAnsi"/>
          <w:sz w:val="20"/>
          <w:szCs w:val="20"/>
        </w:rPr>
      </w:pPr>
    </w:p>
    <w:p w14:paraId="6850FDA1" w14:textId="77777777" w:rsidR="00AC115B" w:rsidRPr="006516A2" w:rsidRDefault="00AC115B" w:rsidP="00AC115B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left="0" w:right="75"/>
        <w:rPr>
          <w:rFonts w:cstheme="minorHAnsi"/>
          <w:sz w:val="20"/>
          <w:szCs w:val="20"/>
        </w:rPr>
      </w:pPr>
      <w:r w:rsidRPr="006516A2">
        <w:rPr>
          <w:rFonts w:cstheme="minorHAnsi"/>
          <w:sz w:val="20"/>
          <w:szCs w:val="20"/>
        </w:rPr>
        <w:t xml:space="preserve">Respectfully submitted by: </w:t>
      </w:r>
    </w:p>
    <w:p w14:paraId="061EE534" w14:textId="77777777" w:rsidR="00AC115B" w:rsidRPr="006516A2" w:rsidRDefault="00AC115B" w:rsidP="00AC115B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left="0" w:right="75"/>
        <w:rPr>
          <w:rFonts w:cstheme="minorHAnsi"/>
          <w:sz w:val="20"/>
          <w:szCs w:val="20"/>
        </w:rPr>
      </w:pPr>
    </w:p>
    <w:p w14:paraId="6A4BBBF4" w14:textId="77777777" w:rsidR="00AC115B" w:rsidRPr="006516A2" w:rsidRDefault="00AC115B" w:rsidP="00AC115B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left="0" w:right="75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Beverly Harp </w:t>
      </w:r>
    </w:p>
    <w:p w14:paraId="76766517" w14:textId="77777777" w:rsidR="00AC115B" w:rsidRPr="006516A2" w:rsidRDefault="00AC115B" w:rsidP="00AC115B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left="0" w:right="75"/>
        <w:rPr>
          <w:rFonts w:cstheme="minorHAnsi"/>
          <w:sz w:val="20"/>
          <w:szCs w:val="20"/>
        </w:rPr>
      </w:pPr>
      <w:r w:rsidRPr="006516A2">
        <w:rPr>
          <w:rFonts w:cstheme="minorHAnsi"/>
          <w:sz w:val="20"/>
          <w:szCs w:val="20"/>
        </w:rPr>
        <w:t>Student Success &amp; Support</w:t>
      </w:r>
    </w:p>
    <w:p w14:paraId="37112150" w14:textId="77777777" w:rsidR="00AC115B" w:rsidRPr="006516A2" w:rsidRDefault="00AC115B" w:rsidP="00AC115B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left="0" w:right="75"/>
        <w:rPr>
          <w:rFonts w:cstheme="minorHAnsi"/>
          <w:sz w:val="20"/>
          <w:szCs w:val="20"/>
        </w:rPr>
      </w:pPr>
    </w:p>
    <w:p w14:paraId="2737BA94" w14:textId="77777777" w:rsidR="00AC115B" w:rsidRPr="00401A6A" w:rsidRDefault="00AC115B" w:rsidP="00AC115B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left="0" w:right="75"/>
        <w:rPr>
          <w:rFonts w:ascii="Verdana" w:hAnsi="Verdana" w:cstheme="minorHAnsi"/>
          <w:sz w:val="18"/>
          <w:szCs w:val="18"/>
          <w:u w:val="single"/>
        </w:rPr>
      </w:pPr>
      <w:r w:rsidRPr="006516A2">
        <w:rPr>
          <w:rFonts w:cstheme="minorHAnsi"/>
          <w:sz w:val="18"/>
          <w:szCs w:val="18"/>
        </w:rPr>
        <w:t>In compliance with the Americans with Disabilities Act, individuals needing special accommodations should contact Cheryl Miller at (408) 741-2620 one week prior to the meeting date.</w:t>
      </w:r>
    </w:p>
    <w:p w14:paraId="1FFD824E" w14:textId="77777777" w:rsidR="00B0367A" w:rsidRPr="00C50D53" w:rsidRDefault="00B0367A" w:rsidP="00AC115B">
      <w:p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</w:p>
    <w:sectPr w:rsidR="00B0367A" w:rsidRPr="00C50D53" w:rsidSect="00AC115B">
      <w:footerReference w:type="default" r:id="rId11"/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09F582" w14:textId="77777777" w:rsidR="00940176" w:rsidRDefault="00940176" w:rsidP="00DB1510">
      <w:pPr>
        <w:spacing w:after="0" w:line="240" w:lineRule="auto"/>
      </w:pPr>
      <w:r>
        <w:separator/>
      </w:r>
    </w:p>
  </w:endnote>
  <w:endnote w:type="continuationSeparator" w:id="0">
    <w:p w14:paraId="56894E15" w14:textId="77777777" w:rsidR="00940176" w:rsidRDefault="00940176" w:rsidP="00DB1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F30557" w14:textId="77777777" w:rsidR="009D75E1" w:rsidRDefault="009D75E1">
    <w:pPr>
      <w:pStyle w:val="Footer"/>
    </w:pPr>
    <w:r w:rsidRPr="00390D42">
      <w:rPr>
        <w:sz w:val="12"/>
        <w:szCs w:val="12"/>
      </w:rPr>
      <w:t>Harp: Curriculum</w:t>
    </w:r>
    <w:r>
      <w:t xml:space="preserve"> </w:t>
    </w:r>
    <w:r>
      <w:br/>
    </w:r>
    <w:r w:rsidRPr="00390D42">
      <w:rPr>
        <w:sz w:val="12"/>
        <w:szCs w:val="12"/>
      </w:rPr>
      <w:t>3/17/14 All College Curriculum Min.</w:t>
    </w:r>
    <w:r>
      <w:ptab w:relativeTo="margin" w:alignment="center" w:leader="none"/>
    </w:r>
    <w:r w:rsidRPr="00390D42">
      <w:rPr>
        <w:sz w:val="12"/>
        <w:szCs w:val="12"/>
      </w:rPr>
      <w:fldChar w:fldCharType="begin"/>
    </w:r>
    <w:r w:rsidRPr="00390D42">
      <w:rPr>
        <w:sz w:val="12"/>
        <w:szCs w:val="12"/>
      </w:rPr>
      <w:instrText xml:space="preserve"> PAGE   \* MERGEFORMAT </w:instrText>
    </w:r>
    <w:r w:rsidRPr="00390D42">
      <w:rPr>
        <w:sz w:val="12"/>
        <w:szCs w:val="12"/>
      </w:rPr>
      <w:fldChar w:fldCharType="separate"/>
    </w:r>
    <w:r w:rsidR="00E10866">
      <w:rPr>
        <w:noProof/>
        <w:sz w:val="12"/>
        <w:szCs w:val="12"/>
      </w:rPr>
      <w:t>1</w:t>
    </w:r>
    <w:r w:rsidRPr="00390D42">
      <w:rPr>
        <w:noProof/>
        <w:sz w:val="12"/>
        <w:szCs w:val="12"/>
      </w:rPr>
      <w:fldChar w:fldCharType="end"/>
    </w:r>
    <w:r w:rsidRPr="00390D42">
      <w:rPr>
        <w:noProof/>
        <w:sz w:val="12"/>
        <w:szCs w:val="12"/>
      </w:rPr>
      <w:t xml:space="preserve"> of </w:t>
    </w:r>
    <w:r w:rsidR="00C30F63">
      <w:rPr>
        <w:noProof/>
        <w:sz w:val="12"/>
        <w:szCs w:val="12"/>
      </w:rPr>
      <w:t>5</w:t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0FB59A" w14:textId="77777777" w:rsidR="00940176" w:rsidRDefault="00940176" w:rsidP="00DB1510">
      <w:pPr>
        <w:spacing w:after="0" w:line="240" w:lineRule="auto"/>
      </w:pPr>
      <w:r>
        <w:separator/>
      </w:r>
    </w:p>
  </w:footnote>
  <w:footnote w:type="continuationSeparator" w:id="0">
    <w:p w14:paraId="2C998909" w14:textId="77777777" w:rsidR="00940176" w:rsidRDefault="00940176" w:rsidP="00DB15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E3D"/>
    <w:multiLevelType w:val="hybridMultilevel"/>
    <w:tmpl w:val="F438C4C2"/>
    <w:lvl w:ilvl="0" w:tplc="323E00F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EED265A"/>
    <w:multiLevelType w:val="hybridMultilevel"/>
    <w:tmpl w:val="41A0F434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AE542AA"/>
    <w:multiLevelType w:val="hybridMultilevel"/>
    <w:tmpl w:val="B0ECC4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0064F3"/>
    <w:multiLevelType w:val="hybridMultilevel"/>
    <w:tmpl w:val="FC12E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FE7D15"/>
    <w:multiLevelType w:val="multilevel"/>
    <w:tmpl w:val="B6427116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5">
    <w:nsid w:val="51D110A1"/>
    <w:multiLevelType w:val="hybridMultilevel"/>
    <w:tmpl w:val="81F2870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2498312C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0AF4CBF"/>
    <w:multiLevelType w:val="hybridMultilevel"/>
    <w:tmpl w:val="41A0F434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1"/>
  </w:num>
  <w:num w:numId="7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9BB"/>
    <w:rsid w:val="000169D8"/>
    <w:rsid w:val="0002114E"/>
    <w:rsid w:val="00024E2A"/>
    <w:rsid w:val="00027BF1"/>
    <w:rsid w:val="00040B91"/>
    <w:rsid w:val="00052FD8"/>
    <w:rsid w:val="000563C3"/>
    <w:rsid w:val="00056D5D"/>
    <w:rsid w:val="000668BB"/>
    <w:rsid w:val="00066DB5"/>
    <w:rsid w:val="00086A0E"/>
    <w:rsid w:val="00087E3E"/>
    <w:rsid w:val="00090579"/>
    <w:rsid w:val="00090847"/>
    <w:rsid w:val="000938D2"/>
    <w:rsid w:val="000A1479"/>
    <w:rsid w:val="000A38C6"/>
    <w:rsid w:val="000B26BE"/>
    <w:rsid w:val="000B7BDF"/>
    <w:rsid w:val="000C0CD2"/>
    <w:rsid w:val="000C0EC2"/>
    <w:rsid w:val="000C12C7"/>
    <w:rsid w:val="000C3D11"/>
    <w:rsid w:val="000E0477"/>
    <w:rsid w:val="000E4BA1"/>
    <w:rsid w:val="000E60A2"/>
    <w:rsid w:val="000E6BCE"/>
    <w:rsid w:val="00100BCD"/>
    <w:rsid w:val="0011088C"/>
    <w:rsid w:val="0012056E"/>
    <w:rsid w:val="00130C59"/>
    <w:rsid w:val="001328D5"/>
    <w:rsid w:val="00142AE7"/>
    <w:rsid w:val="00143643"/>
    <w:rsid w:val="001535E5"/>
    <w:rsid w:val="0016342F"/>
    <w:rsid w:val="00163531"/>
    <w:rsid w:val="001713F0"/>
    <w:rsid w:val="001A2AE0"/>
    <w:rsid w:val="001A5D3E"/>
    <w:rsid w:val="001A6944"/>
    <w:rsid w:val="001B47A2"/>
    <w:rsid w:val="001C0AFE"/>
    <w:rsid w:val="001C25A9"/>
    <w:rsid w:val="001C3C99"/>
    <w:rsid w:val="001C6DF1"/>
    <w:rsid w:val="001C7A26"/>
    <w:rsid w:val="001D0117"/>
    <w:rsid w:val="001D2CCC"/>
    <w:rsid w:val="001D6685"/>
    <w:rsid w:val="001D724E"/>
    <w:rsid w:val="001E4D37"/>
    <w:rsid w:val="001F2375"/>
    <w:rsid w:val="001F7AF5"/>
    <w:rsid w:val="00206BE6"/>
    <w:rsid w:val="002104EB"/>
    <w:rsid w:val="00215989"/>
    <w:rsid w:val="002279DF"/>
    <w:rsid w:val="00235436"/>
    <w:rsid w:val="002363BA"/>
    <w:rsid w:val="00240638"/>
    <w:rsid w:val="0024074E"/>
    <w:rsid w:val="00240867"/>
    <w:rsid w:val="0024388B"/>
    <w:rsid w:val="00245C00"/>
    <w:rsid w:val="0025127E"/>
    <w:rsid w:val="002659EB"/>
    <w:rsid w:val="00265CAD"/>
    <w:rsid w:val="002662E4"/>
    <w:rsid w:val="002670DC"/>
    <w:rsid w:val="00270DB7"/>
    <w:rsid w:val="00284D33"/>
    <w:rsid w:val="00287574"/>
    <w:rsid w:val="002B2111"/>
    <w:rsid w:val="002B4193"/>
    <w:rsid w:val="002B5FD3"/>
    <w:rsid w:val="002D1AFA"/>
    <w:rsid w:val="002E5CD0"/>
    <w:rsid w:val="002F3D79"/>
    <w:rsid w:val="002F6537"/>
    <w:rsid w:val="002F7B87"/>
    <w:rsid w:val="00301CF5"/>
    <w:rsid w:val="00305134"/>
    <w:rsid w:val="00305409"/>
    <w:rsid w:val="00307AAD"/>
    <w:rsid w:val="00313365"/>
    <w:rsid w:val="003152E3"/>
    <w:rsid w:val="0032539B"/>
    <w:rsid w:val="00332103"/>
    <w:rsid w:val="00334601"/>
    <w:rsid w:val="00335E4C"/>
    <w:rsid w:val="00340CA1"/>
    <w:rsid w:val="003448D9"/>
    <w:rsid w:val="00346DFC"/>
    <w:rsid w:val="0035617F"/>
    <w:rsid w:val="00357AFB"/>
    <w:rsid w:val="00364C19"/>
    <w:rsid w:val="00367F42"/>
    <w:rsid w:val="0037289E"/>
    <w:rsid w:val="003756D2"/>
    <w:rsid w:val="00390D42"/>
    <w:rsid w:val="00391C32"/>
    <w:rsid w:val="0039501D"/>
    <w:rsid w:val="003A240B"/>
    <w:rsid w:val="003B3425"/>
    <w:rsid w:val="003C0A81"/>
    <w:rsid w:val="003C708B"/>
    <w:rsid w:val="003C776C"/>
    <w:rsid w:val="003F61B8"/>
    <w:rsid w:val="00401A6A"/>
    <w:rsid w:val="00403FCF"/>
    <w:rsid w:val="00405CAD"/>
    <w:rsid w:val="00406D80"/>
    <w:rsid w:val="0040781F"/>
    <w:rsid w:val="00415A26"/>
    <w:rsid w:val="00416BF4"/>
    <w:rsid w:val="00420773"/>
    <w:rsid w:val="00421F92"/>
    <w:rsid w:val="00430882"/>
    <w:rsid w:val="00430CFB"/>
    <w:rsid w:val="00434011"/>
    <w:rsid w:val="0043644F"/>
    <w:rsid w:val="00444072"/>
    <w:rsid w:val="004523BB"/>
    <w:rsid w:val="004642DA"/>
    <w:rsid w:val="00465E74"/>
    <w:rsid w:val="00473725"/>
    <w:rsid w:val="00486051"/>
    <w:rsid w:val="004925CE"/>
    <w:rsid w:val="00494F9E"/>
    <w:rsid w:val="004A04FB"/>
    <w:rsid w:val="004A2FCC"/>
    <w:rsid w:val="004C03A9"/>
    <w:rsid w:val="004C4224"/>
    <w:rsid w:val="004D024C"/>
    <w:rsid w:val="004D1CF9"/>
    <w:rsid w:val="004E215D"/>
    <w:rsid w:val="004E45D6"/>
    <w:rsid w:val="004E5C8D"/>
    <w:rsid w:val="004E680C"/>
    <w:rsid w:val="004F331E"/>
    <w:rsid w:val="0050057A"/>
    <w:rsid w:val="00501E8C"/>
    <w:rsid w:val="00504851"/>
    <w:rsid w:val="005110CD"/>
    <w:rsid w:val="0051180A"/>
    <w:rsid w:val="00513751"/>
    <w:rsid w:val="00527B40"/>
    <w:rsid w:val="00532240"/>
    <w:rsid w:val="00533027"/>
    <w:rsid w:val="00544E8E"/>
    <w:rsid w:val="00546732"/>
    <w:rsid w:val="0054729C"/>
    <w:rsid w:val="005473DC"/>
    <w:rsid w:val="00551FAB"/>
    <w:rsid w:val="00554308"/>
    <w:rsid w:val="00555E3E"/>
    <w:rsid w:val="00561009"/>
    <w:rsid w:val="0056164F"/>
    <w:rsid w:val="00567560"/>
    <w:rsid w:val="005857F7"/>
    <w:rsid w:val="005858E4"/>
    <w:rsid w:val="0059242D"/>
    <w:rsid w:val="005925DE"/>
    <w:rsid w:val="00593600"/>
    <w:rsid w:val="00597D5C"/>
    <w:rsid w:val="005A1E22"/>
    <w:rsid w:val="005B6DAC"/>
    <w:rsid w:val="005D359A"/>
    <w:rsid w:val="005E7210"/>
    <w:rsid w:val="005F174C"/>
    <w:rsid w:val="005F4092"/>
    <w:rsid w:val="005F70CF"/>
    <w:rsid w:val="006019BB"/>
    <w:rsid w:val="006037E7"/>
    <w:rsid w:val="006068B3"/>
    <w:rsid w:val="00606F21"/>
    <w:rsid w:val="006073A7"/>
    <w:rsid w:val="0061145F"/>
    <w:rsid w:val="00613548"/>
    <w:rsid w:val="00616977"/>
    <w:rsid w:val="00617BCD"/>
    <w:rsid w:val="00642878"/>
    <w:rsid w:val="00644F9D"/>
    <w:rsid w:val="00651E0F"/>
    <w:rsid w:val="006568C0"/>
    <w:rsid w:val="006576A8"/>
    <w:rsid w:val="00662B73"/>
    <w:rsid w:val="00665E99"/>
    <w:rsid w:val="00671525"/>
    <w:rsid w:val="00674E24"/>
    <w:rsid w:val="006751CB"/>
    <w:rsid w:val="006800EB"/>
    <w:rsid w:val="00681BB8"/>
    <w:rsid w:val="006912AA"/>
    <w:rsid w:val="00691B7B"/>
    <w:rsid w:val="00696123"/>
    <w:rsid w:val="006A0FD6"/>
    <w:rsid w:val="006A6CA7"/>
    <w:rsid w:val="006B40D2"/>
    <w:rsid w:val="006C6863"/>
    <w:rsid w:val="006C6A6C"/>
    <w:rsid w:val="006D19C0"/>
    <w:rsid w:val="006D1C6F"/>
    <w:rsid w:val="006D31C4"/>
    <w:rsid w:val="006D46AE"/>
    <w:rsid w:val="006F2CCE"/>
    <w:rsid w:val="006F3809"/>
    <w:rsid w:val="006F5038"/>
    <w:rsid w:val="006F5458"/>
    <w:rsid w:val="006F6185"/>
    <w:rsid w:val="006F7581"/>
    <w:rsid w:val="00700B57"/>
    <w:rsid w:val="00704D23"/>
    <w:rsid w:val="00722977"/>
    <w:rsid w:val="007239DA"/>
    <w:rsid w:val="0072412A"/>
    <w:rsid w:val="007243BF"/>
    <w:rsid w:val="00730AC9"/>
    <w:rsid w:val="00737777"/>
    <w:rsid w:val="007442A4"/>
    <w:rsid w:val="0076445F"/>
    <w:rsid w:val="00766A6C"/>
    <w:rsid w:val="00782DEB"/>
    <w:rsid w:val="0078784D"/>
    <w:rsid w:val="00790385"/>
    <w:rsid w:val="007A122A"/>
    <w:rsid w:val="007B03D4"/>
    <w:rsid w:val="007B20E0"/>
    <w:rsid w:val="007B39CD"/>
    <w:rsid w:val="007B45C2"/>
    <w:rsid w:val="007C502B"/>
    <w:rsid w:val="007C58AA"/>
    <w:rsid w:val="007C7668"/>
    <w:rsid w:val="007E01A4"/>
    <w:rsid w:val="007E0311"/>
    <w:rsid w:val="007E7B63"/>
    <w:rsid w:val="007F0238"/>
    <w:rsid w:val="007F73A1"/>
    <w:rsid w:val="008010E8"/>
    <w:rsid w:val="00805A85"/>
    <w:rsid w:val="00814FC3"/>
    <w:rsid w:val="00820E55"/>
    <w:rsid w:val="00821D29"/>
    <w:rsid w:val="00830CE2"/>
    <w:rsid w:val="0083202D"/>
    <w:rsid w:val="0083787F"/>
    <w:rsid w:val="008438E2"/>
    <w:rsid w:val="00845FC9"/>
    <w:rsid w:val="00851E21"/>
    <w:rsid w:val="00852032"/>
    <w:rsid w:val="008606D1"/>
    <w:rsid w:val="00877FC3"/>
    <w:rsid w:val="00887026"/>
    <w:rsid w:val="00893CD5"/>
    <w:rsid w:val="00894D9A"/>
    <w:rsid w:val="008B3585"/>
    <w:rsid w:val="008C0959"/>
    <w:rsid w:val="008D0382"/>
    <w:rsid w:val="008E18EA"/>
    <w:rsid w:val="008E41DA"/>
    <w:rsid w:val="008E5239"/>
    <w:rsid w:val="008E6FF6"/>
    <w:rsid w:val="008F094A"/>
    <w:rsid w:val="008F21CF"/>
    <w:rsid w:val="008F47E5"/>
    <w:rsid w:val="009050C3"/>
    <w:rsid w:val="00913557"/>
    <w:rsid w:val="009136BB"/>
    <w:rsid w:val="00917BAE"/>
    <w:rsid w:val="00921463"/>
    <w:rsid w:val="0092210A"/>
    <w:rsid w:val="00925131"/>
    <w:rsid w:val="00925C8C"/>
    <w:rsid w:val="00927B01"/>
    <w:rsid w:val="00940176"/>
    <w:rsid w:val="009437FB"/>
    <w:rsid w:val="009503FD"/>
    <w:rsid w:val="00952CBC"/>
    <w:rsid w:val="00953AA5"/>
    <w:rsid w:val="00954B3C"/>
    <w:rsid w:val="00966544"/>
    <w:rsid w:val="0097137A"/>
    <w:rsid w:val="00992512"/>
    <w:rsid w:val="009962A5"/>
    <w:rsid w:val="009A53DB"/>
    <w:rsid w:val="009A5E91"/>
    <w:rsid w:val="009A6FFF"/>
    <w:rsid w:val="009B0EF1"/>
    <w:rsid w:val="009B4A28"/>
    <w:rsid w:val="009C122D"/>
    <w:rsid w:val="009C6F89"/>
    <w:rsid w:val="009D75E1"/>
    <w:rsid w:val="009F07EF"/>
    <w:rsid w:val="009F369C"/>
    <w:rsid w:val="00A01756"/>
    <w:rsid w:val="00A24866"/>
    <w:rsid w:val="00A25E3E"/>
    <w:rsid w:val="00A27A8D"/>
    <w:rsid w:val="00A302B1"/>
    <w:rsid w:val="00A30AE6"/>
    <w:rsid w:val="00A3586E"/>
    <w:rsid w:val="00A50EEF"/>
    <w:rsid w:val="00A51A62"/>
    <w:rsid w:val="00A52F3D"/>
    <w:rsid w:val="00A57DD2"/>
    <w:rsid w:val="00A80B4D"/>
    <w:rsid w:val="00A86FC0"/>
    <w:rsid w:val="00A912BD"/>
    <w:rsid w:val="00A91B26"/>
    <w:rsid w:val="00AA560C"/>
    <w:rsid w:val="00AA626E"/>
    <w:rsid w:val="00AB048B"/>
    <w:rsid w:val="00AC115B"/>
    <w:rsid w:val="00AD19EA"/>
    <w:rsid w:val="00AD322D"/>
    <w:rsid w:val="00AE0850"/>
    <w:rsid w:val="00AE0C50"/>
    <w:rsid w:val="00AE3669"/>
    <w:rsid w:val="00AE5D33"/>
    <w:rsid w:val="00AF19FF"/>
    <w:rsid w:val="00B0367A"/>
    <w:rsid w:val="00B04023"/>
    <w:rsid w:val="00B06E6D"/>
    <w:rsid w:val="00B06F95"/>
    <w:rsid w:val="00B121CB"/>
    <w:rsid w:val="00B17145"/>
    <w:rsid w:val="00B209AA"/>
    <w:rsid w:val="00B329EE"/>
    <w:rsid w:val="00B42FEA"/>
    <w:rsid w:val="00B4785E"/>
    <w:rsid w:val="00B548CA"/>
    <w:rsid w:val="00B557BD"/>
    <w:rsid w:val="00B61DDF"/>
    <w:rsid w:val="00B62F16"/>
    <w:rsid w:val="00B6651D"/>
    <w:rsid w:val="00B8526C"/>
    <w:rsid w:val="00B91846"/>
    <w:rsid w:val="00B925C1"/>
    <w:rsid w:val="00B9677A"/>
    <w:rsid w:val="00B96E85"/>
    <w:rsid w:val="00BA0F7A"/>
    <w:rsid w:val="00BA5A73"/>
    <w:rsid w:val="00BC01D6"/>
    <w:rsid w:val="00BD412B"/>
    <w:rsid w:val="00BF6CBC"/>
    <w:rsid w:val="00C065E2"/>
    <w:rsid w:val="00C111AE"/>
    <w:rsid w:val="00C30F63"/>
    <w:rsid w:val="00C31FC1"/>
    <w:rsid w:val="00C37678"/>
    <w:rsid w:val="00C42054"/>
    <w:rsid w:val="00C44CC6"/>
    <w:rsid w:val="00C704D0"/>
    <w:rsid w:val="00C745D6"/>
    <w:rsid w:val="00C82CE4"/>
    <w:rsid w:val="00C93C7A"/>
    <w:rsid w:val="00CA5173"/>
    <w:rsid w:val="00CA71A1"/>
    <w:rsid w:val="00CB0354"/>
    <w:rsid w:val="00CD3E95"/>
    <w:rsid w:val="00CE451A"/>
    <w:rsid w:val="00CE71DD"/>
    <w:rsid w:val="00CF5073"/>
    <w:rsid w:val="00D06516"/>
    <w:rsid w:val="00D07F5C"/>
    <w:rsid w:val="00D156E5"/>
    <w:rsid w:val="00D219D1"/>
    <w:rsid w:val="00D2681A"/>
    <w:rsid w:val="00D27772"/>
    <w:rsid w:val="00D401D0"/>
    <w:rsid w:val="00D55D83"/>
    <w:rsid w:val="00D60BCA"/>
    <w:rsid w:val="00D62BFA"/>
    <w:rsid w:val="00D67EB5"/>
    <w:rsid w:val="00D861EE"/>
    <w:rsid w:val="00D92C42"/>
    <w:rsid w:val="00D97747"/>
    <w:rsid w:val="00DA3BCB"/>
    <w:rsid w:val="00DB1510"/>
    <w:rsid w:val="00DB618A"/>
    <w:rsid w:val="00DB6B7D"/>
    <w:rsid w:val="00DE3F10"/>
    <w:rsid w:val="00DF213D"/>
    <w:rsid w:val="00DF5426"/>
    <w:rsid w:val="00DF75B7"/>
    <w:rsid w:val="00E013CD"/>
    <w:rsid w:val="00E04C2E"/>
    <w:rsid w:val="00E0707D"/>
    <w:rsid w:val="00E10866"/>
    <w:rsid w:val="00E212BD"/>
    <w:rsid w:val="00E328C3"/>
    <w:rsid w:val="00E440D2"/>
    <w:rsid w:val="00E526FA"/>
    <w:rsid w:val="00E5406C"/>
    <w:rsid w:val="00E6055C"/>
    <w:rsid w:val="00E650CF"/>
    <w:rsid w:val="00E70280"/>
    <w:rsid w:val="00E72D3E"/>
    <w:rsid w:val="00E73BBE"/>
    <w:rsid w:val="00E8726E"/>
    <w:rsid w:val="00E877E0"/>
    <w:rsid w:val="00E92698"/>
    <w:rsid w:val="00E94D8F"/>
    <w:rsid w:val="00E976FE"/>
    <w:rsid w:val="00EA09DC"/>
    <w:rsid w:val="00EB00AB"/>
    <w:rsid w:val="00EB4112"/>
    <w:rsid w:val="00ED4A5B"/>
    <w:rsid w:val="00EF0B9F"/>
    <w:rsid w:val="00EF2602"/>
    <w:rsid w:val="00F04C92"/>
    <w:rsid w:val="00F113B7"/>
    <w:rsid w:val="00F11F99"/>
    <w:rsid w:val="00F13CAB"/>
    <w:rsid w:val="00F15538"/>
    <w:rsid w:val="00F15CBD"/>
    <w:rsid w:val="00F21D2A"/>
    <w:rsid w:val="00F315D0"/>
    <w:rsid w:val="00F43F3B"/>
    <w:rsid w:val="00F51FD0"/>
    <w:rsid w:val="00F52CD4"/>
    <w:rsid w:val="00F63D53"/>
    <w:rsid w:val="00F73E59"/>
    <w:rsid w:val="00F76665"/>
    <w:rsid w:val="00F866C8"/>
    <w:rsid w:val="00F909E6"/>
    <w:rsid w:val="00F92698"/>
    <w:rsid w:val="00F93A12"/>
    <w:rsid w:val="00FA1A4C"/>
    <w:rsid w:val="00FA7CE0"/>
    <w:rsid w:val="00FB14E1"/>
    <w:rsid w:val="00FB3D4B"/>
    <w:rsid w:val="00FC22CA"/>
    <w:rsid w:val="00FD2FFF"/>
    <w:rsid w:val="00FD4759"/>
    <w:rsid w:val="00FD5682"/>
    <w:rsid w:val="00FE1CC1"/>
    <w:rsid w:val="00FE3E0F"/>
    <w:rsid w:val="00FE620E"/>
    <w:rsid w:val="00FE7E38"/>
    <w:rsid w:val="00FF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5FC8D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gif"/><Relationship Id="rId10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curriculum-committee-agenda-template-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A8A97A-7D76-2440-A8AE-5B0BFE2C1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\Users\cheryl.miller\Documents\curriculum\curriculum-committee-agenda-template-dotx.dotx</Template>
  <TotalTime>3</TotalTime>
  <Pages>6</Pages>
  <Words>1550</Words>
  <Characters>8840</Characters>
  <Application>Microsoft Macintosh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10370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Cheryl Miller</cp:lastModifiedBy>
  <cp:revision>4</cp:revision>
  <cp:lastPrinted>2014-03-19T19:21:00Z</cp:lastPrinted>
  <dcterms:created xsi:type="dcterms:W3CDTF">2014-03-24T19:27:00Z</dcterms:created>
  <dcterms:modified xsi:type="dcterms:W3CDTF">2014-07-22T16:43:00Z</dcterms:modified>
</cp:coreProperties>
</file>