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698" w:rsidRPr="00402FE2" w:rsidRDefault="00112300" w:rsidP="00C50D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13B2AC6C">
            <wp:simplePos x="0" y="0"/>
            <wp:positionH relativeFrom="column">
              <wp:posOffset>350520</wp:posOffset>
            </wp:positionH>
            <wp:positionV relativeFrom="paragraph">
              <wp:posOffset>85725</wp:posOffset>
            </wp:positionV>
            <wp:extent cx="742950" cy="734060"/>
            <wp:effectExtent l="0" t="0" r="0" b="889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3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2698" w:rsidRPr="00402FE2">
        <w:rPr>
          <w:rFonts w:ascii="Times New Roman" w:hAnsi="Times New Roman" w:cs="Times New Roman"/>
          <w:noProof/>
          <w:color w:val="003468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F84874E" wp14:editId="2A47AD61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C99" w:rsidRPr="00402FE2" w:rsidRDefault="004D1CF9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B4785E"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:rsidR="00E013CD" w:rsidRPr="00402FE2" w:rsidRDefault="00AF5986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E24D82">
        <w:rPr>
          <w:rFonts w:ascii="Times New Roman" w:hAnsi="Times New Roman" w:cs="Times New Roman"/>
          <w:b/>
          <w:sz w:val="24"/>
          <w:szCs w:val="24"/>
        </w:rPr>
        <w:t xml:space="preserve">pproved Minutes </w:t>
      </w:r>
    </w:p>
    <w:p w:rsidR="00696123" w:rsidRPr="00402FE2" w:rsidRDefault="00C50D53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September 16</w:t>
      </w:r>
      <w:r w:rsidR="002F3AF7" w:rsidRPr="00402FE2">
        <w:rPr>
          <w:rFonts w:ascii="Times New Roman" w:hAnsi="Times New Roman" w:cs="Times New Roman"/>
          <w:b/>
          <w:sz w:val="24"/>
          <w:szCs w:val="24"/>
        </w:rPr>
        <w:t>, 2013</w:t>
      </w:r>
    </w:p>
    <w:p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9C202B" w:rsidRPr="00402FE2">
        <w:rPr>
          <w:rFonts w:ascii="Times New Roman" w:hAnsi="Times New Roman" w:cs="Times New Roman"/>
          <w:b/>
          <w:sz w:val="24"/>
          <w:szCs w:val="24"/>
        </w:rPr>
        <w:t>:30-4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</w:p>
    <w:p w:rsidR="00A86FC0" w:rsidRPr="00402FE2" w:rsidRDefault="00EC4D16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FOX 105</w:t>
      </w:r>
    </w:p>
    <w:p w:rsidR="00112300" w:rsidRDefault="00112300" w:rsidP="00F96953">
      <w:pPr>
        <w:spacing w:after="0"/>
        <w:rPr>
          <w:rFonts w:ascii="Times New Roman" w:hAnsi="Times New Roman" w:cs="Times New Roman"/>
          <w:b/>
        </w:rPr>
      </w:pPr>
    </w:p>
    <w:p w:rsidR="00F96953" w:rsidRPr="00401A6A" w:rsidRDefault="00112300" w:rsidP="00F96953">
      <w:pPr>
        <w:spacing w:after="0"/>
        <w:rPr>
          <w:rFonts w:ascii="Verdana" w:hAnsi="Verdana" w:cstheme="minorHAnsi"/>
          <w:b/>
          <w:sz w:val="18"/>
          <w:szCs w:val="18"/>
        </w:rPr>
      </w:pPr>
      <w:r>
        <w:rPr>
          <w:rFonts w:ascii="Times New Roman" w:hAnsi="Times New Roman" w:cs="Times New Roman"/>
          <w:b/>
        </w:rPr>
        <w:t xml:space="preserve">         </w:t>
      </w:r>
      <w:r w:rsidR="00F96953" w:rsidRPr="00C50D53">
        <w:rPr>
          <w:rFonts w:ascii="Times New Roman" w:hAnsi="Times New Roman" w:cs="Times New Roman"/>
          <w:b/>
        </w:rPr>
        <w:t>Membership</w:t>
      </w:r>
      <w:r w:rsidR="00F96953">
        <w:rPr>
          <w:rFonts w:ascii="Verdana" w:hAnsi="Verdana" w:cstheme="minorHAnsi"/>
          <w:b/>
          <w:sz w:val="18"/>
          <w:szCs w:val="18"/>
        </w:rPr>
        <w:tab/>
      </w:r>
      <w:r w:rsidR="00F96953">
        <w:rPr>
          <w:rFonts w:ascii="Verdana" w:hAnsi="Verdana" w:cstheme="minorHAnsi"/>
          <w:b/>
          <w:sz w:val="18"/>
          <w:szCs w:val="18"/>
        </w:rPr>
        <w:tab/>
      </w:r>
      <w:r w:rsidR="00F96953">
        <w:rPr>
          <w:rFonts w:ascii="Verdana" w:hAnsi="Verdana" w:cstheme="minorHAnsi"/>
          <w:b/>
          <w:sz w:val="18"/>
          <w:szCs w:val="18"/>
        </w:rPr>
        <w:tab/>
      </w:r>
      <w:r w:rsidR="00F96953">
        <w:rPr>
          <w:rFonts w:ascii="Verdana" w:hAnsi="Verdana" w:cstheme="minorHAnsi"/>
          <w:b/>
          <w:sz w:val="18"/>
          <w:szCs w:val="18"/>
        </w:rPr>
        <w:tab/>
      </w:r>
      <w:r w:rsidR="001445E8">
        <w:rPr>
          <w:rFonts w:ascii="Verdana" w:hAnsi="Verdana" w:cstheme="minorHAnsi"/>
          <w:b/>
          <w:sz w:val="18"/>
          <w:szCs w:val="18"/>
        </w:rPr>
        <w:t xml:space="preserve">  </w:t>
      </w:r>
      <w:r>
        <w:rPr>
          <w:rFonts w:ascii="Verdana" w:hAnsi="Verdana" w:cstheme="minorHAnsi"/>
          <w:b/>
          <w:sz w:val="18"/>
          <w:szCs w:val="18"/>
        </w:rPr>
        <w:t xml:space="preserve">P        </w:t>
      </w:r>
      <w:r w:rsidR="00F96953">
        <w:rPr>
          <w:rFonts w:ascii="Verdana" w:hAnsi="Verdana" w:cstheme="minorHAnsi"/>
          <w:b/>
          <w:sz w:val="18"/>
          <w:szCs w:val="18"/>
        </w:rPr>
        <w:t xml:space="preserve">   </w:t>
      </w:r>
      <w:r>
        <w:rPr>
          <w:rFonts w:ascii="Verdana" w:hAnsi="Verdana" w:cstheme="minorHAnsi"/>
          <w:b/>
          <w:sz w:val="18"/>
          <w:szCs w:val="18"/>
        </w:rPr>
        <w:t xml:space="preserve">  </w:t>
      </w:r>
      <w:r w:rsidR="00F96953">
        <w:rPr>
          <w:rFonts w:ascii="Verdana" w:hAnsi="Verdana" w:cstheme="minorHAnsi"/>
          <w:b/>
          <w:sz w:val="18"/>
          <w:szCs w:val="18"/>
        </w:rPr>
        <w:t xml:space="preserve">                                  </w:t>
      </w:r>
      <w:r>
        <w:rPr>
          <w:rFonts w:ascii="Verdana" w:hAnsi="Verdana" w:cstheme="minorHAnsi"/>
          <w:b/>
          <w:sz w:val="18"/>
          <w:szCs w:val="18"/>
        </w:rPr>
        <w:t xml:space="preserve">              </w:t>
      </w:r>
      <w:r w:rsidR="00F96953">
        <w:rPr>
          <w:rFonts w:ascii="Verdana" w:hAnsi="Verdana" w:cstheme="minorHAnsi"/>
          <w:b/>
          <w:sz w:val="18"/>
          <w:szCs w:val="18"/>
        </w:rPr>
        <w:t xml:space="preserve">               P</w:t>
      </w:r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112300" w:rsidRPr="00401A6A" w:rsidTr="00112300">
        <w:trPr>
          <w:trHeight w:val="422"/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Cheryl Miller, Chair,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Student Services</w:t>
            </w:r>
          </w:p>
        </w:tc>
        <w:tc>
          <w:tcPr>
            <w:tcW w:w="450" w:type="dxa"/>
          </w:tcPr>
          <w:p w:rsidR="00F96953" w:rsidRPr="00CB3A7D" w:rsidRDefault="000628B2" w:rsidP="00F72692">
            <w:pPr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Brian Tramontana,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Social Science</w:t>
            </w:r>
          </w:p>
        </w:tc>
        <w:tc>
          <w:tcPr>
            <w:tcW w:w="540" w:type="dxa"/>
          </w:tcPr>
          <w:p w:rsidR="00F96953" w:rsidRPr="00401A6A" w:rsidRDefault="005A6AB6" w:rsidP="00F72692">
            <w:pPr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112300" w:rsidRPr="00401A6A" w:rsidTr="00112300">
        <w:trPr>
          <w:trHeight w:val="350"/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Leslie Hotta,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Applied Arts/Sciences</w:t>
            </w:r>
          </w:p>
        </w:tc>
        <w:tc>
          <w:tcPr>
            <w:tcW w:w="45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Kuni Hay,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VP Instruction</w:t>
            </w:r>
          </w:p>
        </w:tc>
        <w:tc>
          <w:tcPr>
            <w:tcW w:w="54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112300" w:rsidRPr="00401A6A" w:rsidTr="00112300">
        <w:trPr>
          <w:trHeight w:val="440"/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Robert Anthony,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Business</w:t>
            </w:r>
          </w:p>
        </w:tc>
        <w:tc>
          <w:tcPr>
            <w:tcW w:w="45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Herlisa Hamp,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Admissions &amp; Records</w:t>
            </w:r>
          </w:p>
        </w:tc>
        <w:tc>
          <w:tcPr>
            <w:tcW w:w="540" w:type="dxa"/>
          </w:tcPr>
          <w:p w:rsidR="00F96953" w:rsidRPr="00401A6A" w:rsidRDefault="00F96953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112300" w:rsidRPr="00401A6A" w:rsidTr="00112300">
        <w:trPr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Brad Weisberg,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Fine Arts</w:t>
            </w:r>
          </w:p>
        </w:tc>
        <w:tc>
          <w:tcPr>
            <w:tcW w:w="45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tabs>
                <w:tab w:val="left" w:pos="630"/>
              </w:tabs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Stephanie Kashima,</w:t>
            </w:r>
          </w:p>
          <w:p w:rsidR="00F96953" w:rsidRPr="00112300" w:rsidRDefault="00F96953" w:rsidP="00F72692">
            <w:pPr>
              <w:tabs>
                <w:tab w:val="left" w:pos="630"/>
              </w:tabs>
              <w:rPr>
                <w:rFonts w:ascii="Verdana" w:hAnsi="Verdana" w:cstheme="minorHAnsi"/>
                <w:sz w:val="14"/>
                <w:szCs w:val="14"/>
              </w:rPr>
            </w:pPr>
            <w:r w:rsidRPr="00112300">
              <w:rPr>
                <w:rFonts w:ascii="Verdana" w:hAnsi="Verdana" w:cstheme="minorHAnsi"/>
                <w:sz w:val="14"/>
                <w:szCs w:val="14"/>
              </w:rPr>
              <w:t>Dean of Instruction and Student Support</w:t>
            </w:r>
          </w:p>
        </w:tc>
        <w:tc>
          <w:tcPr>
            <w:tcW w:w="54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112300" w:rsidRPr="00401A6A" w:rsidTr="00112300">
        <w:trPr>
          <w:trHeight w:val="305"/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Paulette Boudreaux,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Language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Arts</w:t>
            </w:r>
          </w:p>
        </w:tc>
        <w:tc>
          <w:tcPr>
            <w:tcW w:w="45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Freba Cognetta,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Articulation</w:t>
            </w:r>
          </w:p>
        </w:tc>
        <w:tc>
          <w:tcPr>
            <w:tcW w:w="54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112300" w:rsidRPr="00401A6A" w:rsidTr="00112300">
        <w:trPr>
          <w:trHeight w:val="350"/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Betsy Sandford,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Library</w:t>
            </w:r>
          </w:p>
        </w:tc>
        <w:tc>
          <w:tcPr>
            <w:tcW w:w="45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Thuy Tran,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Office of Instruction</w:t>
            </w:r>
          </w:p>
        </w:tc>
        <w:tc>
          <w:tcPr>
            <w:tcW w:w="540" w:type="dxa"/>
          </w:tcPr>
          <w:p w:rsidR="00F96953" w:rsidRPr="00401A6A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112300" w:rsidRPr="00401A6A" w:rsidTr="00112300">
        <w:trPr>
          <w:trHeight w:val="350"/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Chris Dyer,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Math/Science</w:t>
            </w:r>
          </w:p>
        </w:tc>
        <w:tc>
          <w:tcPr>
            <w:tcW w:w="450" w:type="dxa"/>
          </w:tcPr>
          <w:p w:rsidR="00F96953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Lisa Kaaz,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Distance Education</w:t>
            </w:r>
          </w:p>
        </w:tc>
        <w:tc>
          <w:tcPr>
            <w:tcW w:w="540" w:type="dxa"/>
          </w:tcPr>
          <w:p w:rsidR="00F96953" w:rsidRDefault="00F96953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112300" w:rsidRPr="00401A6A" w:rsidTr="00112300">
        <w:trPr>
          <w:trHeight w:val="350"/>
          <w:jc w:val="center"/>
        </w:trPr>
        <w:tc>
          <w:tcPr>
            <w:tcW w:w="3978" w:type="dxa"/>
            <w:vAlign w:val="center"/>
          </w:tcPr>
          <w:p w:rsidR="00F96953" w:rsidRPr="00112300" w:rsidRDefault="00F96953" w:rsidP="00112300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Heidi Davis,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PE</w:t>
            </w:r>
          </w:p>
        </w:tc>
        <w:tc>
          <w:tcPr>
            <w:tcW w:w="450" w:type="dxa"/>
          </w:tcPr>
          <w:p w:rsidR="00F96953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Pr="00112300" w:rsidRDefault="00F96953" w:rsidP="00F72692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Beverly Harp,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Student Success and Support</w:t>
            </w:r>
          </w:p>
        </w:tc>
        <w:tc>
          <w:tcPr>
            <w:tcW w:w="540" w:type="dxa"/>
          </w:tcPr>
          <w:p w:rsidR="00F96953" w:rsidRDefault="005A6AB6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  <w:tr w:rsidR="00112300" w:rsidRPr="00401A6A" w:rsidTr="00112300">
        <w:trPr>
          <w:trHeight w:val="350"/>
          <w:jc w:val="center"/>
        </w:trPr>
        <w:tc>
          <w:tcPr>
            <w:tcW w:w="3978" w:type="dxa"/>
            <w:vAlign w:val="center"/>
          </w:tcPr>
          <w:p w:rsidR="00F96953" w:rsidRDefault="00F96953" w:rsidP="005A6AB6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</w:t>
            </w:r>
            <w:r w:rsidR="005A6AB6">
              <w:rPr>
                <w:rFonts w:ascii="Verdana" w:hAnsi="Verdana" w:cstheme="minorHAnsi"/>
                <w:sz w:val="18"/>
                <w:szCs w:val="18"/>
              </w:rPr>
              <w:t xml:space="preserve">Kevin Cartier, </w:t>
            </w:r>
            <w:r w:rsidR="00082D73" w:rsidRPr="00082D73">
              <w:rPr>
                <w:rFonts w:ascii="Verdana" w:hAnsi="Verdana" w:cstheme="minorHAnsi"/>
                <w:sz w:val="16"/>
                <w:szCs w:val="16"/>
              </w:rPr>
              <w:t>District</w:t>
            </w:r>
            <w:r w:rsidR="00082D73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5A6AB6" w:rsidRPr="005A6AB6">
              <w:rPr>
                <w:rFonts w:ascii="Verdana" w:hAnsi="Verdana" w:cstheme="minorHAnsi"/>
                <w:sz w:val="16"/>
                <w:szCs w:val="16"/>
              </w:rPr>
              <w:t>I.S.</w:t>
            </w:r>
            <w:r w:rsidR="005A6AB6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</w:tcPr>
          <w:p w:rsidR="00F96953" w:rsidRDefault="0084317D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F96953" w:rsidRDefault="00F96953" w:rsidP="00AD2EF3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</w:t>
            </w:r>
            <w:r w:rsidR="00AD2EF3">
              <w:rPr>
                <w:rFonts w:ascii="Verdana" w:hAnsi="Verdana" w:cstheme="minorHAnsi"/>
                <w:sz w:val="18"/>
                <w:szCs w:val="18"/>
              </w:rPr>
              <w:t>Joe Cetani</w:t>
            </w:r>
            <w:r w:rsidR="0084317D">
              <w:rPr>
                <w:rFonts w:ascii="Verdana" w:hAnsi="Verdana" w:cstheme="minorHAnsi"/>
                <w:sz w:val="18"/>
                <w:szCs w:val="18"/>
              </w:rPr>
              <w:t xml:space="preserve">,    </w:t>
            </w:r>
            <w:r w:rsidR="0084317D" w:rsidRPr="0084317D">
              <w:rPr>
                <w:rFonts w:ascii="Verdana" w:hAnsi="Verdana" w:cstheme="minorHAnsi"/>
                <w:sz w:val="16"/>
                <w:szCs w:val="16"/>
              </w:rPr>
              <w:t>ASO</w:t>
            </w:r>
            <w:r w:rsidR="0084317D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</w:tcPr>
          <w:p w:rsidR="00F96953" w:rsidRDefault="0084317D" w:rsidP="00F72692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sym w:font="Wingdings" w:char="F0FC"/>
            </w:r>
          </w:p>
        </w:tc>
      </w:tr>
    </w:tbl>
    <w:p w:rsidR="00F96953" w:rsidRPr="00C50D53" w:rsidRDefault="00F96953" w:rsidP="00401A6A">
      <w:pPr>
        <w:spacing w:after="0"/>
        <w:rPr>
          <w:rFonts w:ascii="Times New Roman" w:hAnsi="Times New Roman" w:cs="Times New Roman"/>
          <w:b/>
        </w:rPr>
      </w:pPr>
    </w:p>
    <w:p w:rsidR="000E71CD" w:rsidRPr="000E71CD" w:rsidRDefault="000E71CD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EC4D16" w:rsidRPr="000E71CD" w:rsidRDefault="00EC4D16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  <w:r w:rsidR="009B143F">
        <w:rPr>
          <w:rFonts w:cstheme="minorHAnsi"/>
          <w:b/>
        </w:rPr>
        <w:t xml:space="preserve">:     </w:t>
      </w:r>
      <w:r w:rsidR="009B143F" w:rsidRPr="009B143F">
        <w:rPr>
          <w:rFonts w:cstheme="minorHAnsi"/>
          <w:b/>
          <w:u w:val="single"/>
        </w:rPr>
        <w:t>2:33 PM</w:t>
      </w:r>
      <w:r w:rsidR="009B143F">
        <w:rPr>
          <w:rFonts w:cstheme="minorHAnsi"/>
          <w:b/>
        </w:rPr>
        <w:t xml:space="preserve"> </w:t>
      </w:r>
    </w:p>
    <w:p w:rsidR="00EC4D16" w:rsidRPr="00C50D53" w:rsidRDefault="00EC4D16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EC4D16" w:rsidRDefault="00EC4D16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9B143F">
        <w:rPr>
          <w:rFonts w:cstheme="minorHAnsi"/>
          <w:b/>
        </w:rPr>
        <w:t xml:space="preserve">   Aug. 26, 2013</w:t>
      </w:r>
      <w:r w:rsidR="004B5222">
        <w:rPr>
          <w:rFonts w:cstheme="minorHAnsi"/>
          <w:b/>
        </w:rPr>
        <w:tab/>
      </w:r>
      <w:r w:rsidR="004B5222">
        <w:rPr>
          <w:rFonts w:cstheme="minorHAnsi"/>
          <w:b/>
        </w:rPr>
        <w:tab/>
        <w:t>M/S/P</w:t>
      </w:r>
      <w:r w:rsidR="009B143F">
        <w:rPr>
          <w:rFonts w:cstheme="minorHAnsi"/>
          <w:b/>
        </w:rPr>
        <w:t xml:space="preserve">:  </w:t>
      </w:r>
      <w:r w:rsidR="009B143F" w:rsidRPr="009B143F">
        <w:rPr>
          <w:rFonts w:cstheme="minorHAnsi"/>
          <w:u w:val="single"/>
        </w:rPr>
        <w:t>Bob Anthony/Leslie Hotta</w:t>
      </w:r>
    </w:p>
    <w:p w:rsidR="004B5222" w:rsidRDefault="004B5222" w:rsidP="004B5222">
      <w:pPr>
        <w:pStyle w:val="ListParagraph"/>
        <w:spacing w:after="0"/>
        <w:rPr>
          <w:rFonts w:cstheme="minorHAnsi"/>
          <w:b/>
        </w:rPr>
      </w:pPr>
    </w:p>
    <w:p w:rsidR="004B5222" w:rsidRPr="00C50D53" w:rsidRDefault="004B5222" w:rsidP="004B5222">
      <w:pPr>
        <w:spacing w:after="0" w:line="240" w:lineRule="auto"/>
        <w:ind w:left="720"/>
        <w:rPr>
          <w:rFonts w:cstheme="minorHAnsi"/>
          <w:b/>
        </w:rPr>
      </w:pPr>
    </w:p>
    <w:p w:rsidR="00EC4D16" w:rsidRPr="00C50D53" w:rsidRDefault="00C50D53" w:rsidP="000E71CD">
      <w:pPr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4B5222">
        <w:rPr>
          <w:rFonts w:cstheme="minorHAnsi"/>
          <w:b/>
          <w:u w:val="single"/>
        </w:rPr>
        <w:t>Consent Agenda</w:t>
      </w:r>
      <w:r w:rsidRPr="00C50D53">
        <w:rPr>
          <w:rFonts w:cstheme="minorHAnsi"/>
          <w:b/>
        </w:rPr>
        <w:t xml:space="preserve">: </w:t>
      </w:r>
    </w:p>
    <w:p w:rsidR="00C50D53" w:rsidRPr="00112300" w:rsidRDefault="00C50D53" w:rsidP="004B5222">
      <w:pPr>
        <w:spacing w:after="120" w:line="240" w:lineRule="auto"/>
        <w:ind w:left="720"/>
        <w:rPr>
          <w:rFonts w:cstheme="minorHAnsi"/>
          <w:b/>
        </w:rPr>
      </w:pPr>
      <w:r w:rsidRPr="00112300">
        <w:rPr>
          <w:rFonts w:cstheme="minorHAnsi"/>
          <w:b/>
          <w:u w:val="single"/>
        </w:rPr>
        <w:t>Approval of Courses to Meet C-ID</w:t>
      </w:r>
      <w:r w:rsidR="00112300">
        <w:rPr>
          <w:rFonts w:cstheme="minorHAnsi"/>
          <w:b/>
        </w:rPr>
        <w:tab/>
      </w:r>
      <w:r w:rsidR="00112300">
        <w:rPr>
          <w:rFonts w:cstheme="minorHAnsi"/>
          <w:b/>
        </w:rPr>
        <w:tab/>
        <w:t>M/S/P</w:t>
      </w:r>
      <w:r w:rsidR="009B143F">
        <w:rPr>
          <w:rFonts w:cstheme="minorHAnsi"/>
          <w:b/>
        </w:rPr>
        <w:t xml:space="preserve">:  </w:t>
      </w:r>
      <w:r w:rsidR="009B143F" w:rsidRPr="009B143F">
        <w:rPr>
          <w:rFonts w:cstheme="minorHAnsi"/>
          <w:u w:val="single"/>
        </w:rPr>
        <w:t>Brad Weisberg/Chris Dyer</w:t>
      </w:r>
    </w:p>
    <w:tbl>
      <w:tblPr>
        <w:tblStyle w:val="TableGrid"/>
        <w:tblW w:w="0" w:type="auto"/>
        <w:tblInd w:w="6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90"/>
      </w:tblGrid>
      <w:tr w:rsidR="00112300" w:rsidRPr="00112300" w:rsidTr="00112300">
        <w:tc>
          <w:tcPr>
            <w:tcW w:w="9090" w:type="dxa"/>
          </w:tcPr>
          <w:p w:rsidR="00112300" w:rsidRDefault="00112300" w:rsidP="0011230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B5222">
              <w:rPr>
                <w:rFonts w:cstheme="minorHAnsi"/>
                <w:b/>
              </w:rPr>
              <w:t>CHS 35</w:t>
            </w:r>
            <w:r>
              <w:rPr>
                <w:rFonts w:cstheme="minorHAnsi"/>
              </w:rPr>
              <w:t xml:space="preserve">   </w:t>
            </w:r>
            <w:r w:rsidR="004B5222" w:rsidRPr="004B5222">
              <w:rPr>
                <w:rFonts w:cstheme="minorHAnsi"/>
                <w:sz w:val="20"/>
                <w:szCs w:val="20"/>
              </w:rPr>
              <w:t>Supervised Field Experience in an Early Childhood Program</w:t>
            </w:r>
            <w:r w:rsidR="004B5222">
              <w:rPr>
                <w:rFonts w:cstheme="minorHAnsi"/>
              </w:rPr>
              <w:t xml:space="preserve"> </w:t>
            </w:r>
          </w:p>
          <w:p w:rsidR="00112300" w:rsidRPr="00112300" w:rsidRDefault="00112300" w:rsidP="00112300">
            <w:pPr>
              <w:rPr>
                <w:rFonts w:cstheme="minorHAnsi"/>
              </w:rPr>
            </w:pPr>
          </w:p>
        </w:tc>
      </w:tr>
      <w:tr w:rsidR="00112300" w:rsidRPr="00112300" w:rsidTr="00112300">
        <w:tc>
          <w:tcPr>
            <w:tcW w:w="9090" w:type="dxa"/>
          </w:tcPr>
          <w:p w:rsidR="00112300" w:rsidRPr="009B143F" w:rsidRDefault="004B5222" w:rsidP="0011230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rPr>
                <w:rFonts w:cstheme="minorHAnsi"/>
                <w:b/>
              </w:rPr>
              <w:t>COMM</w:t>
            </w:r>
            <w:r w:rsidR="00112300" w:rsidRPr="004B5222">
              <w:rPr>
                <w:rFonts w:cstheme="minorHAnsi"/>
                <w:b/>
              </w:rPr>
              <w:t xml:space="preserve"> 1</w:t>
            </w:r>
            <w:r>
              <w:rPr>
                <w:rFonts w:cstheme="minorHAnsi"/>
                <w:b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Public Speaking</w:t>
            </w:r>
            <w:r>
              <w:rPr>
                <w:rFonts w:cstheme="minorHAnsi"/>
                <w:b/>
              </w:rPr>
              <w:t xml:space="preserve"> </w:t>
            </w:r>
          </w:p>
          <w:p w:rsidR="00112300" w:rsidRDefault="001A25FC" w:rsidP="001A25FC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Objectives met.</w:t>
            </w:r>
          </w:p>
          <w:p w:rsidR="001A25FC" w:rsidRPr="001A25FC" w:rsidRDefault="00820D2B" w:rsidP="001A25FC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Updated course content.  1, 2, 4</w:t>
            </w:r>
            <w:r w:rsidR="001A25FC">
              <w:rPr>
                <w:rFonts w:cstheme="minorHAnsi"/>
              </w:rPr>
              <w:t xml:space="preserve">. </w:t>
            </w:r>
          </w:p>
        </w:tc>
      </w:tr>
      <w:tr w:rsidR="00112300" w:rsidRPr="00112300" w:rsidTr="00112300">
        <w:tc>
          <w:tcPr>
            <w:tcW w:w="9090" w:type="dxa"/>
          </w:tcPr>
          <w:p w:rsidR="00112300" w:rsidRDefault="004B5222" w:rsidP="0011230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PHYSICS </w:t>
            </w:r>
            <w:r w:rsidR="00112300" w:rsidRPr="004B5222">
              <w:rPr>
                <w:rFonts w:cstheme="minorHAnsi"/>
                <w:b/>
              </w:rPr>
              <w:t xml:space="preserve"> 004</w:t>
            </w:r>
            <w:r w:rsidR="009B143F">
              <w:rPr>
                <w:rFonts w:cstheme="minorHAnsi"/>
                <w:b/>
              </w:rPr>
              <w:t>A</w:t>
            </w:r>
            <w:r>
              <w:rPr>
                <w:rFonts w:cstheme="minorHAnsi"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Engineering Physics-Mechanics</w:t>
            </w:r>
          </w:p>
          <w:p w:rsidR="00112300" w:rsidRDefault="00820D2B" w:rsidP="001A25F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Course objectives</w:t>
            </w:r>
            <w:r w:rsidR="001A25FC">
              <w:rPr>
                <w:rFonts w:cstheme="minorHAnsi"/>
              </w:rPr>
              <w:t xml:space="preserve"> match </w:t>
            </w:r>
            <w:r>
              <w:rPr>
                <w:rFonts w:cstheme="minorHAnsi"/>
              </w:rPr>
              <w:t>descriptors</w:t>
            </w:r>
            <w:r w:rsidR="001A25FC">
              <w:rPr>
                <w:rFonts w:cstheme="minorHAnsi"/>
              </w:rPr>
              <w:t>.</w:t>
            </w:r>
          </w:p>
          <w:p w:rsidR="00294CE0" w:rsidRDefault="00294CE0" w:rsidP="001A25F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Added:  Lab objectives </w:t>
            </w:r>
          </w:p>
          <w:p w:rsidR="00294CE0" w:rsidRPr="001A25FC" w:rsidRDefault="00294CE0" w:rsidP="001A25F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Course content:  Added translational.</w:t>
            </w:r>
          </w:p>
        </w:tc>
      </w:tr>
      <w:tr w:rsidR="00112300" w:rsidRPr="00112300" w:rsidTr="00112300">
        <w:tc>
          <w:tcPr>
            <w:tcW w:w="9090" w:type="dxa"/>
          </w:tcPr>
          <w:p w:rsidR="00112300" w:rsidRDefault="004B5222" w:rsidP="0011230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B5222">
              <w:rPr>
                <w:rFonts w:cstheme="minorHAnsi"/>
                <w:b/>
              </w:rPr>
              <w:t>SOC</w:t>
            </w:r>
            <w:r w:rsidR="00112300" w:rsidRPr="004B5222">
              <w:rPr>
                <w:rFonts w:cstheme="minorHAnsi"/>
                <w:b/>
              </w:rPr>
              <w:t xml:space="preserve"> 45</w:t>
            </w:r>
            <w:r>
              <w:rPr>
                <w:rFonts w:cstheme="minorHAnsi"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Sociology of Human Sexuality</w:t>
            </w:r>
            <w:r>
              <w:rPr>
                <w:rFonts w:cstheme="minorHAnsi"/>
              </w:rPr>
              <w:t xml:space="preserve"> </w:t>
            </w:r>
          </w:p>
          <w:p w:rsidR="00112300" w:rsidRDefault="00294CE0" w:rsidP="001A25F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Description updated.</w:t>
            </w:r>
          </w:p>
          <w:p w:rsidR="00294CE0" w:rsidRPr="001A25FC" w:rsidRDefault="00294CE0" w:rsidP="001A25FC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Added class participation to class evaluation. </w:t>
            </w:r>
          </w:p>
        </w:tc>
      </w:tr>
      <w:tr w:rsidR="00112300" w:rsidRPr="00112300" w:rsidTr="00112300">
        <w:tc>
          <w:tcPr>
            <w:tcW w:w="9090" w:type="dxa"/>
          </w:tcPr>
          <w:p w:rsidR="00112300" w:rsidRDefault="004B5222" w:rsidP="0011230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B5222">
              <w:rPr>
                <w:rFonts w:cstheme="minorHAnsi"/>
                <w:b/>
              </w:rPr>
              <w:t>THEAR</w:t>
            </w:r>
            <w:r w:rsidR="00112300" w:rsidRPr="004B5222">
              <w:rPr>
                <w:rFonts w:cstheme="minorHAnsi"/>
                <w:b/>
              </w:rPr>
              <w:t xml:space="preserve"> 18</w:t>
            </w:r>
            <w:r w:rsidRPr="004B5222">
              <w:rPr>
                <w:rFonts w:cstheme="minorHAnsi"/>
                <w:b/>
              </w:rPr>
              <w:t>A</w:t>
            </w:r>
            <w:r>
              <w:rPr>
                <w:rFonts w:cstheme="minorHAnsi"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Introduction to Stage Lighting</w:t>
            </w:r>
            <w:r>
              <w:rPr>
                <w:rFonts w:cstheme="minorHAnsi"/>
              </w:rPr>
              <w:t xml:space="preserve">   </w:t>
            </w:r>
          </w:p>
          <w:p w:rsidR="00112300" w:rsidRPr="001A25FC" w:rsidRDefault="00294CE0" w:rsidP="001A25F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Added course outline</w:t>
            </w:r>
          </w:p>
        </w:tc>
      </w:tr>
      <w:tr w:rsidR="00112300" w:rsidRPr="00112300" w:rsidTr="00112300">
        <w:tc>
          <w:tcPr>
            <w:tcW w:w="9090" w:type="dxa"/>
          </w:tcPr>
          <w:p w:rsidR="00112300" w:rsidRDefault="004B5222" w:rsidP="0011230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B5222">
              <w:rPr>
                <w:rFonts w:cstheme="minorHAnsi"/>
                <w:b/>
              </w:rPr>
              <w:t>THEAR</w:t>
            </w:r>
            <w:r w:rsidR="00112300" w:rsidRPr="004B5222">
              <w:rPr>
                <w:rFonts w:cstheme="minorHAnsi"/>
                <w:b/>
              </w:rPr>
              <w:t xml:space="preserve"> 40A</w:t>
            </w:r>
            <w:r>
              <w:rPr>
                <w:rFonts w:cstheme="minorHAnsi"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Beginning Acting</w:t>
            </w:r>
            <w:r>
              <w:rPr>
                <w:rFonts w:cstheme="minorHAnsi"/>
              </w:rPr>
              <w:t xml:space="preserve"> </w:t>
            </w:r>
          </w:p>
          <w:p w:rsidR="00112300" w:rsidRPr="001A25FC" w:rsidRDefault="00820D2B" w:rsidP="00820D2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Textbook updated. </w:t>
            </w:r>
          </w:p>
        </w:tc>
      </w:tr>
    </w:tbl>
    <w:p w:rsidR="00112300" w:rsidRDefault="00112300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A53335" w:rsidRDefault="00A53335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A53335" w:rsidRDefault="00A53335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A53335" w:rsidRPr="00112300" w:rsidRDefault="00A53335" w:rsidP="00A53335">
      <w:pPr>
        <w:spacing w:after="120" w:line="240" w:lineRule="auto"/>
        <w:ind w:left="720"/>
        <w:rPr>
          <w:rFonts w:cstheme="minorHAnsi"/>
          <w:b/>
        </w:rPr>
      </w:pPr>
      <w:r>
        <w:rPr>
          <w:rFonts w:cstheme="minorHAnsi"/>
          <w:b/>
          <w:u w:val="single"/>
        </w:rPr>
        <w:lastRenderedPageBreak/>
        <w:t>A</w:t>
      </w:r>
      <w:r w:rsidRPr="00112300">
        <w:rPr>
          <w:rFonts w:cstheme="minorHAnsi"/>
          <w:b/>
          <w:u w:val="single"/>
        </w:rPr>
        <w:t xml:space="preserve">pproval of </w:t>
      </w:r>
      <w:r>
        <w:rPr>
          <w:rFonts w:cstheme="minorHAnsi"/>
          <w:b/>
          <w:u w:val="single"/>
        </w:rPr>
        <w:t>Distance Education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  <w:t xml:space="preserve">M/S/P:  </w:t>
      </w:r>
      <w:r w:rsidRPr="009B143F">
        <w:rPr>
          <w:rFonts w:cstheme="minorHAnsi"/>
          <w:u w:val="single"/>
        </w:rPr>
        <w:t>Brad Weisberg/Chris Dyer</w:t>
      </w:r>
    </w:p>
    <w:tbl>
      <w:tblPr>
        <w:tblStyle w:val="TableGrid"/>
        <w:tblW w:w="0" w:type="auto"/>
        <w:tblInd w:w="6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90"/>
      </w:tblGrid>
      <w:tr w:rsidR="00A53335" w:rsidRPr="00112300" w:rsidTr="00FC65AB">
        <w:tc>
          <w:tcPr>
            <w:tcW w:w="9090" w:type="dxa"/>
          </w:tcPr>
          <w:p w:rsidR="00A53335" w:rsidRDefault="00A53335" w:rsidP="00FC65AB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B5222">
              <w:rPr>
                <w:rFonts w:cstheme="minorHAnsi"/>
                <w:b/>
              </w:rPr>
              <w:t>CHS 35</w:t>
            </w:r>
            <w:r>
              <w:rPr>
                <w:rFonts w:cstheme="minorHAnsi"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Supervised Field Experience in an Early Childhood Program</w:t>
            </w:r>
            <w:r>
              <w:rPr>
                <w:rFonts w:cstheme="minorHAnsi"/>
              </w:rPr>
              <w:t xml:space="preserve"> </w:t>
            </w:r>
          </w:p>
          <w:p w:rsidR="00A53335" w:rsidRPr="00112300" w:rsidRDefault="00A53335" w:rsidP="00FC65AB">
            <w:pPr>
              <w:rPr>
                <w:rFonts w:cstheme="minorHAnsi"/>
              </w:rPr>
            </w:pPr>
          </w:p>
        </w:tc>
      </w:tr>
      <w:tr w:rsidR="00A53335" w:rsidRPr="00112300" w:rsidTr="00FC65AB">
        <w:tc>
          <w:tcPr>
            <w:tcW w:w="9090" w:type="dxa"/>
          </w:tcPr>
          <w:p w:rsidR="00A53335" w:rsidRPr="009B143F" w:rsidRDefault="00A53335" w:rsidP="00FC65AB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rPr>
                <w:rFonts w:cstheme="minorHAnsi"/>
                <w:b/>
              </w:rPr>
              <w:t>COMM</w:t>
            </w:r>
            <w:r w:rsidRPr="004B5222">
              <w:rPr>
                <w:rFonts w:cstheme="minorHAnsi"/>
                <w:b/>
              </w:rPr>
              <w:t xml:space="preserve"> 1</w:t>
            </w:r>
            <w:r>
              <w:rPr>
                <w:rFonts w:cstheme="minorHAnsi"/>
                <w:b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Public Speaking</w:t>
            </w:r>
            <w:r>
              <w:rPr>
                <w:rFonts w:cstheme="minorHAnsi"/>
                <w:b/>
              </w:rPr>
              <w:t xml:space="preserve"> </w:t>
            </w:r>
          </w:p>
          <w:p w:rsidR="00A53335" w:rsidRDefault="00A53335" w:rsidP="00FC65AB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Objectives met.</w:t>
            </w:r>
          </w:p>
          <w:p w:rsidR="00A53335" w:rsidRPr="001A25FC" w:rsidRDefault="00A53335" w:rsidP="00FC65AB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Updated course content.  1, 2, 4. </w:t>
            </w:r>
          </w:p>
        </w:tc>
      </w:tr>
      <w:tr w:rsidR="00A53335" w:rsidRPr="00112300" w:rsidTr="00FC65AB">
        <w:tc>
          <w:tcPr>
            <w:tcW w:w="9090" w:type="dxa"/>
          </w:tcPr>
          <w:p w:rsidR="00A53335" w:rsidRDefault="00A53335" w:rsidP="00FC65AB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B5222">
              <w:rPr>
                <w:rFonts w:cstheme="minorHAnsi"/>
                <w:b/>
              </w:rPr>
              <w:t>SOC 45</w:t>
            </w:r>
            <w:r>
              <w:rPr>
                <w:rFonts w:cstheme="minorHAnsi"/>
              </w:rPr>
              <w:t xml:space="preserve">   </w:t>
            </w:r>
            <w:r w:rsidRPr="004B5222">
              <w:rPr>
                <w:rFonts w:cstheme="minorHAnsi"/>
                <w:sz w:val="20"/>
                <w:szCs w:val="20"/>
              </w:rPr>
              <w:t>Sociology of Human Sexuality</w:t>
            </w:r>
            <w:r>
              <w:rPr>
                <w:rFonts w:cstheme="minorHAnsi"/>
              </w:rPr>
              <w:t xml:space="preserve"> </w:t>
            </w:r>
          </w:p>
          <w:p w:rsidR="00A53335" w:rsidRDefault="00A53335" w:rsidP="00FC65AB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Description updated.</w:t>
            </w:r>
          </w:p>
          <w:p w:rsidR="00A53335" w:rsidRPr="001A25FC" w:rsidRDefault="00A53335" w:rsidP="00FC65AB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Added class participation to class evaluation. </w:t>
            </w:r>
          </w:p>
        </w:tc>
      </w:tr>
    </w:tbl>
    <w:p w:rsidR="00294CE0" w:rsidRDefault="00294CE0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294CE0" w:rsidRDefault="00294CE0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C50D53" w:rsidRPr="00294CE0" w:rsidRDefault="00C50D53" w:rsidP="00486A66">
      <w:pPr>
        <w:spacing w:after="120" w:line="240" w:lineRule="auto"/>
        <w:ind w:left="720"/>
        <w:rPr>
          <w:rFonts w:cstheme="minorHAnsi"/>
          <w:u w:val="single"/>
        </w:rPr>
      </w:pPr>
      <w:r w:rsidRPr="00112300">
        <w:rPr>
          <w:rFonts w:cstheme="minorHAnsi"/>
          <w:b/>
          <w:u w:val="single"/>
        </w:rPr>
        <w:t xml:space="preserve">Approval of Course Revision to Remove </w:t>
      </w:r>
      <w:r w:rsidRPr="002B76AD">
        <w:rPr>
          <w:rFonts w:cstheme="minorHAnsi"/>
          <w:b/>
          <w:u w:val="single"/>
        </w:rPr>
        <w:t>Prerequisite</w:t>
      </w:r>
      <w:r w:rsidR="00486A66">
        <w:rPr>
          <w:rFonts w:cstheme="minorHAnsi"/>
        </w:rPr>
        <w:t xml:space="preserve">          </w:t>
      </w:r>
      <w:r w:rsidR="00486A66" w:rsidRPr="00486A66">
        <w:rPr>
          <w:rFonts w:cstheme="minorHAnsi"/>
        </w:rPr>
        <w:t>M</w:t>
      </w:r>
      <w:r w:rsidR="00486A66">
        <w:rPr>
          <w:rFonts w:cstheme="minorHAnsi"/>
          <w:b/>
        </w:rPr>
        <w:t>/S/P:</w:t>
      </w:r>
      <w:r w:rsidR="00294CE0">
        <w:rPr>
          <w:rFonts w:cstheme="minorHAnsi"/>
          <w:b/>
        </w:rPr>
        <w:t xml:space="preserve">  </w:t>
      </w:r>
      <w:r w:rsidR="00294CE0" w:rsidRPr="00294CE0">
        <w:rPr>
          <w:rFonts w:cstheme="minorHAnsi"/>
          <w:u w:val="single"/>
        </w:rPr>
        <w:t>Brad Weisberg/Chris Dyer</w:t>
      </w:r>
    </w:p>
    <w:p w:rsidR="00C50D53" w:rsidRPr="00C50D53" w:rsidRDefault="004B5222" w:rsidP="000E71CD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486A66">
        <w:rPr>
          <w:rFonts w:cstheme="minorHAnsi"/>
          <w:b/>
        </w:rPr>
        <w:t>PARA</w:t>
      </w:r>
      <w:r w:rsidR="00C50D53" w:rsidRPr="00486A66">
        <w:rPr>
          <w:rFonts w:cstheme="minorHAnsi"/>
          <w:b/>
        </w:rPr>
        <w:t xml:space="preserve"> 29A</w:t>
      </w:r>
      <w:r w:rsidR="00486A66">
        <w:rPr>
          <w:rFonts w:cstheme="minorHAnsi"/>
        </w:rPr>
        <w:t xml:space="preserve">    Internship</w:t>
      </w:r>
    </w:p>
    <w:p w:rsidR="00C50D53" w:rsidRPr="00294CE0" w:rsidRDefault="00294CE0" w:rsidP="00294CE0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</w:rPr>
      </w:pPr>
      <w:r w:rsidRPr="00294CE0">
        <w:rPr>
          <w:rFonts w:cstheme="minorHAnsi"/>
        </w:rPr>
        <w:t>Remov</w:t>
      </w:r>
      <w:r w:rsidR="007D2BCA">
        <w:rPr>
          <w:rFonts w:cstheme="minorHAnsi"/>
        </w:rPr>
        <w:t>al of</w:t>
      </w:r>
      <w:r w:rsidRPr="00294CE0">
        <w:rPr>
          <w:rFonts w:cstheme="minorHAnsi"/>
        </w:rPr>
        <w:t xml:space="preserve"> English 1A as a prerequisite. </w:t>
      </w:r>
      <w:r w:rsidR="007D2BCA">
        <w:rPr>
          <w:rFonts w:cstheme="minorHAnsi"/>
        </w:rPr>
        <w:t xml:space="preserve"> (Engl 1A is out of discipline) </w:t>
      </w:r>
    </w:p>
    <w:p w:rsidR="00486A66" w:rsidRPr="007D2BCA" w:rsidRDefault="007D2BCA" w:rsidP="007D2BCA">
      <w:pPr>
        <w:spacing w:after="0" w:line="240" w:lineRule="auto"/>
        <w:ind w:left="1800"/>
        <w:rPr>
          <w:rFonts w:cstheme="minorHAnsi"/>
        </w:rPr>
      </w:pPr>
      <w:r w:rsidRPr="007D2BCA">
        <w:rPr>
          <w:rFonts w:cstheme="minorHAnsi"/>
        </w:rPr>
        <w:t>Pre-requisite for out of discipline need</w:t>
      </w:r>
      <w:r>
        <w:rPr>
          <w:rFonts w:cstheme="minorHAnsi"/>
        </w:rPr>
        <w:t>s</w:t>
      </w:r>
      <w:r w:rsidRPr="007D2BCA">
        <w:rPr>
          <w:rFonts w:cstheme="minorHAnsi"/>
        </w:rPr>
        <w:t xml:space="preserve"> a procedure.  Cheryl Miller Paulette Boudreaux and Chris Dyer will be working on this procedure.  </w:t>
      </w:r>
    </w:p>
    <w:p w:rsidR="00EE7ACF" w:rsidRPr="007D2BCA" w:rsidRDefault="00EE7ACF" w:rsidP="000E71CD">
      <w:pPr>
        <w:spacing w:after="0" w:line="240" w:lineRule="auto"/>
        <w:ind w:left="720"/>
        <w:rPr>
          <w:rFonts w:cstheme="minorHAnsi"/>
        </w:rPr>
      </w:pPr>
    </w:p>
    <w:p w:rsidR="00EC4D16" w:rsidRDefault="00EC4D16" w:rsidP="000E71CD">
      <w:pPr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EE7ACF">
        <w:rPr>
          <w:rFonts w:cstheme="minorHAnsi"/>
          <w:b/>
          <w:smallCaps/>
          <w:u w:val="single"/>
        </w:rPr>
        <w:t>New Business</w:t>
      </w:r>
      <w:r w:rsidRPr="00C50D53">
        <w:rPr>
          <w:rFonts w:cstheme="minorHAnsi"/>
          <w:b/>
        </w:rPr>
        <w:t xml:space="preserve">: </w:t>
      </w:r>
    </w:p>
    <w:p w:rsidR="00EE7ACF" w:rsidRPr="00C50D53" w:rsidRDefault="00EE7ACF" w:rsidP="00EE7ACF">
      <w:pPr>
        <w:spacing w:after="0" w:line="240" w:lineRule="auto"/>
        <w:ind w:left="720"/>
        <w:rPr>
          <w:rFonts w:cstheme="minorHAnsi"/>
          <w:b/>
        </w:rPr>
      </w:pPr>
    </w:p>
    <w:p w:rsidR="00EC4D16" w:rsidRDefault="00C50D53" w:rsidP="000E71CD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b/>
          <w:bCs/>
        </w:rPr>
      </w:pPr>
      <w:r w:rsidRPr="007D2BCA">
        <w:rPr>
          <w:rFonts w:cstheme="minorHAnsi"/>
          <w:bCs/>
          <w:u w:val="single"/>
        </w:rPr>
        <w:t>Prese</w:t>
      </w:r>
      <w:r w:rsidR="007D2BCA" w:rsidRPr="007D2BCA">
        <w:rPr>
          <w:rFonts w:cstheme="minorHAnsi"/>
          <w:bCs/>
          <w:u w:val="single"/>
        </w:rPr>
        <w:t>ntation to Academic Senate re:</w:t>
      </w:r>
      <w:r w:rsidR="007D2BCA">
        <w:rPr>
          <w:rFonts w:cstheme="minorHAnsi"/>
          <w:bCs/>
        </w:rPr>
        <w:t xml:space="preserve"> </w:t>
      </w:r>
      <w:r w:rsidR="007D2BCA">
        <w:rPr>
          <w:rFonts w:cstheme="minorHAnsi"/>
          <w:b/>
          <w:bCs/>
        </w:rPr>
        <w:t xml:space="preserve">  </w:t>
      </w:r>
      <w:r w:rsidR="007D2BCA" w:rsidRPr="007D2BCA">
        <w:rPr>
          <w:rFonts w:cstheme="minorHAnsi"/>
          <w:b/>
          <w:bCs/>
        </w:rPr>
        <w:t>Curriculum P</w:t>
      </w:r>
      <w:r w:rsidRPr="007D2BCA">
        <w:rPr>
          <w:rFonts w:cstheme="minorHAnsi"/>
          <w:b/>
          <w:bCs/>
        </w:rPr>
        <w:t>rocess</w:t>
      </w:r>
    </w:p>
    <w:p w:rsidR="008F2E90" w:rsidRPr="008F2E90" w:rsidRDefault="008F2E90" w:rsidP="008F2E90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Cs/>
        </w:rPr>
      </w:pPr>
      <w:r w:rsidRPr="008F2E90">
        <w:rPr>
          <w:rFonts w:cstheme="minorHAnsi"/>
          <w:bCs/>
        </w:rPr>
        <w:t xml:space="preserve">Cheryl, Chris and Paulette </w:t>
      </w:r>
      <w:r>
        <w:rPr>
          <w:rFonts w:cstheme="minorHAnsi"/>
          <w:bCs/>
        </w:rPr>
        <w:t xml:space="preserve">prepared </w:t>
      </w:r>
      <w:r w:rsidR="00E16D15">
        <w:rPr>
          <w:rFonts w:cstheme="minorHAnsi"/>
          <w:bCs/>
        </w:rPr>
        <w:t xml:space="preserve">and gave </w:t>
      </w:r>
      <w:r>
        <w:rPr>
          <w:rFonts w:cstheme="minorHAnsi"/>
          <w:bCs/>
        </w:rPr>
        <w:t xml:space="preserve">a presentation about the Curriculum Institute. they had attended.  Many </w:t>
      </w:r>
      <w:r w:rsidR="00EC4F72">
        <w:rPr>
          <w:rFonts w:cstheme="minorHAnsi"/>
          <w:bCs/>
        </w:rPr>
        <w:t xml:space="preserve">questions </w:t>
      </w:r>
      <w:r>
        <w:rPr>
          <w:rFonts w:cstheme="minorHAnsi"/>
          <w:bCs/>
        </w:rPr>
        <w:t xml:space="preserve">about the curriculum process from the Academic Senate.  </w:t>
      </w:r>
    </w:p>
    <w:p w:rsidR="007D2BCA" w:rsidRPr="00EC4F72" w:rsidRDefault="00EC4F72" w:rsidP="00EC4F72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Curriculum process discussion will be agendized at future Academic Senate meeting.</w:t>
      </w:r>
    </w:p>
    <w:p w:rsidR="007D2BCA" w:rsidRPr="007D2BCA" w:rsidRDefault="007D2BCA" w:rsidP="008F2E90">
      <w:pPr>
        <w:pStyle w:val="ListParagraph"/>
        <w:spacing w:after="0" w:line="240" w:lineRule="auto"/>
        <w:ind w:left="1800"/>
        <w:rPr>
          <w:rFonts w:cstheme="minorHAnsi"/>
          <w:bCs/>
        </w:rPr>
      </w:pPr>
    </w:p>
    <w:p w:rsidR="00486A66" w:rsidRDefault="00486A66" w:rsidP="00486A66">
      <w:pPr>
        <w:spacing w:after="0" w:line="240" w:lineRule="auto"/>
        <w:rPr>
          <w:rFonts w:cstheme="minorHAnsi"/>
          <w:bCs/>
        </w:rPr>
      </w:pPr>
    </w:p>
    <w:p w:rsidR="00C50D53" w:rsidRPr="007D2BCA" w:rsidRDefault="00C50D53" w:rsidP="000E71CD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b/>
          <w:bCs/>
        </w:rPr>
      </w:pPr>
      <w:r w:rsidRPr="007D2BCA">
        <w:rPr>
          <w:rFonts w:cstheme="minorHAnsi"/>
          <w:bCs/>
          <w:u w:val="single"/>
        </w:rPr>
        <w:t>Presentation to Academic Directions committee re</w:t>
      </w:r>
      <w:r w:rsidR="007D2BCA">
        <w:rPr>
          <w:rFonts w:cstheme="minorHAnsi"/>
          <w:bCs/>
        </w:rPr>
        <w:t xml:space="preserve">: </w:t>
      </w:r>
      <w:r w:rsidR="008F2E90">
        <w:rPr>
          <w:rFonts w:cstheme="minorHAnsi"/>
          <w:bCs/>
        </w:rPr>
        <w:t xml:space="preserve">  </w:t>
      </w:r>
      <w:r w:rsidR="007D2BCA" w:rsidRPr="007D2BCA">
        <w:rPr>
          <w:rFonts w:cstheme="minorHAnsi"/>
          <w:b/>
          <w:bCs/>
        </w:rPr>
        <w:t>Curriculum P</w:t>
      </w:r>
      <w:r w:rsidRPr="007D2BCA">
        <w:rPr>
          <w:rFonts w:cstheme="minorHAnsi"/>
          <w:b/>
          <w:bCs/>
        </w:rPr>
        <w:t>rocess</w:t>
      </w:r>
    </w:p>
    <w:p w:rsidR="008148AA" w:rsidRPr="00E16D15" w:rsidRDefault="00E16D15" w:rsidP="008F2E90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Cs/>
        </w:rPr>
      </w:pPr>
      <w:r w:rsidRPr="00E16D15">
        <w:rPr>
          <w:rFonts w:cstheme="minorHAnsi"/>
          <w:bCs/>
        </w:rPr>
        <w:t xml:space="preserve">Leigh Burrill and Patricia Louderback </w:t>
      </w:r>
      <w:r>
        <w:rPr>
          <w:rFonts w:cstheme="minorHAnsi"/>
          <w:bCs/>
        </w:rPr>
        <w:t xml:space="preserve">(Academic Directions Committee) </w:t>
      </w:r>
      <w:r w:rsidRPr="00E16D15">
        <w:rPr>
          <w:rFonts w:cstheme="minorHAnsi"/>
          <w:bCs/>
        </w:rPr>
        <w:t xml:space="preserve">met with DM/IS dept. </w:t>
      </w:r>
      <w:r>
        <w:rPr>
          <w:rFonts w:cstheme="minorHAnsi"/>
          <w:bCs/>
        </w:rPr>
        <w:t>which is one of the programs referred to the committee</w:t>
      </w:r>
      <w:r w:rsidRPr="00E16D15">
        <w:rPr>
          <w:rFonts w:cstheme="minorHAnsi"/>
          <w:bCs/>
        </w:rPr>
        <w:t xml:space="preserve">.  DM/IS </w:t>
      </w:r>
      <w:r>
        <w:rPr>
          <w:rFonts w:cstheme="minorHAnsi"/>
          <w:bCs/>
        </w:rPr>
        <w:t>presented concerns about how</w:t>
      </w:r>
      <w:r w:rsidRPr="00E16D15">
        <w:rPr>
          <w:rFonts w:cstheme="minorHAnsi"/>
          <w:bCs/>
        </w:rPr>
        <w:t xml:space="preserve"> the curriculum </w:t>
      </w:r>
      <w:r>
        <w:rPr>
          <w:rFonts w:cstheme="minorHAnsi"/>
          <w:bCs/>
        </w:rPr>
        <w:t>process impacted their program</w:t>
      </w:r>
      <w:r w:rsidRPr="00E16D15">
        <w:rPr>
          <w:rFonts w:cstheme="minorHAnsi"/>
          <w:bCs/>
        </w:rPr>
        <w:t xml:space="preserve">.  </w:t>
      </w:r>
      <w:r w:rsidR="008148AA" w:rsidRPr="00E16D15">
        <w:rPr>
          <w:rFonts w:cstheme="minorHAnsi"/>
          <w:bCs/>
        </w:rPr>
        <w:t xml:space="preserve">May need to present curriculum process @ Academic Directions Committee. </w:t>
      </w:r>
    </w:p>
    <w:p w:rsidR="008148AA" w:rsidRPr="008F2E90" w:rsidRDefault="00E16D15" w:rsidP="008F2E90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Cheryl will create</w:t>
      </w:r>
      <w:r w:rsidR="008148AA">
        <w:rPr>
          <w:rFonts w:cstheme="minorHAnsi"/>
          <w:bCs/>
        </w:rPr>
        <w:t xml:space="preserve"> a map of DM/IS </w:t>
      </w:r>
      <w:r>
        <w:rPr>
          <w:rFonts w:cstheme="minorHAnsi"/>
          <w:bCs/>
        </w:rPr>
        <w:t>curriculum process.</w:t>
      </w:r>
    </w:p>
    <w:p w:rsidR="00486A66" w:rsidRPr="00486A66" w:rsidRDefault="00486A66" w:rsidP="00486A66">
      <w:pPr>
        <w:spacing w:after="0" w:line="240" w:lineRule="auto"/>
        <w:rPr>
          <w:rFonts w:cstheme="minorHAnsi"/>
          <w:bCs/>
        </w:rPr>
      </w:pPr>
    </w:p>
    <w:p w:rsidR="008D729C" w:rsidRPr="002B76AD" w:rsidRDefault="008D729C" w:rsidP="000E71CD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b/>
          <w:bCs/>
        </w:rPr>
      </w:pPr>
      <w:r w:rsidRPr="00617865">
        <w:rPr>
          <w:rFonts w:cstheme="minorHAnsi"/>
          <w:b/>
          <w:bCs/>
          <w:u w:val="single"/>
        </w:rPr>
        <w:t xml:space="preserve">New </w:t>
      </w:r>
      <w:r w:rsidR="009B155C" w:rsidRPr="00617865">
        <w:rPr>
          <w:rFonts w:cstheme="minorHAnsi"/>
          <w:b/>
          <w:bCs/>
          <w:u w:val="single"/>
        </w:rPr>
        <w:t xml:space="preserve">non-CTE </w:t>
      </w:r>
      <w:r w:rsidRPr="00617865">
        <w:rPr>
          <w:rFonts w:cstheme="minorHAnsi"/>
          <w:b/>
          <w:bCs/>
          <w:u w:val="single"/>
        </w:rPr>
        <w:t>program submission requirements</w:t>
      </w:r>
      <w:r>
        <w:rPr>
          <w:rFonts w:cstheme="minorHAnsi"/>
          <w:bCs/>
        </w:rPr>
        <w:t xml:space="preserve">: </w:t>
      </w:r>
      <w:r w:rsidR="007D2BCA">
        <w:rPr>
          <w:rFonts w:cstheme="minorHAnsi"/>
          <w:bCs/>
        </w:rPr>
        <w:t xml:space="preserve"> </w:t>
      </w:r>
      <w:r w:rsidRPr="007D2BCA">
        <w:rPr>
          <w:rFonts w:cstheme="minorHAnsi"/>
          <w:b/>
          <w:bCs/>
        </w:rPr>
        <w:t>Stephanie</w:t>
      </w:r>
    </w:p>
    <w:p w:rsidR="00486A66" w:rsidRDefault="002917A7" w:rsidP="002917A7">
      <w:pPr>
        <w:pStyle w:val="ListParagraph"/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PCAH has been updated </w:t>
      </w:r>
      <w:r w:rsidR="00E16D15">
        <w:rPr>
          <w:rFonts w:cstheme="minorHAnsi"/>
          <w:bCs/>
        </w:rPr>
        <w:t>every two</w:t>
      </w:r>
      <w:r>
        <w:rPr>
          <w:rFonts w:cstheme="minorHAnsi"/>
          <w:bCs/>
        </w:rPr>
        <w:t xml:space="preserve"> week</w:t>
      </w:r>
      <w:r w:rsidR="00E16D15">
        <w:rPr>
          <w:rFonts w:cstheme="minorHAnsi"/>
          <w:bCs/>
        </w:rPr>
        <w:t>s</w:t>
      </w:r>
      <w:r>
        <w:rPr>
          <w:rFonts w:cstheme="minorHAnsi"/>
          <w:bCs/>
        </w:rPr>
        <w:t xml:space="preserve"> during the </w:t>
      </w:r>
      <w:r w:rsidR="0097637D">
        <w:rPr>
          <w:rFonts w:cstheme="minorHAnsi"/>
          <w:bCs/>
        </w:rPr>
        <w:t>last year.</w:t>
      </w:r>
    </w:p>
    <w:p w:rsidR="00486A66" w:rsidRDefault="002917A7" w:rsidP="002917A7">
      <w:pPr>
        <w:pStyle w:val="ListParagraph"/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Adm</w:t>
      </w:r>
      <w:r w:rsidR="004D3988">
        <w:rPr>
          <w:rFonts w:cstheme="minorHAnsi"/>
          <w:bCs/>
        </w:rPr>
        <w:t>inistration</w:t>
      </w:r>
      <w:r>
        <w:rPr>
          <w:rFonts w:cstheme="minorHAnsi"/>
          <w:bCs/>
        </w:rPr>
        <w:t xml:space="preserve"> of Justice:  </w:t>
      </w:r>
      <w:r w:rsidR="004D3988">
        <w:rPr>
          <w:rFonts w:cstheme="minorHAnsi"/>
          <w:bCs/>
        </w:rPr>
        <w:t xml:space="preserve">60 units needed </w:t>
      </w:r>
    </w:p>
    <w:p w:rsidR="00486A66" w:rsidRDefault="002917A7" w:rsidP="002917A7">
      <w:pPr>
        <w:pStyle w:val="ListParagraph"/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 w:rsidR="004D3988">
        <w:rPr>
          <w:rFonts w:cstheme="minorHAnsi"/>
          <w:bCs/>
        </w:rPr>
        <w:t xml:space="preserve">  New program:  </w:t>
      </w:r>
    </w:p>
    <w:p w:rsidR="004D3988" w:rsidRDefault="0097637D" w:rsidP="001A687E">
      <w:pPr>
        <w:pStyle w:val="ListParagraph"/>
        <w:spacing w:after="0" w:line="240" w:lineRule="auto"/>
        <w:ind w:left="1440"/>
        <w:rPr>
          <w:rFonts w:cstheme="minorHAnsi"/>
          <w:bCs/>
        </w:rPr>
      </w:pPr>
      <w:r>
        <w:rPr>
          <w:rFonts w:cstheme="minorHAnsi"/>
          <w:bCs/>
        </w:rPr>
        <w:t xml:space="preserve">All new transfer degrees must use </w:t>
      </w:r>
      <w:r w:rsidR="004D3988">
        <w:rPr>
          <w:rFonts w:cstheme="minorHAnsi"/>
          <w:bCs/>
        </w:rPr>
        <w:t>CSU</w:t>
      </w:r>
      <w:r>
        <w:rPr>
          <w:rFonts w:cstheme="minorHAnsi"/>
          <w:bCs/>
        </w:rPr>
        <w:t xml:space="preserve"> or IGETC</w:t>
      </w:r>
      <w:r w:rsidR="00E16D15">
        <w:rPr>
          <w:rFonts w:cstheme="minorHAnsi"/>
          <w:bCs/>
        </w:rPr>
        <w:t xml:space="preserve"> patterns</w:t>
      </w:r>
      <w:r w:rsidR="004D3988">
        <w:rPr>
          <w:rFonts w:cstheme="minorHAnsi"/>
          <w:bCs/>
        </w:rPr>
        <w:t xml:space="preserve">. </w:t>
      </w:r>
      <w:r>
        <w:rPr>
          <w:rFonts w:cstheme="minorHAnsi"/>
          <w:bCs/>
        </w:rPr>
        <w:t xml:space="preserve">  A table must be submitted for the degrees to show when courses will be offered.  Example table </w:t>
      </w:r>
      <w:r w:rsidR="00E16D15">
        <w:rPr>
          <w:rFonts w:cstheme="minorHAnsi"/>
          <w:bCs/>
        </w:rPr>
        <w:t xml:space="preserve">has been uploaded to Angel. </w:t>
      </w:r>
      <w:r>
        <w:rPr>
          <w:rFonts w:cstheme="minorHAnsi"/>
          <w:bCs/>
        </w:rPr>
        <w:t xml:space="preserve"> </w:t>
      </w:r>
      <w:r w:rsidR="00317A82">
        <w:rPr>
          <w:rFonts w:cstheme="minorHAnsi"/>
          <w:bCs/>
        </w:rPr>
        <w:t xml:space="preserve">Will need to show </w:t>
      </w:r>
      <w:r>
        <w:rPr>
          <w:rFonts w:cstheme="minorHAnsi"/>
          <w:bCs/>
        </w:rPr>
        <w:t xml:space="preserve">show how a student can get thru program in two years. </w:t>
      </w:r>
    </w:p>
    <w:p w:rsidR="00486A66" w:rsidRDefault="00486A66" w:rsidP="001A687E">
      <w:pPr>
        <w:pStyle w:val="ListParagraph"/>
        <w:spacing w:after="0" w:line="240" w:lineRule="auto"/>
        <w:ind w:left="0"/>
        <w:rPr>
          <w:rFonts w:cstheme="minorHAnsi"/>
          <w:bCs/>
        </w:rPr>
      </w:pPr>
    </w:p>
    <w:p w:rsidR="00EC4D16" w:rsidRPr="00617865" w:rsidRDefault="00C50D53" w:rsidP="000E71CD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b/>
          <w:bCs/>
          <w:u w:val="single"/>
        </w:rPr>
      </w:pPr>
      <w:r w:rsidRPr="00617865">
        <w:rPr>
          <w:rFonts w:cstheme="minorHAnsi"/>
          <w:b/>
          <w:bCs/>
          <w:u w:val="single"/>
        </w:rPr>
        <w:t>ADT update</w:t>
      </w:r>
    </w:p>
    <w:p w:rsidR="00486A66" w:rsidRDefault="002917A7" w:rsidP="002917A7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Curriculum Map</w:t>
      </w:r>
      <w:r w:rsidR="00317A82">
        <w:rPr>
          <w:rFonts w:cstheme="minorHAnsi"/>
          <w:bCs/>
        </w:rPr>
        <w:t xml:space="preserve"> showing course review dates for courses included in ADT’s</w:t>
      </w:r>
      <w:r>
        <w:rPr>
          <w:rFonts w:cstheme="minorHAnsi"/>
          <w:bCs/>
        </w:rPr>
        <w:t>:  on Angel</w:t>
      </w:r>
    </w:p>
    <w:p w:rsidR="002917A7" w:rsidRDefault="002917A7" w:rsidP="002917A7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Computer Science:  Needs to work on number of units for degree. </w:t>
      </w:r>
    </w:p>
    <w:p w:rsidR="002917A7" w:rsidRDefault="002917A7" w:rsidP="002917A7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Geology:  Robert Lopez is working with Freba Cognetta </w:t>
      </w:r>
    </w:p>
    <w:p w:rsidR="00486A66" w:rsidRDefault="0097637D" w:rsidP="0097637D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Oct. 7, 2013:  All revisions need to be completed. </w:t>
      </w:r>
    </w:p>
    <w:p w:rsidR="0097637D" w:rsidRDefault="0097637D" w:rsidP="0097637D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Oct. 27, 2013:  All College meeting – courses to move forward. </w:t>
      </w:r>
    </w:p>
    <w:p w:rsidR="0097637D" w:rsidRDefault="0097637D" w:rsidP="0097637D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 w:rsidR="00317A82">
        <w:rPr>
          <w:rFonts w:cstheme="minorHAnsi"/>
          <w:bCs/>
        </w:rPr>
        <w:t xml:space="preserve">  (5</w:t>
      </w:r>
      <w:r>
        <w:rPr>
          <w:rFonts w:cstheme="minorHAnsi"/>
          <w:bCs/>
        </w:rPr>
        <w:t xml:space="preserve">) </w:t>
      </w:r>
      <w:r w:rsidR="00317A82">
        <w:rPr>
          <w:rFonts w:cstheme="minorHAnsi"/>
          <w:bCs/>
        </w:rPr>
        <w:t>additional c</w:t>
      </w:r>
      <w:r w:rsidR="001A687E">
        <w:rPr>
          <w:rFonts w:cstheme="minorHAnsi"/>
          <w:bCs/>
        </w:rPr>
        <w:t>urrent</w:t>
      </w:r>
      <w:r>
        <w:rPr>
          <w:rFonts w:cstheme="minorHAnsi"/>
          <w:bCs/>
        </w:rPr>
        <w:t xml:space="preserve"> A.A. degrees to be converted to ADT and ready to go by Fall 2014</w:t>
      </w:r>
      <w:r w:rsidR="00317A82">
        <w:rPr>
          <w:rFonts w:cstheme="minorHAnsi"/>
          <w:bCs/>
        </w:rPr>
        <w:t xml:space="preserve"> to = (19)</w:t>
      </w:r>
      <w:r>
        <w:rPr>
          <w:rFonts w:cstheme="minorHAnsi"/>
          <w:bCs/>
        </w:rPr>
        <w:t xml:space="preserve">. </w:t>
      </w:r>
    </w:p>
    <w:p w:rsidR="00486A66" w:rsidRDefault="00486A66" w:rsidP="00486A66">
      <w:pPr>
        <w:spacing w:after="0" w:line="240" w:lineRule="auto"/>
        <w:rPr>
          <w:rFonts w:cstheme="minorHAnsi"/>
          <w:bCs/>
        </w:rPr>
      </w:pPr>
    </w:p>
    <w:p w:rsidR="00EC4D16" w:rsidRPr="00617865" w:rsidRDefault="00EC4D16" w:rsidP="000E71CD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b/>
          <w:bCs/>
          <w:u w:val="single"/>
        </w:rPr>
      </w:pPr>
      <w:r w:rsidRPr="00617865">
        <w:rPr>
          <w:rFonts w:cstheme="minorHAnsi"/>
          <w:b/>
          <w:bCs/>
          <w:u w:val="single"/>
        </w:rPr>
        <w:t>Curriculum Mapping</w:t>
      </w:r>
    </w:p>
    <w:p w:rsidR="00486A66" w:rsidRDefault="00205621" w:rsidP="00205621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lastRenderedPageBreak/>
        <w:sym w:font="Wingdings" w:char="F0D8"/>
      </w:r>
      <w:r w:rsidR="002917A7">
        <w:rPr>
          <w:rFonts w:cstheme="minorHAnsi"/>
          <w:bCs/>
        </w:rPr>
        <w:t xml:space="preserve">  </w:t>
      </w:r>
      <w:r>
        <w:rPr>
          <w:rFonts w:cstheme="minorHAnsi"/>
          <w:bCs/>
        </w:rPr>
        <w:t xml:space="preserve">Courses need to be on the deactivation list by Sept. 23, 2013.  </w:t>
      </w:r>
    </w:p>
    <w:p w:rsidR="002917A7" w:rsidRDefault="002917A7" w:rsidP="00205621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</w:t>
      </w:r>
      <w:r w:rsidR="00D3039E">
        <w:rPr>
          <w:rFonts w:cstheme="minorHAnsi"/>
          <w:bCs/>
        </w:rPr>
        <w:t xml:space="preserve">Accounting 011 needs to be added to </w:t>
      </w:r>
      <w:r w:rsidR="00317A82">
        <w:rPr>
          <w:rFonts w:cstheme="minorHAnsi"/>
          <w:bCs/>
        </w:rPr>
        <w:t>agenda</w:t>
      </w:r>
      <w:r w:rsidR="00D3039E">
        <w:rPr>
          <w:rFonts w:cstheme="minorHAnsi"/>
          <w:bCs/>
        </w:rPr>
        <w:t xml:space="preserve"> for Sept. 23, 2013. (</w:t>
      </w:r>
      <w:r w:rsidR="00617865">
        <w:rPr>
          <w:rFonts w:cstheme="minorHAnsi"/>
          <w:bCs/>
        </w:rPr>
        <w:t>Conditional</w:t>
      </w:r>
      <w:r w:rsidR="00D3039E">
        <w:rPr>
          <w:rFonts w:cstheme="minorHAnsi"/>
          <w:bCs/>
        </w:rPr>
        <w:t xml:space="preserve"> approval) </w:t>
      </w:r>
    </w:p>
    <w:p w:rsidR="00486A66" w:rsidRDefault="00D3039E" w:rsidP="00D3039E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CTR-26 deactivated in error (ready to go) </w:t>
      </w:r>
    </w:p>
    <w:p w:rsidR="00617865" w:rsidRPr="00486A66" w:rsidRDefault="00617865" w:rsidP="00486A66">
      <w:pPr>
        <w:spacing w:after="0" w:line="240" w:lineRule="auto"/>
        <w:rPr>
          <w:rFonts w:cstheme="minorHAnsi"/>
          <w:bCs/>
        </w:rPr>
      </w:pPr>
    </w:p>
    <w:p w:rsidR="00EC4D16" w:rsidRPr="00617865" w:rsidRDefault="00EC4D16" w:rsidP="000E71CD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b/>
          <w:bCs/>
          <w:u w:val="single"/>
        </w:rPr>
      </w:pPr>
      <w:r w:rsidRPr="00617865">
        <w:rPr>
          <w:rFonts w:cstheme="minorHAnsi"/>
          <w:b/>
          <w:bCs/>
          <w:u w:val="single"/>
        </w:rPr>
        <w:t>Resources</w:t>
      </w:r>
    </w:p>
    <w:p w:rsidR="00486A66" w:rsidRDefault="008148AA" w:rsidP="008148AA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</w:t>
      </w:r>
      <w:r w:rsidR="00205621">
        <w:rPr>
          <w:rFonts w:cstheme="minorHAnsi"/>
          <w:bCs/>
        </w:rPr>
        <w:t xml:space="preserve">Angel, tracking sheet updated </w:t>
      </w:r>
    </w:p>
    <w:p w:rsidR="00205621" w:rsidRDefault="00205621" w:rsidP="008148AA">
      <w:pPr>
        <w:spacing w:after="0" w:line="240" w:lineRule="auto"/>
        <w:ind w:left="1170"/>
        <w:rPr>
          <w:rFonts w:cstheme="minorHAnsi"/>
          <w:bCs/>
        </w:rPr>
      </w:pPr>
      <w:r>
        <w:rPr>
          <w:rFonts w:cstheme="minorHAnsi"/>
          <w:bCs/>
        </w:rPr>
        <w:sym w:font="Wingdings" w:char="F0D8"/>
      </w:r>
      <w:r>
        <w:rPr>
          <w:rFonts w:cstheme="minorHAnsi"/>
          <w:bCs/>
        </w:rPr>
        <w:t xml:space="preserve">  CurricUNET</w:t>
      </w:r>
      <w:r w:rsidR="00317A82">
        <w:rPr>
          <w:rFonts w:cstheme="minorHAnsi"/>
          <w:bCs/>
        </w:rPr>
        <w:t xml:space="preserve"> links for PCAH and Course Outline of Record Resource</w:t>
      </w:r>
    </w:p>
    <w:p w:rsidR="00317A82" w:rsidRDefault="00317A82" w:rsidP="008148AA">
      <w:pPr>
        <w:spacing w:after="0" w:line="240" w:lineRule="auto"/>
        <w:ind w:left="1170"/>
        <w:rPr>
          <w:rFonts w:cstheme="minorHAnsi"/>
          <w:bCs/>
        </w:rPr>
      </w:pPr>
    </w:p>
    <w:p w:rsidR="00EC4D16" w:rsidRPr="00617865" w:rsidRDefault="00EC4D16" w:rsidP="000E71CD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b/>
          <w:bCs/>
          <w:u w:val="single"/>
        </w:rPr>
      </w:pPr>
      <w:r w:rsidRPr="00617865">
        <w:rPr>
          <w:rFonts w:cstheme="minorHAnsi"/>
          <w:b/>
          <w:bCs/>
          <w:u w:val="single"/>
        </w:rPr>
        <w:t>Review of Curricunet Changes</w:t>
      </w:r>
    </w:p>
    <w:p w:rsidR="00E24D82" w:rsidRPr="00E24D82" w:rsidRDefault="00E24D82" w:rsidP="00E24D82">
      <w:pPr>
        <w:pStyle w:val="ListParagraph"/>
        <w:spacing w:after="0" w:line="240" w:lineRule="auto"/>
        <w:ind w:left="1170"/>
        <w:rPr>
          <w:rFonts w:cstheme="minorHAnsi"/>
          <w:bCs/>
        </w:rPr>
      </w:pPr>
      <w:r>
        <w:sym w:font="Wingdings" w:char="F0D8"/>
      </w:r>
      <w:r w:rsidRPr="00E24D82">
        <w:rPr>
          <w:rFonts w:cstheme="minorHAnsi"/>
          <w:bCs/>
        </w:rPr>
        <w:t xml:space="preserve">  </w:t>
      </w:r>
      <w:r>
        <w:rPr>
          <w:rFonts w:cstheme="minorHAnsi"/>
          <w:bCs/>
        </w:rPr>
        <w:t>New Degree/Transfer pages and new text boxes for methods of instruction.</w:t>
      </w:r>
      <w:r w:rsidRPr="00E24D82">
        <w:rPr>
          <w:rFonts w:cstheme="minorHAnsi"/>
          <w:bCs/>
        </w:rPr>
        <w:t xml:space="preserve">  </w:t>
      </w:r>
    </w:p>
    <w:p w:rsidR="00486A66" w:rsidRDefault="00486A66" w:rsidP="000E71CD">
      <w:pPr>
        <w:pStyle w:val="ListParagraph"/>
        <w:spacing w:after="0" w:line="240" w:lineRule="auto"/>
        <w:ind w:left="1170"/>
        <w:rPr>
          <w:rFonts w:cstheme="minorHAnsi"/>
          <w:bCs/>
        </w:rPr>
      </w:pPr>
    </w:p>
    <w:p w:rsidR="00486A66" w:rsidRPr="00C50D53" w:rsidRDefault="00486A66" w:rsidP="000E71CD">
      <w:pPr>
        <w:pStyle w:val="ListParagraph"/>
        <w:spacing w:after="0" w:line="240" w:lineRule="auto"/>
        <w:ind w:left="1170"/>
        <w:rPr>
          <w:rFonts w:cstheme="minorHAnsi"/>
          <w:bCs/>
        </w:rPr>
      </w:pPr>
    </w:p>
    <w:p w:rsidR="00EC4D16" w:rsidRPr="00C50D53" w:rsidRDefault="00C50D53" w:rsidP="000E71CD">
      <w:pPr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EE7ACF">
        <w:rPr>
          <w:rFonts w:cstheme="minorHAnsi"/>
          <w:b/>
          <w:u w:val="single"/>
        </w:rPr>
        <w:t>Old Business</w:t>
      </w:r>
      <w:r w:rsidRPr="00C50D53">
        <w:rPr>
          <w:rFonts w:cstheme="minorHAnsi"/>
          <w:b/>
        </w:rPr>
        <w:t xml:space="preserve">: </w:t>
      </w:r>
    </w:p>
    <w:p w:rsidR="00C50D53" w:rsidRDefault="00C50D53" w:rsidP="000E71CD">
      <w:pPr>
        <w:pStyle w:val="ListParagraph"/>
        <w:spacing w:after="0" w:line="240" w:lineRule="auto"/>
        <w:rPr>
          <w:rFonts w:cstheme="minorHAnsi"/>
          <w:bCs/>
        </w:rPr>
      </w:pPr>
      <w:r w:rsidRPr="00C50D53">
        <w:rPr>
          <w:rFonts w:cstheme="minorHAnsi"/>
          <w:bCs/>
        </w:rPr>
        <w:t>CBC Coding: Basic Skills Courses</w:t>
      </w:r>
    </w:p>
    <w:p w:rsidR="00C50D53" w:rsidRPr="00D3039E" w:rsidRDefault="00C50D53" w:rsidP="000E71CD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  <w:bCs/>
        </w:rPr>
      </w:pPr>
      <w:r w:rsidRPr="00EE7ACF">
        <w:rPr>
          <w:rFonts w:cstheme="minorHAnsi"/>
          <w:b/>
          <w:bCs/>
          <w:u w:val="single"/>
        </w:rPr>
        <w:t>Math 103/103R</w:t>
      </w:r>
      <w:r w:rsidR="00486A66">
        <w:rPr>
          <w:rFonts w:cstheme="minorHAnsi"/>
          <w:bCs/>
        </w:rPr>
        <w:t xml:space="preserve">    </w:t>
      </w:r>
      <w:r w:rsidR="00486A66" w:rsidRPr="00486A66">
        <w:rPr>
          <w:rFonts w:cstheme="minorHAnsi"/>
          <w:bCs/>
          <w:sz w:val="20"/>
          <w:szCs w:val="20"/>
        </w:rPr>
        <w:t>Elementary Algebra</w:t>
      </w:r>
    </w:p>
    <w:p w:rsidR="00486A66" w:rsidRDefault="00D3039E" w:rsidP="00D3039E">
      <w:pPr>
        <w:spacing w:after="0" w:line="240" w:lineRule="auto"/>
        <w:ind w:left="1080"/>
        <w:rPr>
          <w:rFonts w:cstheme="minorHAnsi"/>
          <w:bCs/>
        </w:rPr>
      </w:pPr>
      <w:r>
        <w:rPr>
          <w:rFonts w:cstheme="minorHAnsi"/>
          <w:bCs/>
        </w:rPr>
        <w:t xml:space="preserve">Math 103/103R will be coded basic skills for Fall 2014. </w:t>
      </w:r>
    </w:p>
    <w:p w:rsidR="00486A66" w:rsidRPr="00486A66" w:rsidRDefault="00486A66" w:rsidP="00486A66">
      <w:pPr>
        <w:spacing w:after="0" w:line="240" w:lineRule="auto"/>
        <w:rPr>
          <w:rFonts w:cstheme="minorHAnsi"/>
          <w:bCs/>
        </w:rPr>
      </w:pPr>
    </w:p>
    <w:p w:rsidR="00D3039E" w:rsidRDefault="00C50D53" w:rsidP="00D3039E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  <w:bCs/>
          <w:u w:val="single"/>
        </w:rPr>
      </w:pPr>
      <w:r w:rsidRPr="00D3039E">
        <w:rPr>
          <w:rFonts w:cstheme="minorHAnsi"/>
          <w:b/>
          <w:bCs/>
          <w:u w:val="single"/>
        </w:rPr>
        <w:t xml:space="preserve">ESL 60 </w:t>
      </w:r>
      <w:r w:rsidRPr="00EE7ACF">
        <w:rPr>
          <w:rFonts w:cstheme="minorHAnsi"/>
          <w:b/>
          <w:bCs/>
          <w:u w:val="single"/>
        </w:rPr>
        <w:sym w:font="Wingdings" w:char="F0E0"/>
      </w:r>
      <w:r w:rsidRPr="00D3039E">
        <w:rPr>
          <w:rFonts w:cstheme="minorHAnsi"/>
          <w:b/>
          <w:bCs/>
          <w:u w:val="single"/>
        </w:rPr>
        <w:t>65 series</w:t>
      </w:r>
      <w:r w:rsidR="00D3039E">
        <w:rPr>
          <w:rFonts w:cstheme="minorHAnsi"/>
          <w:b/>
          <w:bCs/>
          <w:u w:val="single"/>
        </w:rPr>
        <w:t xml:space="preserve">    </w:t>
      </w:r>
    </w:p>
    <w:p w:rsidR="00486A66" w:rsidRPr="00D3039E" w:rsidRDefault="00D3039E" w:rsidP="00317A82">
      <w:pPr>
        <w:pStyle w:val="ListParagraph"/>
        <w:spacing w:after="0" w:line="240" w:lineRule="auto"/>
        <w:ind w:left="1080"/>
        <w:rPr>
          <w:rFonts w:cstheme="minorHAnsi"/>
          <w:bCs/>
        </w:rPr>
      </w:pPr>
      <w:r w:rsidRPr="00D3039E">
        <w:rPr>
          <w:rFonts w:cstheme="minorHAnsi"/>
          <w:bCs/>
        </w:rPr>
        <w:t>All 65 ESL courses are degree applicable.  (ESL 65GW, ESL 65LS)</w:t>
      </w:r>
      <w:r w:rsidR="00317A82">
        <w:rPr>
          <w:rFonts w:cstheme="minorHAnsi"/>
          <w:bCs/>
        </w:rPr>
        <w:t>; All other courses are basic skill.</w:t>
      </w:r>
    </w:p>
    <w:p w:rsidR="00486A66" w:rsidRDefault="00486A66" w:rsidP="00486A66">
      <w:pPr>
        <w:spacing w:after="0" w:line="240" w:lineRule="auto"/>
        <w:rPr>
          <w:rFonts w:cstheme="minorHAnsi"/>
          <w:bCs/>
        </w:rPr>
      </w:pPr>
    </w:p>
    <w:p w:rsidR="00EC4D16" w:rsidRPr="00C50D53" w:rsidRDefault="00EC4D16" w:rsidP="000E71CD">
      <w:pPr>
        <w:numPr>
          <w:ilvl w:val="0"/>
          <w:numId w:val="9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>Adjournment</w:t>
      </w:r>
      <w:r w:rsidR="00486A66">
        <w:rPr>
          <w:rFonts w:cstheme="minorHAnsi"/>
          <w:b/>
        </w:rPr>
        <w:tab/>
      </w:r>
      <w:r w:rsidR="00486A66" w:rsidRPr="001A687E">
        <w:rPr>
          <w:rFonts w:cstheme="minorHAnsi"/>
          <w:b/>
          <w:u w:val="single"/>
        </w:rPr>
        <w:t xml:space="preserve">Time:  </w:t>
      </w:r>
      <w:r w:rsidR="001A687E" w:rsidRPr="001A687E">
        <w:rPr>
          <w:rFonts w:cstheme="minorHAnsi"/>
          <w:b/>
          <w:u w:val="single"/>
        </w:rPr>
        <w:t>4:15 PM</w:t>
      </w:r>
      <w:r w:rsidR="00486A66">
        <w:rPr>
          <w:rFonts w:cstheme="minorHAnsi"/>
          <w:b/>
        </w:rPr>
        <w:tab/>
      </w:r>
    </w:p>
    <w:p w:rsidR="00EC4D16" w:rsidRPr="00C50D53" w:rsidRDefault="00EC4D16" w:rsidP="000E71CD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:rsidR="00EC4D16" w:rsidRDefault="00EC4D16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C50D53">
        <w:rPr>
          <w:rFonts w:cstheme="minorHAnsi"/>
          <w:sz w:val="20"/>
          <w:szCs w:val="20"/>
        </w:rPr>
        <w:t>In compliance with the Americans with Disabilities Act, individuals</w:t>
      </w:r>
      <w:r w:rsidR="00EE6130">
        <w:rPr>
          <w:rFonts w:cstheme="minorHAnsi"/>
          <w:sz w:val="20"/>
          <w:szCs w:val="20"/>
        </w:rPr>
        <w:t xml:space="preserve"> needing special accommodations </w:t>
      </w:r>
      <w:r w:rsidRPr="00C50D53">
        <w:rPr>
          <w:rFonts w:cstheme="minorHAnsi"/>
          <w:sz w:val="20"/>
          <w:szCs w:val="20"/>
        </w:rPr>
        <w:t xml:space="preserve">should contact </w:t>
      </w:r>
      <w:r w:rsidR="00EE6130">
        <w:rPr>
          <w:rFonts w:cstheme="minorHAnsi"/>
          <w:sz w:val="20"/>
          <w:szCs w:val="20"/>
        </w:rPr>
        <w:t>Cheryl Miller</w:t>
      </w:r>
      <w:r w:rsidRPr="00C50D53">
        <w:rPr>
          <w:rFonts w:cstheme="minorHAnsi"/>
          <w:sz w:val="20"/>
          <w:szCs w:val="20"/>
        </w:rPr>
        <w:t xml:space="preserve"> at (408) 741-</w:t>
      </w:r>
      <w:r w:rsidR="00EE6130">
        <w:rPr>
          <w:rFonts w:cstheme="minorHAnsi"/>
          <w:sz w:val="20"/>
          <w:szCs w:val="20"/>
        </w:rPr>
        <w:t>2620</w:t>
      </w:r>
      <w:r w:rsidRPr="00C50D53">
        <w:rPr>
          <w:rFonts w:cstheme="minorHAnsi"/>
          <w:sz w:val="20"/>
          <w:szCs w:val="20"/>
        </w:rPr>
        <w:t xml:space="preserve"> one week prior to the meeting date.</w:t>
      </w:r>
    </w:p>
    <w:p w:rsidR="00EE6130" w:rsidRDefault="00EE6130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:rsidR="00EE6130" w:rsidRDefault="00EE6130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:rsidR="001A687E" w:rsidRDefault="00D3039E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R</w:t>
      </w:r>
      <w:r w:rsidR="001A687E">
        <w:rPr>
          <w:rFonts w:cstheme="minorHAnsi"/>
          <w:sz w:val="20"/>
          <w:szCs w:val="20"/>
        </w:rPr>
        <w:t xml:space="preserve">espectfully submitted,  </w:t>
      </w:r>
    </w:p>
    <w:p w:rsidR="00EE6130" w:rsidRDefault="00EE6130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:rsidR="00EE6130" w:rsidRPr="001A687E" w:rsidRDefault="001A687E" w:rsidP="00EE6130">
      <w:pPr>
        <w:pStyle w:val="Default"/>
        <w:rPr>
          <w:rFonts w:ascii="Calibri" w:hAnsi="Calibri" w:cs="Calibri"/>
          <w:sz w:val="20"/>
          <w:szCs w:val="20"/>
        </w:rPr>
      </w:pPr>
      <w:r w:rsidRPr="001A687E">
        <w:rPr>
          <w:rFonts w:ascii="Calibri" w:hAnsi="Calibri" w:cs="Calibri"/>
          <w:sz w:val="20"/>
          <w:szCs w:val="20"/>
        </w:rPr>
        <w:t xml:space="preserve">Beverly Harp </w:t>
      </w:r>
    </w:p>
    <w:p w:rsidR="001A687E" w:rsidRPr="001A687E" w:rsidRDefault="001A687E" w:rsidP="00EE6130">
      <w:pPr>
        <w:pStyle w:val="Default"/>
        <w:rPr>
          <w:rFonts w:ascii="Calibri" w:hAnsi="Calibri" w:cs="Calibri"/>
          <w:sz w:val="20"/>
          <w:szCs w:val="20"/>
        </w:rPr>
      </w:pPr>
      <w:r w:rsidRPr="001A687E">
        <w:rPr>
          <w:rFonts w:ascii="Calibri" w:hAnsi="Calibri" w:cs="Calibri"/>
          <w:sz w:val="20"/>
          <w:szCs w:val="20"/>
        </w:rPr>
        <w:t xml:space="preserve">Student </w:t>
      </w:r>
      <w:r>
        <w:rPr>
          <w:rFonts w:ascii="Calibri" w:hAnsi="Calibri" w:cs="Calibri"/>
          <w:sz w:val="20"/>
          <w:szCs w:val="20"/>
        </w:rPr>
        <w:t>Support</w:t>
      </w:r>
      <w:r w:rsidRPr="001A687E">
        <w:rPr>
          <w:rFonts w:ascii="Calibri" w:hAnsi="Calibri" w:cs="Calibri"/>
          <w:sz w:val="20"/>
          <w:szCs w:val="20"/>
        </w:rPr>
        <w:t xml:space="preserve"> and Success</w:t>
      </w:r>
    </w:p>
    <w:sectPr w:rsidR="001A687E" w:rsidRPr="001A687E" w:rsidSect="00112300">
      <w:footerReference w:type="default" r:id="rId10"/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BB6" w:rsidRDefault="00720BB6" w:rsidP="00486A66">
      <w:pPr>
        <w:spacing w:after="0" w:line="240" w:lineRule="auto"/>
      </w:pPr>
      <w:r>
        <w:separator/>
      </w:r>
    </w:p>
  </w:endnote>
  <w:endnote w:type="continuationSeparator" w:id="0">
    <w:p w:rsidR="00720BB6" w:rsidRDefault="00720BB6" w:rsidP="00486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A66" w:rsidRPr="00486A66" w:rsidRDefault="00486A66">
    <w:pPr>
      <w:pStyle w:val="Footer"/>
      <w:rPr>
        <w:sz w:val="12"/>
        <w:szCs w:val="12"/>
      </w:rPr>
    </w:pPr>
    <w:r w:rsidRPr="00486A66">
      <w:rPr>
        <w:sz w:val="12"/>
        <w:szCs w:val="12"/>
      </w:rPr>
      <w:t xml:space="preserve">Harp:  Curriculum </w:t>
    </w:r>
    <w:r w:rsidRPr="00486A66">
      <w:rPr>
        <w:sz w:val="12"/>
        <w:szCs w:val="12"/>
      </w:rPr>
      <w:tab/>
    </w:r>
    <w:r w:rsidRPr="00486A66">
      <w:rPr>
        <w:sz w:val="12"/>
        <w:szCs w:val="12"/>
      </w:rPr>
      <w:fldChar w:fldCharType="begin"/>
    </w:r>
    <w:r w:rsidRPr="00486A66">
      <w:rPr>
        <w:sz w:val="12"/>
        <w:szCs w:val="12"/>
      </w:rPr>
      <w:instrText xml:space="preserve"> PAGE   \* MERGEFORMAT </w:instrText>
    </w:r>
    <w:r w:rsidRPr="00486A66">
      <w:rPr>
        <w:sz w:val="12"/>
        <w:szCs w:val="12"/>
      </w:rPr>
      <w:fldChar w:fldCharType="separate"/>
    </w:r>
    <w:r w:rsidR="007123EE">
      <w:rPr>
        <w:noProof/>
        <w:sz w:val="12"/>
        <w:szCs w:val="12"/>
      </w:rPr>
      <w:t>1</w:t>
    </w:r>
    <w:r w:rsidRPr="00486A66">
      <w:rPr>
        <w:noProof/>
        <w:sz w:val="12"/>
        <w:szCs w:val="12"/>
      </w:rPr>
      <w:fldChar w:fldCharType="end"/>
    </w:r>
    <w:r w:rsidRPr="00486A66">
      <w:rPr>
        <w:sz w:val="12"/>
        <w:szCs w:val="12"/>
      </w:rPr>
      <w:t xml:space="preserve"> of </w:t>
    </w:r>
    <w:r w:rsidR="0051681C">
      <w:rPr>
        <w:sz w:val="12"/>
        <w:szCs w:val="12"/>
      </w:rPr>
      <w:t>3</w:t>
    </w:r>
  </w:p>
  <w:p w:rsidR="00486A66" w:rsidRPr="00486A66" w:rsidRDefault="00486A66">
    <w:pPr>
      <w:pStyle w:val="Footer"/>
      <w:rPr>
        <w:sz w:val="12"/>
        <w:szCs w:val="12"/>
      </w:rPr>
    </w:pPr>
    <w:r w:rsidRPr="00486A66">
      <w:rPr>
        <w:sz w:val="12"/>
        <w:szCs w:val="12"/>
      </w:rPr>
      <w:t xml:space="preserve">9.16.13 All College C C Agenda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BB6" w:rsidRDefault="00720BB6" w:rsidP="00486A66">
      <w:pPr>
        <w:spacing w:after="0" w:line="240" w:lineRule="auto"/>
      </w:pPr>
      <w:r>
        <w:separator/>
      </w:r>
    </w:p>
  </w:footnote>
  <w:footnote w:type="continuationSeparator" w:id="0">
    <w:p w:rsidR="00720BB6" w:rsidRDefault="00720BB6" w:rsidP="00486A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A5DC99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1E3D2E"/>
    <w:multiLevelType w:val="hybridMultilevel"/>
    <w:tmpl w:val="94EA48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B25C9"/>
    <w:multiLevelType w:val="hybridMultilevel"/>
    <w:tmpl w:val="AC4EB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05811D6"/>
    <w:multiLevelType w:val="hybridMultilevel"/>
    <w:tmpl w:val="D942586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5EB76545"/>
    <w:multiLevelType w:val="hybridMultilevel"/>
    <w:tmpl w:val="37680E7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1F35AB"/>
    <w:multiLevelType w:val="hybridMultilevel"/>
    <w:tmpl w:val="7B84E9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7352F30"/>
    <w:multiLevelType w:val="hybridMultilevel"/>
    <w:tmpl w:val="092664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13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3"/>
  </w:num>
  <w:num w:numId="3">
    <w:abstractNumId w:val="5"/>
  </w:num>
  <w:num w:numId="4">
    <w:abstractNumId w:val="11"/>
  </w:num>
  <w:num w:numId="5">
    <w:abstractNumId w:val="2"/>
  </w:num>
  <w:num w:numId="6">
    <w:abstractNumId w:val="4"/>
  </w:num>
  <w:num w:numId="7">
    <w:abstractNumId w:val="0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7"/>
  </w:num>
  <w:num w:numId="12">
    <w:abstractNumId w:val="1"/>
  </w:num>
  <w:num w:numId="13">
    <w:abstractNumId w:val="6"/>
  </w:num>
  <w:num w:numId="14">
    <w:abstractNumId w:val="9"/>
  </w:num>
  <w:num w:numId="15">
    <w:abstractNumId w:val="12"/>
  </w:num>
  <w:num w:numId="16">
    <w:abstractNumId w:val="10"/>
  </w:num>
  <w:num w:numId="17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2FD8"/>
    <w:rsid w:val="00056D5D"/>
    <w:rsid w:val="000628B2"/>
    <w:rsid w:val="000668BB"/>
    <w:rsid w:val="00066DB5"/>
    <w:rsid w:val="00082D73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1088C"/>
    <w:rsid w:val="00112300"/>
    <w:rsid w:val="00130C59"/>
    <w:rsid w:val="00135C40"/>
    <w:rsid w:val="00143643"/>
    <w:rsid w:val="001445E8"/>
    <w:rsid w:val="001535E5"/>
    <w:rsid w:val="0016342F"/>
    <w:rsid w:val="001723FD"/>
    <w:rsid w:val="00185003"/>
    <w:rsid w:val="001A25FC"/>
    <w:rsid w:val="001A2AE0"/>
    <w:rsid w:val="001A5D3E"/>
    <w:rsid w:val="001A687E"/>
    <w:rsid w:val="001A6944"/>
    <w:rsid w:val="001C25A9"/>
    <w:rsid w:val="001C3C99"/>
    <w:rsid w:val="001C6DF1"/>
    <w:rsid w:val="001C7A26"/>
    <w:rsid w:val="001D2CCC"/>
    <w:rsid w:val="001D6685"/>
    <w:rsid w:val="001D724E"/>
    <w:rsid w:val="001F7AF5"/>
    <w:rsid w:val="00205621"/>
    <w:rsid w:val="002063BC"/>
    <w:rsid w:val="00206BE6"/>
    <w:rsid w:val="00215989"/>
    <w:rsid w:val="00235436"/>
    <w:rsid w:val="00240638"/>
    <w:rsid w:val="00240867"/>
    <w:rsid w:val="0024388B"/>
    <w:rsid w:val="0025127E"/>
    <w:rsid w:val="0026472C"/>
    <w:rsid w:val="00265CAD"/>
    <w:rsid w:val="002670DC"/>
    <w:rsid w:val="00270DB7"/>
    <w:rsid w:val="00284D33"/>
    <w:rsid w:val="002856F1"/>
    <w:rsid w:val="002917A7"/>
    <w:rsid w:val="00294CE0"/>
    <w:rsid w:val="002B4193"/>
    <w:rsid w:val="002B76AD"/>
    <w:rsid w:val="002C47BE"/>
    <w:rsid w:val="002C576B"/>
    <w:rsid w:val="002D1AFA"/>
    <w:rsid w:val="002E5CD0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17A82"/>
    <w:rsid w:val="0032539B"/>
    <w:rsid w:val="00331B35"/>
    <w:rsid w:val="00332103"/>
    <w:rsid w:val="00334601"/>
    <w:rsid w:val="0033779C"/>
    <w:rsid w:val="00352D39"/>
    <w:rsid w:val="00357AFB"/>
    <w:rsid w:val="00364C19"/>
    <w:rsid w:val="00367F42"/>
    <w:rsid w:val="00390D39"/>
    <w:rsid w:val="00391C32"/>
    <w:rsid w:val="0039281B"/>
    <w:rsid w:val="0039501D"/>
    <w:rsid w:val="003B3425"/>
    <w:rsid w:val="003B4634"/>
    <w:rsid w:val="003C0A81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86A66"/>
    <w:rsid w:val="004925CE"/>
    <w:rsid w:val="00495429"/>
    <w:rsid w:val="004A04FB"/>
    <w:rsid w:val="004A2FCC"/>
    <w:rsid w:val="004B5222"/>
    <w:rsid w:val="004C5AD3"/>
    <w:rsid w:val="004D1CF9"/>
    <w:rsid w:val="004D3988"/>
    <w:rsid w:val="004D653D"/>
    <w:rsid w:val="004E215D"/>
    <w:rsid w:val="004E45D6"/>
    <w:rsid w:val="0050057A"/>
    <w:rsid w:val="00501E8C"/>
    <w:rsid w:val="005110CD"/>
    <w:rsid w:val="0051180A"/>
    <w:rsid w:val="00513751"/>
    <w:rsid w:val="0051681C"/>
    <w:rsid w:val="00532240"/>
    <w:rsid w:val="00533027"/>
    <w:rsid w:val="00544E8E"/>
    <w:rsid w:val="00546732"/>
    <w:rsid w:val="00551FAB"/>
    <w:rsid w:val="00554308"/>
    <w:rsid w:val="00561009"/>
    <w:rsid w:val="00561384"/>
    <w:rsid w:val="005858E4"/>
    <w:rsid w:val="0059242D"/>
    <w:rsid w:val="005925DE"/>
    <w:rsid w:val="00593600"/>
    <w:rsid w:val="00597D5C"/>
    <w:rsid w:val="005A6AB6"/>
    <w:rsid w:val="005D359A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3548"/>
    <w:rsid w:val="00616977"/>
    <w:rsid w:val="00617865"/>
    <w:rsid w:val="00617BCD"/>
    <w:rsid w:val="00642878"/>
    <w:rsid w:val="00644F9D"/>
    <w:rsid w:val="006568C0"/>
    <w:rsid w:val="006576A8"/>
    <w:rsid w:val="00665E99"/>
    <w:rsid w:val="006751CB"/>
    <w:rsid w:val="006800EB"/>
    <w:rsid w:val="0068206C"/>
    <w:rsid w:val="00691B7B"/>
    <w:rsid w:val="00696123"/>
    <w:rsid w:val="006B0C92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6F632F"/>
    <w:rsid w:val="00700B57"/>
    <w:rsid w:val="007123EE"/>
    <w:rsid w:val="00720BB6"/>
    <w:rsid w:val="00730AC9"/>
    <w:rsid w:val="00737200"/>
    <w:rsid w:val="007442A4"/>
    <w:rsid w:val="00744A44"/>
    <w:rsid w:val="0076445F"/>
    <w:rsid w:val="00782DEB"/>
    <w:rsid w:val="0078784D"/>
    <w:rsid w:val="007A5E6A"/>
    <w:rsid w:val="007B03D4"/>
    <w:rsid w:val="007B39CD"/>
    <w:rsid w:val="007C58AA"/>
    <w:rsid w:val="007D2BCA"/>
    <w:rsid w:val="007E01A4"/>
    <w:rsid w:val="007E0311"/>
    <w:rsid w:val="007E7B63"/>
    <w:rsid w:val="008010E8"/>
    <w:rsid w:val="00805A85"/>
    <w:rsid w:val="008148AA"/>
    <w:rsid w:val="00814FC3"/>
    <w:rsid w:val="00820D2B"/>
    <w:rsid w:val="00820E55"/>
    <w:rsid w:val="008269F5"/>
    <w:rsid w:val="0083202D"/>
    <w:rsid w:val="0083787F"/>
    <w:rsid w:val="0084317D"/>
    <w:rsid w:val="00845FC9"/>
    <w:rsid w:val="00851E21"/>
    <w:rsid w:val="00852032"/>
    <w:rsid w:val="008606D1"/>
    <w:rsid w:val="00877FC3"/>
    <w:rsid w:val="00887026"/>
    <w:rsid w:val="008932A1"/>
    <w:rsid w:val="00894D9A"/>
    <w:rsid w:val="00897E97"/>
    <w:rsid w:val="008B3585"/>
    <w:rsid w:val="008D0382"/>
    <w:rsid w:val="008D729C"/>
    <w:rsid w:val="008E18EA"/>
    <w:rsid w:val="008E41DA"/>
    <w:rsid w:val="008E5239"/>
    <w:rsid w:val="008F094A"/>
    <w:rsid w:val="008F21CF"/>
    <w:rsid w:val="008F2E90"/>
    <w:rsid w:val="008F47E5"/>
    <w:rsid w:val="009050C3"/>
    <w:rsid w:val="009136BB"/>
    <w:rsid w:val="00915A15"/>
    <w:rsid w:val="00931AF1"/>
    <w:rsid w:val="00944512"/>
    <w:rsid w:val="009503FD"/>
    <w:rsid w:val="00952CBC"/>
    <w:rsid w:val="00953AA5"/>
    <w:rsid w:val="00954B3C"/>
    <w:rsid w:val="0097137A"/>
    <w:rsid w:val="0097637D"/>
    <w:rsid w:val="00992512"/>
    <w:rsid w:val="009962A5"/>
    <w:rsid w:val="009A53DB"/>
    <w:rsid w:val="009A6FFF"/>
    <w:rsid w:val="009B143F"/>
    <w:rsid w:val="009B155C"/>
    <w:rsid w:val="009B4A28"/>
    <w:rsid w:val="009C122D"/>
    <w:rsid w:val="009C202B"/>
    <w:rsid w:val="009C6F89"/>
    <w:rsid w:val="009E1A58"/>
    <w:rsid w:val="00A01756"/>
    <w:rsid w:val="00A2460D"/>
    <w:rsid w:val="00A24866"/>
    <w:rsid w:val="00A25E3E"/>
    <w:rsid w:val="00A34453"/>
    <w:rsid w:val="00A3586E"/>
    <w:rsid w:val="00A42B34"/>
    <w:rsid w:val="00A50EEF"/>
    <w:rsid w:val="00A51A62"/>
    <w:rsid w:val="00A52F3D"/>
    <w:rsid w:val="00A53335"/>
    <w:rsid w:val="00A57DD2"/>
    <w:rsid w:val="00A80B4D"/>
    <w:rsid w:val="00A86FC0"/>
    <w:rsid w:val="00A91B26"/>
    <w:rsid w:val="00AA626E"/>
    <w:rsid w:val="00AD0212"/>
    <w:rsid w:val="00AD2EF3"/>
    <w:rsid w:val="00AD322D"/>
    <w:rsid w:val="00AE0850"/>
    <w:rsid w:val="00AE0C50"/>
    <w:rsid w:val="00AE5D33"/>
    <w:rsid w:val="00AF5986"/>
    <w:rsid w:val="00B06F95"/>
    <w:rsid w:val="00B121CB"/>
    <w:rsid w:val="00B209AA"/>
    <w:rsid w:val="00B329EE"/>
    <w:rsid w:val="00B329FC"/>
    <w:rsid w:val="00B4785E"/>
    <w:rsid w:val="00B8526C"/>
    <w:rsid w:val="00B9677A"/>
    <w:rsid w:val="00B96E85"/>
    <w:rsid w:val="00BA0F7A"/>
    <w:rsid w:val="00BA5A73"/>
    <w:rsid w:val="00BC7066"/>
    <w:rsid w:val="00BD412B"/>
    <w:rsid w:val="00BF6CBC"/>
    <w:rsid w:val="00C065E2"/>
    <w:rsid w:val="00C2526E"/>
    <w:rsid w:val="00C31FC1"/>
    <w:rsid w:val="00C42B17"/>
    <w:rsid w:val="00C44CC6"/>
    <w:rsid w:val="00C50D53"/>
    <w:rsid w:val="00C704D0"/>
    <w:rsid w:val="00C745D6"/>
    <w:rsid w:val="00CA5173"/>
    <w:rsid w:val="00CA71A1"/>
    <w:rsid w:val="00CA7743"/>
    <w:rsid w:val="00CB2617"/>
    <w:rsid w:val="00CD02F4"/>
    <w:rsid w:val="00CD3E95"/>
    <w:rsid w:val="00CF5073"/>
    <w:rsid w:val="00D06516"/>
    <w:rsid w:val="00D219D1"/>
    <w:rsid w:val="00D3039E"/>
    <w:rsid w:val="00D401D0"/>
    <w:rsid w:val="00D404CF"/>
    <w:rsid w:val="00D55D83"/>
    <w:rsid w:val="00D861EE"/>
    <w:rsid w:val="00D92C42"/>
    <w:rsid w:val="00D97747"/>
    <w:rsid w:val="00DA0AE2"/>
    <w:rsid w:val="00DA3BCB"/>
    <w:rsid w:val="00DA5767"/>
    <w:rsid w:val="00DA7706"/>
    <w:rsid w:val="00DB618A"/>
    <w:rsid w:val="00DB6B7D"/>
    <w:rsid w:val="00DE3F10"/>
    <w:rsid w:val="00DF213D"/>
    <w:rsid w:val="00E013CD"/>
    <w:rsid w:val="00E04C2E"/>
    <w:rsid w:val="00E0707D"/>
    <w:rsid w:val="00E14ED5"/>
    <w:rsid w:val="00E16D15"/>
    <w:rsid w:val="00E24D82"/>
    <w:rsid w:val="00E328C3"/>
    <w:rsid w:val="00E440D2"/>
    <w:rsid w:val="00E679E7"/>
    <w:rsid w:val="00E72D3E"/>
    <w:rsid w:val="00E877E0"/>
    <w:rsid w:val="00E92698"/>
    <w:rsid w:val="00EA09DC"/>
    <w:rsid w:val="00EB00AB"/>
    <w:rsid w:val="00EB4112"/>
    <w:rsid w:val="00EC4D16"/>
    <w:rsid w:val="00EC4F72"/>
    <w:rsid w:val="00ED4A5B"/>
    <w:rsid w:val="00EE6130"/>
    <w:rsid w:val="00EE64E7"/>
    <w:rsid w:val="00EE7ACF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52CD4"/>
    <w:rsid w:val="00F63D53"/>
    <w:rsid w:val="00F735B5"/>
    <w:rsid w:val="00F76665"/>
    <w:rsid w:val="00F82D49"/>
    <w:rsid w:val="00F909E6"/>
    <w:rsid w:val="00F92698"/>
    <w:rsid w:val="00F93A12"/>
    <w:rsid w:val="00F96953"/>
    <w:rsid w:val="00FA7CE0"/>
    <w:rsid w:val="00FB14E1"/>
    <w:rsid w:val="00FD5682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  <w:style w:type="paragraph" w:styleId="Header">
    <w:name w:val="header"/>
    <w:basedOn w:val="Normal"/>
    <w:link w:val="HeaderChar"/>
    <w:uiPriority w:val="99"/>
    <w:unhideWhenUsed/>
    <w:rsid w:val="00486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A66"/>
  </w:style>
  <w:style w:type="paragraph" w:styleId="Footer">
    <w:name w:val="footer"/>
    <w:basedOn w:val="Normal"/>
    <w:link w:val="FooterChar"/>
    <w:uiPriority w:val="99"/>
    <w:unhideWhenUsed/>
    <w:rsid w:val="00486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A66"/>
  </w:style>
  <w:style w:type="paragraph" w:customStyle="1" w:styleId="Default">
    <w:name w:val="Default"/>
    <w:rsid w:val="00EE613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  <w:style w:type="paragraph" w:styleId="Header">
    <w:name w:val="header"/>
    <w:basedOn w:val="Normal"/>
    <w:link w:val="HeaderChar"/>
    <w:uiPriority w:val="99"/>
    <w:unhideWhenUsed/>
    <w:rsid w:val="00486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A66"/>
  </w:style>
  <w:style w:type="paragraph" w:styleId="Footer">
    <w:name w:val="footer"/>
    <w:basedOn w:val="Normal"/>
    <w:link w:val="FooterChar"/>
    <w:uiPriority w:val="99"/>
    <w:unhideWhenUsed/>
    <w:rsid w:val="00486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A66"/>
  </w:style>
  <w:style w:type="paragraph" w:customStyle="1" w:styleId="Default">
    <w:name w:val="Default"/>
    <w:rsid w:val="00EE613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11 5 12 ACC-agenda.dotx</Template>
  <TotalTime>1</TotalTime>
  <Pages>3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2</cp:revision>
  <cp:lastPrinted>2013-05-10T22:35:00Z</cp:lastPrinted>
  <dcterms:created xsi:type="dcterms:W3CDTF">2013-11-07T00:26:00Z</dcterms:created>
  <dcterms:modified xsi:type="dcterms:W3CDTF">2013-11-07T00:26:00Z</dcterms:modified>
</cp:coreProperties>
</file>