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bookmarkStart w:id="0" w:name="_GoBack"/>
      <w:bookmarkEnd w:id="0"/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2D85C27A" w:rsidR="00696123" w:rsidRPr="00944D66" w:rsidRDefault="00AB488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October 6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3CB2679A" w:rsidR="002B5FD3" w:rsidRPr="00944D66" w:rsidRDefault="00AB4888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4667C7BC" w:rsidR="002B5FD3" w:rsidRPr="00944D66" w:rsidRDefault="00AB4888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>, 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439601D" w:rsidR="002B5FD3" w:rsidRPr="00944D66" w:rsidRDefault="002B5FD3" w:rsidP="00AB4888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0F77B206" w:rsidR="002B5FD3" w:rsidRPr="00944D66" w:rsidRDefault="00AB4888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Lisa Kaaz,  Distance Education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DF54BBF" w:rsidR="002B5FD3" w:rsidRPr="00944D66" w:rsidRDefault="00AB4888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Nguyen, ASO representative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90FAAB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E40F0B6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92EE726" w14:textId="3CA1EB1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0" w:type="dxa"/>
          </w:tcPr>
          <w:p w14:paraId="07666364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DFFAAD9" w14:textId="7D518D2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544A3786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93CD5" w:rsidRPr="00944D66" w14:paraId="4EB0E827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5C5F5892" w14:textId="2AC58370" w:rsidR="00893CD5" w:rsidRPr="00944D66" w:rsidRDefault="00893CD5" w:rsidP="00893CD5">
            <w:pPr>
              <w:tabs>
                <w:tab w:val="left" w:pos="630"/>
              </w:tabs>
              <w:spacing w:before="100" w:beforeAutospacing="1"/>
              <w:rPr>
                <w:rFonts w:cstheme="minorHAnsi"/>
                <w:b/>
                <w:smallCaps/>
                <w:sz w:val="20"/>
                <w:szCs w:val="20"/>
                <w:u w:val="single"/>
              </w:rPr>
            </w:pPr>
          </w:p>
        </w:tc>
        <w:tc>
          <w:tcPr>
            <w:tcW w:w="450" w:type="dxa"/>
          </w:tcPr>
          <w:p w14:paraId="50D5CCCD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51EC6AA" w14:textId="77777777" w:rsidR="00893CD5" w:rsidRPr="00944D66" w:rsidRDefault="00893CD5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78B83AB3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5502EF5B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B400AB">
        <w:rPr>
          <w:rFonts w:cstheme="minorHAnsi"/>
          <w:b/>
          <w:sz w:val="20"/>
          <w:szCs w:val="20"/>
        </w:rPr>
        <w:t>4.21.14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minutes)</w:t>
      </w:r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738F4137" w14:textId="77777777" w:rsidR="00944D66" w:rsidRPr="00944D66" w:rsidRDefault="00944D66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9C5DB3F" w14:textId="77777777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7B3211C2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4342C86D" w14:textId="77777777" w:rsidR="00944D66" w:rsidRPr="00944D66" w:rsidRDefault="00944D66" w:rsidP="00944D66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Course Revisions</w:t>
      </w:r>
    </w:p>
    <w:p w14:paraId="00310834" w14:textId="77777777" w:rsidR="00830CE2" w:rsidRPr="00944D66" w:rsidRDefault="00830CE2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414592D" w14:textId="77777777" w:rsidR="0092210A" w:rsidRDefault="0092210A" w:rsidP="0056066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proofErr w:type="spellStart"/>
      <w:r w:rsidRPr="00944D66">
        <w:rPr>
          <w:rFonts w:cstheme="minorHAnsi"/>
          <w:b/>
          <w:sz w:val="20"/>
          <w:szCs w:val="20"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3337"/>
        <w:gridCol w:w="1209"/>
        <w:gridCol w:w="43"/>
        <w:gridCol w:w="1081"/>
        <w:gridCol w:w="18"/>
      </w:tblGrid>
      <w:tr w:rsidR="00D27772" w:rsidRPr="00944D66" w14:paraId="0B270D82" w14:textId="77777777" w:rsidTr="00B400AB">
        <w:trPr>
          <w:trHeight w:val="300"/>
        </w:trPr>
        <w:tc>
          <w:tcPr>
            <w:tcW w:w="7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BAE0C95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F25944E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FB76EEC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B400AB" w:rsidRPr="00FD2FFF" w14:paraId="5211D695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08711" w14:textId="78E76AEF" w:rsidR="00B400AB" w:rsidRPr="00912A3D" w:rsidRDefault="00AB4888" w:rsidP="00AB488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>
              <w:rPr>
                <w:rFonts w:eastAsia="Times New Roman" w:cstheme="minorHAnsi"/>
                <w:b/>
              </w:rPr>
              <w:t>Engr</w:t>
            </w:r>
            <w:proofErr w:type="spellEnd"/>
            <w:r>
              <w:rPr>
                <w:rFonts w:eastAsia="Times New Roman" w:cstheme="minorHAnsi"/>
                <w:b/>
              </w:rPr>
              <w:t xml:space="preserve"> 10 </w:t>
            </w:r>
            <w:r w:rsidRPr="00F50DD8">
              <w:rPr>
                <w:rFonts w:eastAsia="Times New Roman" w:cstheme="minorHAnsi"/>
              </w:rPr>
              <w:t>Intro to Engineer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7AE9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9E70E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2846945A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20273" w14:textId="0158BEEF" w:rsidR="00B400AB" w:rsidRPr="00F50DD8" w:rsidRDefault="00AB4888" w:rsidP="00AB488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3603FB">
              <w:rPr>
                <w:rFonts w:eastAsia="Times New Roman" w:cstheme="minorHAnsi"/>
                <w:b/>
              </w:rPr>
              <w:t>Engr</w:t>
            </w:r>
            <w:proofErr w:type="spellEnd"/>
            <w:r w:rsidRPr="003603FB">
              <w:rPr>
                <w:rFonts w:eastAsia="Times New Roman" w:cstheme="minorHAnsi"/>
                <w:b/>
              </w:rPr>
              <w:t xml:space="preserve"> 20</w:t>
            </w:r>
            <w:r w:rsidRPr="00F50DD8">
              <w:rPr>
                <w:rFonts w:eastAsia="Times New Roman" w:cstheme="minorHAnsi"/>
              </w:rPr>
              <w:t xml:space="preserve"> Engineer Graphics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B3F7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901CA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2FC98D0D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5FEBD" w14:textId="4F1313E8" w:rsidR="00B400AB" w:rsidRPr="00F50DD8" w:rsidRDefault="00F50DD8" w:rsidP="00AB488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603FB">
              <w:rPr>
                <w:rFonts w:eastAsia="Times New Roman" w:cstheme="minorHAnsi"/>
                <w:b/>
              </w:rPr>
              <w:t>HTECH 70</w:t>
            </w:r>
            <w:r w:rsidRPr="00F50DD8">
              <w:rPr>
                <w:rFonts w:eastAsia="Times New Roman" w:cstheme="minorHAnsi"/>
              </w:rPr>
              <w:t xml:space="preserve"> Intro to Holistic Med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5B6B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1201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6D9072B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F9A5" w14:textId="4478A04A" w:rsidR="00B400AB" w:rsidRPr="00912A3D" w:rsidRDefault="00F50DD8" w:rsidP="00AB488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b/>
              </w:rPr>
              <w:t xml:space="preserve">LS943A </w:t>
            </w:r>
            <w:r w:rsidRPr="00F50DD8">
              <w:rPr>
                <w:rFonts w:eastAsia="Times New Roman" w:cstheme="minorHAnsi"/>
              </w:rPr>
              <w:t>Writing Support Lab A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2B8D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7653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E478B50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0596" w14:textId="30A9A262" w:rsidR="00B400AB" w:rsidRPr="00912A3D" w:rsidRDefault="00F50DD8" w:rsidP="00AB4888">
            <w:pPr>
              <w:spacing w:after="0" w:line="240" w:lineRule="auto"/>
              <w:rPr>
                <w:rFonts w:eastAsia="Times New Roman" w:cstheme="minorHAnsi"/>
                <w:b/>
                <w:color w:val="000000"/>
              </w:rPr>
            </w:pPr>
            <w:r>
              <w:rPr>
                <w:rFonts w:eastAsia="Times New Roman" w:cstheme="minorHAnsi"/>
                <w:b/>
                <w:color w:val="000000"/>
              </w:rPr>
              <w:t xml:space="preserve">NS 20 </w:t>
            </w:r>
            <w:r w:rsidRPr="00F50DD8">
              <w:rPr>
                <w:rFonts w:eastAsia="Times New Roman" w:cstheme="minorHAnsi"/>
                <w:color w:val="000000"/>
              </w:rPr>
              <w:t>World Food Customs and Nutrition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4D32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3AD4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407664C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F25AA" w14:textId="39E2BD79" w:rsidR="00B400AB" w:rsidRDefault="00D76EF3" w:rsidP="00AB4888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7.08 </w:t>
            </w:r>
            <w:r w:rsidRPr="009B2D75">
              <w:rPr>
                <w:rFonts w:eastAsia="Times New Roman" w:cstheme="minorHAnsi"/>
              </w:rPr>
              <w:t>Fencing-Intermediate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AD24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3BBC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38057236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C6AFE" w14:textId="24239944" w:rsidR="00B400AB" w:rsidRDefault="00D76EF3" w:rsidP="00AB4888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7.09 </w:t>
            </w:r>
            <w:r w:rsidRPr="009B2D75">
              <w:rPr>
                <w:rFonts w:eastAsia="Times New Roman" w:cstheme="minorHAnsi"/>
              </w:rPr>
              <w:t>Fencing-Advanced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7601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8D524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4FE23B77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B5AEF" w14:textId="1F4B4811" w:rsidR="00B400AB" w:rsidRDefault="00F50DD8" w:rsidP="00AB4888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Thear</w:t>
            </w:r>
            <w:proofErr w:type="spellEnd"/>
            <w:r>
              <w:rPr>
                <w:rFonts w:eastAsia="Times New Roman" w:cstheme="minorHAnsi"/>
                <w:b/>
              </w:rPr>
              <w:t xml:space="preserve"> 26A </w:t>
            </w:r>
            <w:r w:rsidRPr="00F50DD8">
              <w:rPr>
                <w:rFonts w:eastAsia="Times New Roman" w:cstheme="minorHAnsi"/>
              </w:rPr>
              <w:t>Voice Prod and Artic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4A15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2D781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378C13D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CB880" w14:textId="5F6BE68B" w:rsidR="00B400AB" w:rsidRDefault="00B400AB" w:rsidP="00AB4888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EBD59" w14:textId="77777777" w:rsidR="00B400AB" w:rsidRPr="00FD2FFF" w:rsidRDefault="00B400AB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D7AD" w14:textId="77777777" w:rsidR="00B400AB" w:rsidRPr="0054729C" w:rsidRDefault="00B400AB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3965D02E" w14:textId="77777777" w:rsidR="00F50DD8" w:rsidRDefault="00F50DD8" w:rsidP="00F50DD8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3E7854B3" w14:textId="4C00AC5F" w:rsidR="00F50DD8" w:rsidRPr="00944D66" w:rsidRDefault="00F50DD8" w:rsidP="00F50DD8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C-ID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F50DD8" w:rsidRPr="00BC01D6" w14:paraId="04F0BD37" w14:textId="77777777" w:rsidTr="00F50DD8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29563BA8" w14:textId="77777777" w:rsidR="00F50DD8" w:rsidRPr="00BC01D6" w:rsidRDefault="00F50DD8" w:rsidP="00F50DD8">
            <w:pPr>
              <w:pStyle w:val="ListParagraph"/>
              <w:ind w:left="1080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6C3B73B2" w14:textId="77777777" w:rsidR="00F50DD8" w:rsidRPr="00BC01D6" w:rsidRDefault="00F50DD8" w:rsidP="00F50DD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FD2616F" w14:textId="77777777" w:rsidR="00F50DD8" w:rsidRPr="00BC01D6" w:rsidRDefault="00F50DD8" w:rsidP="00F50DD8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F50DD8" w14:paraId="7C2F2241" w14:textId="77777777" w:rsidTr="00F50DD8">
        <w:trPr>
          <w:trHeight w:val="463"/>
        </w:trPr>
        <w:tc>
          <w:tcPr>
            <w:tcW w:w="3564" w:type="dxa"/>
          </w:tcPr>
          <w:p w14:paraId="5A53DF8A" w14:textId="01CFD64D" w:rsidR="00F50DD8" w:rsidRDefault="00F50DD8" w:rsidP="00F50DD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F50DD8">
              <w:rPr>
                <w:rFonts w:eastAsia="Times New Roman" w:cstheme="minorHAnsi"/>
                <w:b/>
                <w:color w:val="000000"/>
              </w:rPr>
              <w:t>Communication 10</w:t>
            </w:r>
            <w:r>
              <w:rPr>
                <w:rFonts w:eastAsia="Times New Roman" w:cstheme="minorHAnsi"/>
                <w:color w:val="000000"/>
              </w:rPr>
              <w:t xml:space="preserve"> Persuasive Speaking</w:t>
            </w:r>
          </w:p>
        </w:tc>
        <w:tc>
          <w:tcPr>
            <w:tcW w:w="4266" w:type="dxa"/>
          </w:tcPr>
          <w:p w14:paraId="5EB393F6" w14:textId="77777777" w:rsidR="00F50DD8" w:rsidRPr="00737777" w:rsidRDefault="00F50DD8" w:rsidP="00F50DD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A40349D" w14:textId="77777777" w:rsidR="00F50DD8" w:rsidRDefault="00F50DD8" w:rsidP="00F50DD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F50DD8" w14:paraId="59C85077" w14:textId="77777777" w:rsidTr="00F50DD8">
        <w:trPr>
          <w:trHeight w:val="463"/>
        </w:trPr>
        <w:tc>
          <w:tcPr>
            <w:tcW w:w="3564" w:type="dxa"/>
          </w:tcPr>
          <w:p w14:paraId="03D2FA03" w14:textId="0FFA41D4" w:rsidR="00F50DD8" w:rsidRDefault="00F50DD8" w:rsidP="00F50DD8">
            <w:pPr>
              <w:pStyle w:val="ListParagraph"/>
              <w:ind w:left="0"/>
              <w:rPr>
                <w:rFonts w:eastAsia="Times New Roman" w:cstheme="minorHAnsi"/>
                <w:color w:val="000000"/>
              </w:rPr>
            </w:pPr>
            <w:r w:rsidRPr="00F50DD8">
              <w:rPr>
                <w:rFonts w:eastAsia="Times New Roman" w:cstheme="minorHAnsi"/>
                <w:b/>
                <w:color w:val="000000"/>
              </w:rPr>
              <w:lastRenderedPageBreak/>
              <w:t>Communication 10H</w:t>
            </w:r>
            <w:r>
              <w:rPr>
                <w:rFonts w:eastAsia="Times New Roman" w:cstheme="minorHAnsi"/>
                <w:color w:val="000000"/>
              </w:rPr>
              <w:t xml:space="preserve"> Persuasive Speaking-Honors</w:t>
            </w:r>
          </w:p>
        </w:tc>
        <w:tc>
          <w:tcPr>
            <w:tcW w:w="4266" w:type="dxa"/>
          </w:tcPr>
          <w:p w14:paraId="4FCE09E0" w14:textId="77777777" w:rsidR="00F50DD8" w:rsidRPr="00737777" w:rsidRDefault="00F50DD8" w:rsidP="00F50DD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E5DA67A" w14:textId="77777777" w:rsidR="00F50DD8" w:rsidRDefault="00F50DD8" w:rsidP="00F50DD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F50DD8" w14:paraId="1388CDEA" w14:textId="77777777" w:rsidTr="00F50DD8">
        <w:trPr>
          <w:trHeight w:val="463"/>
        </w:trPr>
        <w:tc>
          <w:tcPr>
            <w:tcW w:w="3564" w:type="dxa"/>
          </w:tcPr>
          <w:p w14:paraId="22978AF3" w14:textId="52C59037" w:rsidR="00F50DD8" w:rsidRDefault="00F50DD8" w:rsidP="00F50DD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br/>
              <w:t xml:space="preserve">Math 4A </w:t>
            </w:r>
            <w:proofErr w:type="spellStart"/>
            <w:r w:rsidRPr="00F50DD8">
              <w:rPr>
                <w:rFonts w:ascii="Verdana" w:hAnsi="Verdana" w:cstheme="minorHAnsi"/>
                <w:sz w:val="18"/>
                <w:szCs w:val="18"/>
              </w:rPr>
              <w:t>Intermed</w:t>
            </w:r>
            <w:proofErr w:type="spellEnd"/>
            <w:r w:rsidRPr="00F50DD8">
              <w:rPr>
                <w:rFonts w:ascii="Verdana" w:hAnsi="Verdana" w:cstheme="minorHAnsi"/>
                <w:sz w:val="18"/>
                <w:szCs w:val="18"/>
              </w:rPr>
              <w:t xml:space="preserve"> Calculus</w:t>
            </w:r>
          </w:p>
        </w:tc>
        <w:tc>
          <w:tcPr>
            <w:tcW w:w="4266" w:type="dxa"/>
          </w:tcPr>
          <w:p w14:paraId="2ABA46F3" w14:textId="77777777" w:rsidR="00F50DD8" w:rsidRPr="00737777" w:rsidRDefault="00F50DD8" w:rsidP="00F50DD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4740945F" w14:textId="77777777" w:rsidR="00F50DD8" w:rsidRDefault="00F50DD8" w:rsidP="00F50DD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F50DD8" w14:paraId="3EDD37ED" w14:textId="77777777" w:rsidTr="00F50DD8">
        <w:trPr>
          <w:trHeight w:val="463"/>
        </w:trPr>
        <w:tc>
          <w:tcPr>
            <w:tcW w:w="3564" w:type="dxa"/>
          </w:tcPr>
          <w:p w14:paraId="025055D7" w14:textId="62AA0C60" w:rsidR="00F50DD8" w:rsidRDefault="00F50DD8" w:rsidP="00F50DD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NS 15 </w:t>
            </w:r>
            <w:r w:rsidRPr="00F50DD8">
              <w:rPr>
                <w:rFonts w:ascii="Verdana" w:hAnsi="Verdana" w:cstheme="minorHAnsi"/>
                <w:sz w:val="18"/>
                <w:szCs w:val="18"/>
              </w:rPr>
              <w:t>Human Nutrition</w:t>
            </w:r>
          </w:p>
        </w:tc>
        <w:tc>
          <w:tcPr>
            <w:tcW w:w="4266" w:type="dxa"/>
          </w:tcPr>
          <w:p w14:paraId="5EF9C5B0" w14:textId="77777777" w:rsidR="00F50DD8" w:rsidRPr="00737777" w:rsidRDefault="00F50DD8" w:rsidP="00F50DD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F21CDB4" w14:textId="77777777" w:rsidR="00F50DD8" w:rsidRDefault="00F50DD8" w:rsidP="00F50DD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2EA991BA" w14:textId="77777777" w:rsidR="00F50DD8" w:rsidRDefault="00F50DD8" w:rsidP="00F50DD8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16AC934D" w14:textId="77777777" w:rsidR="008B452F" w:rsidRDefault="008B452F" w:rsidP="008B452F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5B57FD9A" w14:textId="12E669D6" w:rsidR="00CD75E9" w:rsidRPr="00944D66" w:rsidRDefault="00CD75E9" w:rsidP="00F50DD8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Deactivation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CD75E9" w:rsidRPr="00BC01D6" w14:paraId="5E5FA75F" w14:textId="77777777" w:rsidTr="00AB4888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360B79BC" w14:textId="77777777" w:rsidR="00CD75E9" w:rsidRPr="00BC01D6" w:rsidRDefault="00CD75E9" w:rsidP="00CD75E9">
            <w:pPr>
              <w:pStyle w:val="ListParagraph"/>
              <w:ind w:left="1080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7149E481" w14:textId="77777777" w:rsidR="00CD75E9" w:rsidRPr="00BC01D6" w:rsidRDefault="00CD75E9" w:rsidP="00AB488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AD02672" w14:textId="77777777" w:rsidR="00CD75E9" w:rsidRPr="00BC01D6" w:rsidRDefault="00CD75E9" w:rsidP="00AB4888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CD75E9" w14:paraId="02CD5006" w14:textId="77777777" w:rsidTr="00AB4888">
        <w:trPr>
          <w:trHeight w:val="463"/>
        </w:trPr>
        <w:tc>
          <w:tcPr>
            <w:tcW w:w="3564" w:type="dxa"/>
          </w:tcPr>
          <w:p w14:paraId="16A4DE0D" w14:textId="33B7AC95" w:rsidR="00CD75E9" w:rsidRDefault="0018142C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Bio 11L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 xml:space="preserve">Human </w:t>
            </w:r>
            <w:proofErr w:type="spellStart"/>
            <w:r w:rsidRPr="0018142C">
              <w:rPr>
                <w:rFonts w:ascii="Verdana" w:hAnsi="Verdana" w:cstheme="minorHAnsi"/>
                <w:sz w:val="18"/>
                <w:szCs w:val="18"/>
              </w:rPr>
              <w:t>Biol</w:t>
            </w:r>
            <w:proofErr w:type="spellEnd"/>
            <w:r w:rsidRPr="0018142C">
              <w:rPr>
                <w:rFonts w:ascii="Verdana" w:hAnsi="Verdana" w:cstheme="minorHAnsi"/>
                <w:sz w:val="18"/>
                <w:szCs w:val="18"/>
              </w:rPr>
              <w:t xml:space="preserve"> Lab</w:t>
            </w:r>
            <w:r w:rsidR="00F50DD8">
              <w:rPr>
                <w:rFonts w:ascii="Verdana" w:hAnsi="Verdana" w:cstheme="minorHAnsi"/>
                <w:b/>
                <w:sz w:val="18"/>
                <w:szCs w:val="18"/>
              </w:rPr>
              <w:br/>
            </w:r>
          </w:p>
        </w:tc>
        <w:tc>
          <w:tcPr>
            <w:tcW w:w="4266" w:type="dxa"/>
          </w:tcPr>
          <w:p w14:paraId="4DE759D6" w14:textId="22718A07" w:rsidR="00CD75E9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Lab now included in Bio 11</w:t>
            </w:r>
          </w:p>
        </w:tc>
        <w:tc>
          <w:tcPr>
            <w:tcW w:w="1638" w:type="dxa"/>
          </w:tcPr>
          <w:p w14:paraId="3F6E3AAA" w14:textId="77777777" w:rsidR="00CD75E9" w:rsidRDefault="00CD75E9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18142C" w14:paraId="2D2BFA8B" w14:textId="77777777" w:rsidTr="00AB4888">
        <w:trPr>
          <w:trHeight w:val="463"/>
        </w:trPr>
        <w:tc>
          <w:tcPr>
            <w:tcW w:w="3564" w:type="dxa"/>
          </w:tcPr>
          <w:p w14:paraId="3D375A59" w14:textId="357C83A1" w:rsidR="0018142C" w:rsidRDefault="0018142C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Bio 41L </w:t>
            </w:r>
            <w:proofErr w:type="spellStart"/>
            <w:r w:rsidRPr="0018142C">
              <w:rPr>
                <w:rFonts w:ascii="Verdana" w:hAnsi="Verdana" w:cstheme="minorHAnsi"/>
                <w:sz w:val="18"/>
                <w:szCs w:val="18"/>
              </w:rPr>
              <w:t>Princ</w:t>
            </w:r>
            <w:proofErr w:type="spellEnd"/>
            <w:r w:rsidRPr="0018142C">
              <w:rPr>
                <w:rFonts w:ascii="Verdana" w:hAnsi="Verdana" w:cstheme="minorHAnsi"/>
                <w:sz w:val="18"/>
                <w:szCs w:val="18"/>
              </w:rPr>
              <w:t xml:space="preserve"> of Zoology Lab</w:t>
            </w:r>
          </w:p>
        </w:tc>
        <w:tc>
          <w:tcPr>
            <w:tcW w:w="4266" w:type="dxa"/>
          </w:tcPr>
          <w:p w14:paraId="0F91D92F" w14:textId="2773A08C" w:rsidR="0018142C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Lab now included in Bio 41</w:t>
            </w:r>
          </w:p>
        </w:tc>
        <w:tc>
          <w:tcPr>
            <w:tcW w:w="1638" w:type="dxa"/>
          </w:tcPr>
          <w:p w14:paraId="6945932C" w14:textId="77777777" w:rsidR="0018142C" w:rsidRDefault="0018142C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18142C" w14:paraId="3C800B1D" w14:textId="77777777" w:rsidTr="00AB4888">
        <w:trPr>
          <w:trHeight w:val="463"/>
        </w:trPr>
        <w:tc>
          <w:tcPr>
            <w:tcW w:w="3564" w:type="dxa"/>
          </w:tcPr>
          <w:p w14:paraId="17F7CC03" w14:textId="1D57929A" w:rsidR="0018142C" w:rsidRDefault="0018142C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Bio 45L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>Microbiology Lab</w:t>
            </w:r>
          </w:p>
        </w:tc>
        <w:tc>
          <w:tcPr>
            <w:tcW w:w="4266" w:type="dxa"/>
          </w:tcPr>
          <w:p w14:paraId="185A403F" w14:textId="19E2D8D4" w:rsidR="0018142C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Lab now included in Bio 45</w:t>
            </w:r>
          </w:p>
        </w:tc>
        <w:tc>
          <w:tcPr>
            <w:tcW w:w="1638" w:type="dxa"/>
          </w:tcPr>
          <w:p w14:paraId="595F6A5B" w14:textId="77777777" w:rsidR="0018142C" w:rsidRDefault="0018142C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18142C" w14:paraId="40A0FE85" w14:textId="77777777" w:rsidTr="00AB4888">
        <w:trPr>
          <w:trHeight w:val="463"/>
        </w:trPr>
        <w:tc>
          <w:tcPr>
            <w:tcW w:w="3564" w:type="dxa"/>
          </w:tcPr>
          <w:p w14:paraId="1C8B139F" w14:textId="6A05F64B" w:rsidR="0018142C" w:rsidRDefault="0018142C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Bio 47L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>Human Anatomy Lab</w:t>
            </w:r>
          </w:p>
        </w:tc>
        <w:tc>
          <w:tcPr>
            <w:tcW w:w="4266" w:type="dxa"/>
          </w:tcPr>
          <w:p w14:paraId="1E7C71D6" w14:textId="2EA4F8CF" w:rsidR="0018142C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Lab now included in Bio 47</w:t>
            </w:r>
          </w:p>
        </w:tc>
        <w:tc>
          <w:tcPr>
            <w:tcW w:w="1638" w:type="dxa"/>
          </w:tcPr>
          <w:p w14:paraId="2727E5A0" w14:textId="77777777" w:rsidR="0018142C" w:rsidRDefault="0018142C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18142C" w14:paraId="231D48BF" w14:textId="77777777" w:rsidTr="00AB4888">
        <w:trPr>
          <w:trHeight w:val="463"/>
        </w:trPr>
        <w:tc>
          <w:tcPr>
            <w:tcW w:w="3564" w:type="dxa"/>
          </w:tcPr>
          <w:p w14:paraId="35234390" w14:textId="3A1B69E6" w:rsidR="0018142C" w:rsidRDefault="0018142C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Bio 48L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>Human Physiology Lab</w:t>
            </w:r>
          </w:p>
        </w:tc>
        <w:tc>
          <w:tcPr>
            <w:tcW w:w="4266" w:type="dxa"/>
          </w:tcPr>
          <w:p w14:paraId="24E3C18F" w14:textId="09E9F518" w:rsidR="0018142C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Lab now included in Bio 48</w:t>
            </w:r>
          </w:p>
        </w:tc>
        <w:tc>
          <w:tcPr>
            <w:tcW w:w="1638" w:type="dxa"/>
          </w:tcPr>
          <w:p w14:paraId="5085410C" w14:textId="77777777" w:rsidR="0018142C" w:rsidRDefault="0018142C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51EDD2DE" w14:textId="77777777" w:rsidR="00F50DD8" w:rsidRDefault="00F50DD8" w:rsidP="00F50DD8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70017D8C" w14:textId="70AFFE2F" w:rsidR="00F50DD8" w:rsidRDefault="00F50DD8" w:rsidP="00F50DD8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Deactivation</w:t>
      </w:r>
    </w:p>
    <w:p w14:paraId="6CFAE855" w14:textId="77777777" w:rsidR="00F50DD8" w:rsidRPr="00944D66" w:rsidRDefault="00F50DD8" w:rsidP="00F50DD8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F50DD8" w:rsidRPr="00BC01D6" w14:paraId="677FA192" w14:textId="77777777" w:rsidTr="00F50DD8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043A45B8" w14:textId="1D6D35F0" w:rsidR="00F50DD8" w:rsidRPr="00BC01D6" w:rsidRDefault="00F50DD8" w:rsidP="00F50DD8">
            <w:pPr>
              <w:pStyle w:val="ListParagraph"/>
              <w:ind w:left="108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PROGRAM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4A916003" w14:textId="77777777" w:rsidR="00F50DD8" w:rsidRPr="00BC01D6" w:rsidRDefault="00F50DD8" w:rsidP="00F50DD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461D2776" w14:textId="77777777" w:rsidR="00F50DD8" w:rsidRPr="00BC01D6" w:rsidRDefault="00F50DD8" w:rsidP="00F50DD8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F50DD8" w14:paraId="05F8412D" w14:textId="77777777" w:rsidTr="00F50DD8">
        <w:trPr>
          <w:trHeight w:val="463"/>
        </w:trPr>
        <w:tc>
          <w:tcPr>
            <w:tcW w:w="3564" w:type="dxa"/>
          </w:tcPr>
          <w:p w14:paraId="266657B9" w14:textId="7BA63E79" w:rsidR="00F50DD8" w:rsidRDefault="00F50DD8" w:rsidP="0018142C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br/>
            </w:r>
          </w:p>
        </w:tc>
        <w:tc>
          <w:tcPr>
            <w:tcW w:w="4266" w:type="dxa"/>
          </w:tcPr>
          <w:p w14:paraId="3F402D72" w14:textId="77777777" w:rsidR="00F50DD8" w:rsidRPr="00737777" w:rsidRDefault="00F50DD8" w:rsidP="00F50DD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1C1C5511" w14:textId="77777777" w:rsidR="00F50DD8" w:rsidRDefault="00F50DD8" w:rsidP="00F50DD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351028A3" w14:textId="77777777" w:rsidR="00B400AB" w:rsidRDefault="00B400AB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4B5E6EC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</w:p>
    <w:p w14:paraId="06D95B97" w14:textId="77777777" w:rsidR="004D024C" w:rsidRPr="00944D66" w:rsidRDefault="004D024C" w:rsidP="00B06E6D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54CB83E2" w14:textId="77777777" w:rsidR="00D76EF3" w:rsidRPr="00944D66" w:rsidRDefault="00D76EF3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FC139C0" w14:textId="64F6FAED" w:rsidR="00142AE7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Courses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D76EF3" w:rsidRPr="00BC01D6" w14:paraId="00F748D9" w14:textId="77777777" w:rsidTr="00AB4888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0C9EAA1D" w14:textId="77777777" w:rsidR="00D76EF3" w:rsidRPr="00BC01D6" w:rsidRDefault="00D76EF3" w:rsidP="0056066A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3DF0D9ED" w14:textId="77777777" w:rsidR="00D76EF3" w:rsidRPr="00BC01D6" w:rsidRDefault="00D76EF3" w:rsidP="00AB488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5BE52633" w14:textId="77777777" w:rsidR="00D76EF3" w:rsidRPr="00BC01D6" w:rsidRDefault="00D76EF3" w:rsidP="00AB4888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AB4888" w14:paraId="24ADB22C" w14:textId="77777777" w:rsidTr="00AB4888">
        <w:trPr>
          <w:trHeight w:val="463"/>
        </w:trPr>
        <w:tc>
          <w:tcPr>
            <w:tcW w:w="3564" w:type="dxa"/>
          </w:tcPr>
          <w:p w14:paraId="09E6A3FF" w14:textId="6AFA4807" w:rsidR="00AB4888" w:rsidRDefault="00AB4888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eastAsia="Times New Roman" w:cstheme="minorHAnsi"/>
                <w:b/>
              </w:rPr>
              <w:t>Engr</w:t>
            </w:r>
            <w:proofErr w:type="spellEnd"/>
            <w:r>
              <w:rPr>
                <w:rFonts w:eastAsia="Times New Roman" w:cstheme="minorHAnsi"/>
                <w:b/>
              </w:rPr>
              <w:t xml:space="preserve"> 25 </w:t>
            </w:r>
            <w:r w:rsidRPr="0018142C">
              <w:rPr>
                <w:rFonts w:eastAsia="Times New Roman" w:cstheme="minorHAnsi"/>
              </w:rPr>
              <w:t>Intro to Materials</w:t>
            </w:r>
          </w:p>
        </w:tc>
        <w:tc>
          <w:tcPr>
            <w:tcW w:w="4266" w:type="dxa"/>
          </w:tcPr>
          <w:p w14:paraId="702E1B44" w14:textId="0FF6BFEA" w:rsidR="00AB4888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Critical course for transfer students</w:t>
            </w:r>
          </w:p>
        </w:tc>
        <w:tc>
          <w:tcPr>
            <w:tcW w:w="1638" w:type="dxa"/>
          </w:tcPr>
          <w:p w14:paraId="33D8F14C" w14:textId="77777777" w:rsidR="00AB4888" w:rsidRDefault="00AB4888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D76EF3" w14:paraId="3EE52B49" w14:textId="77777777" w:rsidTr="00AB4888">
        <w:trPr>
          <w:trHeight w:val="463"/>
        </w:trPr>
        <w:tc>
          <w:tcPr>
            <w:tcW w:w="3564" w:type="dxa"/>
          </w:tcPr>
          <w:p w14:paraId="29B269E6" w14:textId="35AE76C1" w:rsidR="00D76EF3" w:rsidRDefault="00AB4888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PE 3.13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>Jazz Dance Advanced</w:t>
            </w:r>
          </w:p>
        </w:tc>
        <w:tc>
          <w:tcPr>
            <w:tcW w:w="4266" w:type="dxa"/>
          </w:tcPr>
          <w:p w14:paraId="3C9577D2" w14:textId="3D8071B8" w:rsidR="00D76EF3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Revised dance cert</w:t>
            </w:r>
          </w:p>
        </w:tc>
        <w:tc>
          <w:tcPr>
            <w:tcW w:w="1638" w:type="dxa"/>
          </w:tcPr>
          <w:p w14:paraId="4D227B68" w14:textId="77777777" w:rsidR="00D76EF3" w:rsidRDefault="00D76EF3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AB4888" w14:paraId="4EA906ED" w14:textId="77777777" w:rsidTr="00AB4888">
        <w:trPr>
          <w:trHeight w:val="463"/>
        </w:trPr>
        <w:tc>
          <w:tcPr>
            <w:tcW w:w="3564" w:type="dxa"/>
          </w:tcPr>
          <w:p w14:paraId="2A3AC1B5" w14:textId="3F85D8C2" w:rsidR="00AB4888" w:rsidRDefault="00AB4888" w:rsidP="00AB4888">
            <w:pPr>
              <w:pStyle w:val="ListParagraph"/>
              <w:ind w:left="0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3.39 </w:t>
            </w:r>
            <w:r w:rsidRPr="0018142C">
              <w:rPr>
                <w:rFonts w:eastAsia="Times New Roman" w:cstheme="minorHAnsi"/>
              </w:rPr>
              <w:t>Modern Dance Advanced</w:t>
            </w:r>
          </w:p>
        </w:tc>
        <w:tc>
          <w:tcPr>
            <w:tcW w:w="4266" w:type="dxa"/>
          </w:tcPr>
          <w:p w14:paraId="2B2605A9" w14:textId="0840AC15" w:rsidR="00AB4888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Revised dance cert</w:t>
            </w:r>
          </w:p>
        </w:tc>
        <w:tc>
          <w:tcPr>
            <w:tcW w:w="1638" w:type="dxa"/>
          </w:tcPr>
          <w:p w14:paraId="6CB3F41E" w14:textId="77777777" w:rsidR="00AB4888" w:rsidRDefault="00AB4888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AB4888" w14:paraId="49F0E161" w14:textId="77777777" w:rsidTr="00AB4888">
        <w:trPr>
          <w:trHeight w:val="463"/>
        </w:trPr>
        <w:tc>
          <w:tcPr>
            <w:tcW w:w="3564" w:type="dxa"/>
          </w:tcPr>
          <w:p w14:paraId="1615063B" w14:textId="0CD96A63" w:rsidR="00AB4888" w:rsidRDefault="00AB4888" w:rsidP="00AB4888">
            <w:pPr>
              <w:pStyle w:val="ListParagraph"/>
              <w:ind w:left="0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3.41 </w:t>
            </w:r>
            <w:r w:rsidRPr="0018142C">
              <w:rPr>
                <w:rFonts w:eastAsia="Times New Roman" w:cstheme="minorHAnsi"/>
              </w:rPr>
              <w:t>Ballet Advanced</w:t>
            </w:r>
          </w:p>
        </w:tc>
        <w:tc>
          <w:tcPr>
            <w:tcW w:w="4266" w:type="dxa"/>
          </w:tcPr>
          <w:p w14:paraId="3F9CBE01" w14:textId="3416642B" w:rsidR="00AB4888" w:rsidRPr="00737777" w:rsidRDefault="003603FB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Revised dance cert</w:t>
            </w:r>
          </w:p>
        </w:tc>
        <w:tc>
          <w:tcPr>
            <w:tcW w:w="1638" w:type="dxa"/>
          </w:tcPr>
          <w:p w14:paraId="7B320B85" w14:textId="77777777" w:rsidR="00AB4888" w:rsidRDefault="00AB4888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D76EF3" w14:paraId="144274DF" w14:textId="77777777" w:rsidTr="00AB4888">
        <w:trPr>
          <w:trHeight w:val="463"/>
        </w:trPr>
        <w:tc>
          <w:tcPr>
            <w:tcW w:w="3564" w:type="dxa"/>
          </w:tcPr>
          <w:p w14:paraId="78BA5593" w14:textId="25E90507" w:rsidR="00D76EF3" w:rsidRDefault="00AB4888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eastAsia="Times New Roman" w:cstheme="minorHAnsi"/>
                <w:b/>
              </w:rPr>
              <w:t xml:space="preserve">PE 4.15 </w:t>
            </w:r>
            <w:r w:rsidRPr="0018142C">
              <w:rPr>
                <w:rFonts w:eastAsia="Times New Roman" w:cstheme="minorHAnsi"/>
              </w:rPr>
              <w:t xml:space="preserve">Practical </w:t>
            </w:r>
            <w:proofErr w:type="spellStart"/>
            <w:r w:rsidRPr="0018142C">
              <w:rPr>
                <w:rFonts w:eastAsia="Times New Roman" w:cstheme="minorHAnsi"/>
              </w:rPr>
              <w:t>Exp</w:t>
            </w:r>
            <w:proofErr w:type="spellEnd"/>
            <w:r w:rsidRPr="0018142C">
              <w:rPr>
                <w:rFonts w:eastAsia="Times New Roman" w:cstheme="minorHAnsi"/>
              </w:rPr>
              <w:t xml:space="preserve"> in Personal Training</w:t>
            </w:r>
          </w:p>
        </w:tc>
        <w:tc>
          <w:tcPr>
            <w:tcW w:w="4266" w:type="dxa"/>
          </w:tcPr>
          <w:p w14:paraId="1F71E23D" w14:textId="0C7220A3" w:rsidR="00D76EF3" w:rsidRPr="00737777" w:rsidRDefault="0018142C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New personal training cert</w:t>
            </w:r>
          </w:p>
        </w:tc>
        <w:tc>
          <w:tcPr>
            <w:tcW w:w="1638" w:type="dxa"/>
          </w:tcPr>
          <w:p w14:paraId="6F00FEF8" w14:textId="77777777" w:rsidR="00D76EF3" w:rsidRDefault="00D76EF3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D76EF3" w14:paraId="472245E3" w14:textId="77777777" w:rsidTr="00AB4888">
        <w:trPr>
          <w:trHeight w:val="463"/>
        </w:trPr>
        <w:tc>
          <w:tcPr>
            <w:tcW w:w="3564" w:type="dxa"/>
          </w:tcPr>
          <w:p w14:paraId="495BACA8" w14:textId="7B1C365D" w:rsidR="00D76EF3" w:rsidRDefault="00AB4888" w:rsidP="00AB488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eastAsia="Times New Roman" w:cstheme="minorHAnsi"/>
                <w:b/>
              </w:rPr>
              <w:t>PE.Th</w:t>
            </w:r>
            <w:proofErr w:type="spellEnd"/>
            <w:r>
              <w:rPr>
                <w:rFonts w:eastAsia="Times New Roman" w:cstheme="minorHAnsi"/>
                <w:b/>
              </w:rPr>
              <w:t xml:space="preserve"> 070 </w:t>
            </w:r>
            <w:proofErr w:type="spellStart"/>
            <w:r w:rsidRPr="0018142C">
              <w:rPr>
                <w:rFonts w:eastAsia="Times New Roman" w:cstheme="minorHAnsi"/>
              </w:rPr>
              <w:t>Princ</w:t>
            </w:r>
            <w:proofErr w:type="spellEnd"/>
            <w:r w:rsidRPr="0018142C">
              <w:rPr>
                <w:rFonts w:eastAsia="Times New Roman" w:cstheme="minorHAnsi"/>
              </w:rPr>
              <w:t xml:space="preserve"> of </w:t>
            </w:r>
            <w:proofErr w:type="spellStart"/>
            <w:r w:rsidRPr="0018142C">
              <w:rPr>
                <w:rFonts w:eastAsia="Times New Roman" w:cstheme="minorHAnsi"/>
              </w:rPr>
              <w:t>Exer</w:t>
            </w:r>
            <w:proofErr w:type="spellEnd"/>
            <w:r w:rsidRPr="0018142C">
              <w:rPr>
                <w:rFonts w:eastAsia="Times New Roman" w:cstheme="minorHAnsi"/>
              </w:rPr>
              <w:t xml:space="preserve"> </w:t>
            </w:r>
            <w:proofErr w:type="spellStart"/>
            <w:r w:rsidRPr="0018142C">
              <w:rPr>
                <w:rFonts w:eastAsia="Times New Roman" w:cstheme="minorHAnsi"/>
              </w:rPr>
              <w:t>Prescrip</w:t>
            </w:r>
            <w:proofErr w:type="spellEnd"/>
            <w:r w:rsidRPr="0018142C">
              <w:rPr>
                <w:rFonts w:eastAsia="Times New Roman" w:cstheme="minorHAnsi"/>
              </w:rPr>
              <w:t xml:space="preserve"> &amp; Program Des</w:t>
            </w:r>
          </w:p>
        </w:tc>
        <w:tc>
          <w:tcPr>
            <w:tcW w:w="4266" w:type="dxa"/>
          </w:tcPr>
          <w:p w14:paraId="5CFB8916" w14:textId="115AC4AA" w:rsidR="00D76EF3" w:rsidRPr="00737777" w:rsidRDefault="0018142C" w:rsidP="00AB488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New personal training cert</w:t>
            </w:r>
          </w:p>
        </w:tc>
        <w:tc>
          <w:tcPr>
            <w:tcW w:w="1638" w:type="dxa"/>
          </w:tcPr>
          <w:p w14:paraId="38C70BF3" w14:textId="77777777" w:rsidR="00D76EF3" w:rsidRDefault="00D76EF3" w:rsidP="00AB488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548A3D64" w14:textId="77777777" w:rsidR="00D76EF3" w:rsidRPr="00E650CF" w:rsidRDefault="00D76EF3" w:rsidP="00D76EF3">
      <w:p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5CF2AD80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E8F5F6D" w14:textId="61611783"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Programs</w:t>
      </w:r>
    </w:p>
    <w:p w14:paraId="79ED63FA" w14:textId="77777777" w:rsidR="00D76EF3" w:rsidRPr="00D76EF3" w:rsidRDefault="00D76EF3" w:rsidP="00D76EF3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18"/>
          <w:szCs w:val="18"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D76EF3" w:rsidRPr="00FD2FFF" w14:paraId="176EC184" w14:textId="77777777" w:rsidTr="00AB488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24074E" w:rsidRDefault="00D76EF3" w:rsidP="00AB488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24074E" w:rsidRDefault="00D76EF3" w:rsidP="00AB488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24074E" w:rsidRDefault="00D76EF3" w:rsidP="00AB488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D76EF3" w:rsidRPr="00FD2FFF" w14:paraId="1C9F2067" w14:textId="77777777" w:rsidTr="00AB488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40B58029" w:rsidR="00D76EF3" w:rsidRPr="00FD2FFF" w:rsidRDefault="00D76EF3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FD2FFF" w:rsidRDefault="00D76EF3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54729C" w:rsidRDefault="00D76EF3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  <w:p w14:paraId="3A9260FA" w14:textId="77777777" w:rsidR="00D76EF3" w:rsidRPr="001328D5" w:rsidRDefault="00D76EF3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</w:tbl>
    <w:p w14:paraId="4CF4AB6B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77B11D3" w14:textId="5732EBD1" w:rsidR="00D76EF3" w:rsidRPr="00050055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Program Revisions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02"/>
        <w:gridCol w:w="4823"/>
        <w:gridCol w:w="1140"/>
      </w:tblGrid>
      <w:tr w:rsidR="007239DA" w:rsidRPr="00944D66" w14:paraId="7F9C8690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2D144B5" w14:textId="218AEF22" w:rsidR="007239DA" w:rsidRPr="00944D66" w:rsidRDefault="00AA560C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PROGRAM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4591F2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FCC19D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D76EF3" w:rsidRPr="00944D66" w14:paraId="30DBEEEF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3D0C" w14:textId="0D779C57" w:rsidR="00D76EF3" w:rsidRPr="00944D66" w:rsidRDefault="00D76EF3" w:rsidP="0019703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BD37" w14:textId="77777777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C83D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  <w:p w14:paraId="4F2A9D28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</w:tbl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0FC6EFAA" w14:textId="77777777" w:rsidR="00D76EF3" w:rsidRPr="00944D66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mallCaps/>
          <w:sz w:val="20"/>
          <w:szCs w:val="20"/>
        </w:rPr>
      </w:pPr>
      <w:r w:rsidRPr="00944D66">
        <w:rPr>
          <w:rFonts w:cstheme="minorHAnsi"/>
          <w:b/>
          <w:smallCaps/>
          <w:sz w:val="20"/>
          <w:szCs w:val="20"/>
        </w:rPr>
        <w:t>Distance Education</w:t>
      </w:r>
    </w:p>
    <w:p w14:paraId="5DE51596" w14:textId="77777777" w:rsidR="00D76EF3" w:rsidRPr="00944D66" w:rsidRDefault="00D76EF3" w:rsidP="00D76EF3">
      <w:pPr>
        <w:spacing w:after="0" w:line="240" w:lineRule="auto"/>
        <w:ind w:left="720"/>
        <w:rPr>
          <w:rFonts w:cstheme="minorHAnsi"/>
          <w:b/>
          <w:smallCaps/>
          <w:sz w:val="20"/>
          <w:szCs w:val="20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525"/>
        <w:gridCol w:w="90"/>
        <w:gridCol w:w="4264"/>
        <w:gridCol w:w="505"/>
        <w:gridCol w:w="1081"/>
        <w:gridCol w:w="18"/>
      </w:tblGrid>
      <w:tr w:rsidR="00D76EF3" w:rsidRPr="00944D66" w14:paraId="11F167D9" w14:textId="77777777" w:rsidTr="00D76EF3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87A0A9D" w14:textId="77777777" w:rsidR="00D76EF3" w:rsidRPr="00944D66" w:rsidRDefault="00D76EF3" w:rsidP="00AB4888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CF5EAD3" w14:textId="77777777" w:rsidR="00D76EF3" w:rsidRPr="00944D66" w:rsidRDefault="00D76EF3" w:rsidP="00AB4888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3E6690" w14:textId="77777777" w:rsidR="00D76EF3" w:rsidRPr="00944D66" w:rsidRDefault="00D76EF3" w:rsidP="00AB4888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D76EF3" w:rsidRPr="00FD2FFF" w14:paraId="12157763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83AA5" w14:textId="78C1341D" w:rsidR="00D76EF3" w:rsidRPr="00FD2FFF" w:rsidRDefault="00F50DD8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Communication 10 </w:t>
            </w:r>
            <w:r w:rsidRPr="0018142C">
              <w:rPr>
                <w:rFonts w:eastAsia="Times New Roman" w:cstheme="minorHAnsi"/>
                <w:b/>
                <w:color w:val="000000"/>
              </w:rPr>
              <w:t>Persuasive Speaking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991E" w14:textId="77777777" w:rsidR="00D76EF3" w:rsidRPr="00FD2FFF" w:rsidRDefault="00D76EF3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4F130" w14:textId="77777777" w:rsidR="00D76EF3" w:rsidRPr="0054729C" w:rsidRDefault="00D76EF3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0AC8DEAD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1C63D" w14:textId="24A2833C" w:rsidR="00D76EF3" w:rsidRPr="00FD2FFF" w:rsidRDefault="00F50DD8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NS 15 </w:t>
            </w:r>
            <w:r w:rsidRPr="0018142C">
              <w:rPr>
                <w:rFonts w:ascii="Verdana" w:hAnsi="Verdana" w:cstheme="minorHAnsi"/>
                <w:sz w:val="18"/>
                <w:szCs w:val="18"/>
              </w:rPr>
              <w:t>Human Nutrition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F19E" w14:textId="77777777" w:rsidR="00D76EF3" w:rsidRPr="00FD2FFF" w:rsidRDefault="00D76EF3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823F9" w14:textId="77777777" w:rsidR="00D76EF3" w:rsidRPr="0054729C" w:rsidRDefault="00D76EF3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487C5FD4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356CE" w14:textId="72CC3647" w:rsidR="00D76EF3" w:rsidRPr="00FD2FFF" w:rsidRDefault="00F50DD8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b/>
                <w:color w:val="000000"/>
              </w:rPr>
              <w:t xml:space="preserve">NS 20 </w:t>
            </w:r>
            <w:r w:rsidRPr="0018142C">
              <w:rPr>
                <w:rFonts w:eastAsia="Times New Roman" w:cstheme="minorHAnsi"/>
                <w:color w:val="000000"/>
              </w:rPr>
              <w:t>World Food Customs and Nutrition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1360" w14:textId="77777777" w:rsidR="00D76EF3" w:rsidRPr="00FD2FFF" w:rsidRDefault="00D76EF3" w:rsidP="00AB48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0AFD" w14:textId="77777777" w:rsidR="00D76EF3" w:rsidRPr="0054729C" w:rsidRDefault="00D76EF3" w:rsidP="00AB48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C6780FE" w14:textId="77777777" w:rsidR="00D76EF3" w:rsidRDefault="00D76EF3" w:rsidP="00944D66">
      <w:pPr>
        <w:pStyle w:val="ListParagraph"/>
        <w:tabs>
          <w:tab w:val="left" w:pos="720"/>
        </w:tabs>
        <w:spacing w:after="0" w:line="240" w:lineRule="auto"/>
        <w:ind w:left="360"/>
        <w:rPr>
          <w:rFonts w:cstheme="minorHAnsi"/>
          <w:b/>
        </w:rPr>
      </w:pPr>
    </w:p>
    <w:p w14:paraId="41F67D09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Information and Announcements</w:t>
      </w:r>
    </w:p>
    <w:p w14:paraId="2827A5ED" w14:textId="3511F3C7" w:rsidR="00944D66" w:rsidRDefault="00AB4888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High School Articulation</w:t>
      </w:r>
      <w:r w:rsidR="00322D1D">
        <w:rPr>
          <w:rFonts w:cstheme="minorHAnsi"/>
        </w:rPr>
        <w:t>: F</w:t>
      </w:r>
      <w:r w:rsidR="00322D1D" w:rsidRPr="00322D1D">
        <w:rPr>
          <w:rFonts w:cstheme="minorHAnsi"/>
        </w:rPr>
        <w:t>reba</w:t>
      </w:r>
    </w:p>
    <w:p w14:paraId="6E588D20" w14:textId="586BD3B1" w:rsidR="00322D1D" w:rsidRDefault="00AB4888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Repeatability</w:t>
      </w:r>
      <w:r w:rsidR="00322D1D">
        <w:rPr>
          <w:rFonts w:cstheme="minorHAnsi"/>
        </w:rPr>
        <w:t xml:space="preserve">: </w:t>
      </w:r>
      <w:r>
        <w:rPr>
          <w:rFonts w:cstheme="minorHAnsi"/>
        </w:rPr>
        <w:t>Music</w:t>
      </w:r>
    </w:p>
    <w:p w14:paraId="36197A53" w14:textId="0E3A5228" w:rsidR="00322D1D" w:rsidRDefault="00AB4888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ADT Revisions: Communication, Geography, Kinesiology</w:t>
      </w:r>
    </w:p>
    <w:p w14:paraId="34B58D86" w14:textId="75B72604" w:rsidR="00AB4888" w:rsidRDefault="00AB4888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Pre/</w:t>
      </w:r>
      <w:proofErr w:type="spellStart"/>
      <w:r>
        <w:rPr>
          <w:rFonts w:cstheme="minorHAnsi"/>
        </w:rPr>
        <w:t>coreq</w:t>
      </w:r>
      <w:proofErr w:type="spellEnd"/>
      <w:r>
        <w:rPr>
          <w:rFonts w:cstheme="minorHAnsi"/>
        </w:rPr>
        <w:t xml:space="preserve"> and grading non-submissions</w:t>
      </w:r>
    </w:p>
    <w:p w14:paraId="6E6E6ED1" w14:textId="5B3697D6" w:rsidR="00AB4888" w:rsidRDefault="00AB4888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Regional Curriculum Meeting, Oct 17</w:t>
      </w:r>
      <w:r w:rsidRPr="00AB4888">
        <w:rPr>
          <w:rFonts w:cstheme="minorHAnsi"/>
          <w:vertAlign w:val="superscript"/>
        </w:rPr>
        <w:t>th</w:t>
      </w:r>
      <w:r>
        <w:rPr>
          <w:rFonts w:cstheme="minorHAnsi"/>
        </w:rPr>
        <w:t>, Sacramento City College</w:t>
      </w:r>
    </w:p>
    <w:p w14:paraId="14153EE8" w14:textId="77777777" w:rsidR="00944D66" w:rsidRPr="00322D1D" w:rsidRDefault="00944D66" w:rsidP="00322D1D">
      <w:pPr>
        <w:tabs>
          <w:tab w:val="left" w:pos="720"/>
        </w:tabs>
        <w:spacing w:after="0" w:line="240" w:lineRule="auto"/>
        <w:rPr>
          <w:rFonts w:cstheme="minorHAnsi"/>
        </w:rPr>
      </w:pP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2D6657FF" w14:textId="77777777" w:rsidR="00AB4888" w:rsidRDefault="00AB4888" w:rsidP="00AB4888">
      <w:pPr>
        <w:pStyle w:val="ListParagraph"/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Independent Study/Directed Study: Stephanie</w:t>
      </w:r>
    </w:p>
    <w:p w14:paraId="7D98FFC4" w14:textId="77777777" w:rsidR="008B452F" w:rsidRPr="00322D1D" w:rsidRDefault="008B452F" w:rsidP="008B452F">
      <w:pPr>
        <w:pStyle w:val="ListParagraph"/>
        <w:spacing w:after="0" w:line="240" w:lineRule="auto"/>
        <w:rPr>
          <w:rFonts w:cstheme="minorHAnsi"/>
          <w:bCs/>
        </w:rPr>
      </w:pPr>
    </w:p>
    <w:p w14:paraId="21770934" w14:textId="77777777" w:rsidR="00944D66" w:rsidRPr="00944D66" w:rsidRDefault="00944D66" w:rsidP="00944D66">
      <w:pPr>
        <w:spacing w:after="0" w:line="240" w:lineRule="auto"/>
        <w:rPr>
          <w:rFonts w:cstheme="minorHAnsi"/>
          <w:bCs/>
        </w:rPr>
      </w:pPr>
    </w:p>
    <w:p w14:paraId="04003A36" w14:textId="52278F59" w:rsidR="0018142C" w:rsidRPr="0018142C" w:rsidRDefault="0018142C" w:rsidP="0018142C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9)</w:t>
      </w:r>
      <w:r w:rsidRPr="0018142C">
        <w:rPr>
          <w:rFonts w:cstheme="minorHAnsi"/>
          <w:b/>
        </w:rPr>
        <w:t xml:space="preserve"> Adjournment</w:t>
      </w:r>
    </w:p>
    <w:p w14:paraId="17C5D93D" w14:textId="77777777" w:rsidR="0018142C" w:rsidRDefault="0018142C" w:rsidP="0018142C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14:paraId="1C2BAA0E" w14:textId="77777777" w:rsidR="0018142C" w:rsidRPr="00944D66" w:rsidRDefault="0018142C" w:rsidP="0018142C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p w14:paraId="241A236C" w14:textId="77777777" w:rsidR="0018142C" w:rsidRDefault="0018142C" w:rsidP="0018142C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sectPr w:rsidR="0018142C" w:rsidSect="00C111A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E79CA" w14:textId="77777777" w:rsidR="00C908EB" w:rsidRDefault="00C908EB" w:rsidP="00DB1510">
      <w:pPr>
        <w:spacing w:after="0" w:line="240" w:lineRule="auto"/>
      </w:pPr>
      <w:r>
        <w:separator/>
      </w:r>
    </w:p>
  </w:endnote>
  <w:endnote w:type="continuationSeparator" w:id="0">
    <w:p w14:paraId="5917306A" w14:textId="77777777" w:rsidR="00C908EB" w:rsidRDefault="00C908EB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97E9EA" w14:textId="77777777" w:rsidR="00C908EB" w:rsidRDefault="00C908EB" w:rsidP="00DB1510">
      <w:pPr>
        <w:spacing w:after="0" w:line="240" w:lineRule="auto"/>
      </w:pPr>
      <w:r>
        <w:separator/>
      </w:r>
    </w:p>
  </w:footnote>
  <w:footnote w:type="continuationSeparator" w:id="0">
    <w:p w14:paraId="2AA74675" w14:textId="77777777" w:rsidR="00C908EB" w:rsidRDefault="00C908EB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9F6210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4A2B25"/>
    <w:multiLevelType w:val="hybridMultilevel"/>
    <w:tmpl w:val="D494A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8E256C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6FF565B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2"/>
  </w:num>
  <w:num w:numId="9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8142C"/>
    <w:rsid w:val="0019703D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4601"/>
    <w:rsid w:val="00335E4C"/>
    <w:rsid w:val="00346DFC"/>
    <w:rsid w:val="00357AFB"/>
    <w:rsid w:val="003603FB"/>
    <w:rsid w:val="00364C19"/>
    <w:rsid w:val="00367F42"/>
    <w:rsid w:val="0037289E"/>
    <w:rsid w:val="003746F1"/>
    <w:rsid w:val="00391C32"/>
    <w:rsid w:val="0039501D"/>
    <w:rsid w:val="003B3425"/>
    <w:rsid w:val="003C04A8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729EE"/>
    <w:rsid w:val="00A80B4D"/>
    <w:rsid w:val="00A86FC0"/>
    <w:rsid w:val="00A91B26"/>
    <w:rsid w:val="00A95875"/>
    <w:rsid w:val="00AA560C"/>
    <w:rsid w:val="00AA626E"/>
    <w:rsid w:val="00AB048B"/>
    <w:rsid w:val="00AB4888"/>
    <w:rsid w:val="00AD19EA"/>
    <w:rsid w:val="00AD322D"/>
    <w:rsid w:val="00AD640D"/>
    <w:rsid w:val="00AE0850"/>
    <w:rsid w:val="00AE0C50"/>
    <w:rsid w:val="00AE5D33"/>
    <w:rsid w:val="00AF19FF"/>
    <w:rsid w:val="00B06E6D"/>
    <w:rsid w:val="00B06F95"/>
    <w:rsid w:val="00B121CB"/>
    <w:rsid w:val="00B17145"/>
    <w:rsid w:val="00B209AA"/>
    <w:rsid w:val="00B329EE"/>
    <w:rsid w:val="00B400AB"/>
    <w:rsid w:val="00B42FEA"/>
    <w:rsid w:val="00B4785E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704D0"/>
    <w:rsid w:val="00C745D6"/>
    <w:rsid w:val="00C82CE4"/>
    <w:rsid w:val="00C908EB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315D0"/>
    <w:rsid w:val="00F43F3B"/>
    <w:rsid w:val="00F50DD8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B2D81-D680-4A98-8EDF-D67B2DBC7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0</TotalTime>
  <Pages>3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2</cp:revision>
  <cp:lastPrinted>2014-10-03T17:11:00Z</cp:lastPrinted>
  <dcterms:created xsi:type="dcterms:W3CDTF">2014-10-03T19:03:00Z</dcterms:created>
  <dcterms:modified xsi:type="dcterms:W3CDTF">2014-10-03T19:03:00Z</dcterms:modified>
</cp:coreProperties>
</file>