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bookmarkStart w:id="0" w:name="_GoBack"/>
      <w:bookmarkEnd w:id="0"/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67C61786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  <w:r w:rsidR="00B5679C">
        <w:rPr>
          <w:rFonts w:cstheme="minorHAnsi"/>
          <w:b/>
          <w:sz w:val="20"/>
          <w:szCs w:val="20"/>
        </w:rPr>
        <w:t xml:space="preserve"> Agenda</w:t>
      </w:r>
    </w:p>
    <w:p w14:paraId="602AF680" w14:textId="7C814101" w:rsidR="00696123" w:rsidRPr="00944D66" w:rsidRDefault="00552B54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October</w:t>
      </w:r>
      <w:r w:rsidR="0017646D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>20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56066A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50FEE371" w:rsidR="002B5FD3" w:rsidRPr="00944D66" w:rsidRDefault="0017646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Vacant</w:t>
            </w:r>
            <w:r w:rsidR="002B5FD3" w:rsidRPr="00944D66">
              <w:rPr>
                <w:rFonts w:cstheme="minorHAnsi"/>
                <w:sz w:val="20"/>
                <w:szCs w:val="20"/>
              </w:rPr>
              <w:t xml:space="preserve">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="002B5FD3"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Thuy Tran,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56066A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52AECD2B" w:rsidR="00944D66" w:rsidRPr="00944D66" w:rsidRDefault="00944D66" w:rsidP="0056066A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Approval of Minutes: </w:t>
      </w:r>
      <w:r w:rsidR="00552B54">
        <w:rPr>
          <w:rFonts w:cstheme="minorHAnsi"/>
          <w:b/>
          <w:sz w:val="20"/>
          <w:szCs w:val="20"/>
        </w:rPr>
        <w:t>10.6.14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56066A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065FFD88" w14:textId="77777777" w:rsidR="00EC19EF" w:rsidRDefault="00EC19EF" w:rsidP="00944D66">
      <w:pPr>
        <w:spacing w:after="0" w:line="240" w:lineRule="auto"/>
        <w:rPr>
          <w:rFonts w:cstheme="minorHAnsi"/>
          <w:sz w:val="20"/>
          <w:szCs w:val="20"/>
        </w:rPr>
      </w:pPr>
      <w:r w:rsidRPr="00EC19EF">
        <w:rPr>
          <w:rFonts w:cstheme="minorHAnsi"/>
          <w:sz w:val="20"/>
          <w:szCs w:val="20"/>
        </w:rPr>
        <w:t xml:space="preserve"> </w:t>
      </w:r>
    </w:p>
    <w:p w14:paraId="2EF19EA5" w14:textId="77777777" w:rsidR="00EC19EF" w:rsidRPr="00944D66" w:rsidRDefault="00EC19EF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B3211C2" w14:textId="5AB3F968" w:rsidR="00944D66" w:rsidRPr="00C577BE" w:rsidRDefault="00944D66" w:rsidP="00C577B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325671A8" w14:textId="77777777" w:rsidR="0017646D" w:rsidRPr="00EC19EF" w:rsidRDefault="0017646D" w:rsidP="0017646D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  <w:u w:val="single"/>
        </w:rPr>
      </w:pPr>
      <w:r w:rsidRPr="00EC19EF">
        <w:rPr>
          <w:rFonts w:cstheme="minorHAnsi"/>
          <w:b/>
        </w:rPr>
        <w:t>Course Revisions</w:t>
      </w:r>
    </w:p>
    <w:p w14:paraId="3953172B" w14:textId="77777777" w:rsidR="0017646D" w:rsidRDefault="0017646D" w:rsidP="0017646D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43AC9DFE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C-ID  Alignment 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1"/>
        <w:gridCol w:w="4772"/>
        <w:gridCol w:w="1232"/>
      </w:tblGrid>
      <w:tr w:rsidR="0017646D" w:rsidRPr="00EC19EF" w14:paraId="04029E57" w14:textId="77777777" w:rsidTr="00C01630">
        <w:trPr>
          <w:trHeight w:val="62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035FD2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23D9FE1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2B44FE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021A3C" w:rsidRPr="00EC19EF" w14:paraId="2DCE6A93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12FD1" w14:textId="6CCACA59" w:rsidR="00021A3C" w:rsidRPr="00EC19EF" w:rsidRDefault="00021A3C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41 </w:t>
            </w:r>
            <w:proofErr w:type="spellStart"/>
            <w:r>
              <w:rPr>
                <w:rFonts w:ascii="Calibri" w:eastAsia="Times New Roman" w:hAnsi="Calibri" w:cs="Calibri"/>
                <w:b/>
                <w:color w:val="000000"/>
              </w:rPr>
              <w:t>Princ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</w:rPr>
              <w:t xml:space="preserve"> of Animal Bio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5851" w14:textId="399E497C" w:rsidR="00021A3C" w:rsidRPr="00937BA8" w:rsidRDefault="00021A3C" w:rsidP="00937BA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EAC7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1217957C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021A3C" w:rsidRPr="00EC19EF" w14:paraId="088A904C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2CD9E" w14:textId="3AC1ACB2" w:rsidR="00021A3C" w:rsidRPr="00EC19EF" w:rsidRDefault="00021A3C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42 </w:t>
            </w:r>
            <w:proofErr w:type="spellStart"/>
            <w:r>
              <w:rPr>
                <w:rFonts w:ascii="Calibri" w:eastAsia="Times New Roman" w:hAnsi="Calibri" w:cs="Calibri"/>
                <w:b/>
                <w:color w:val="000000"/>
              </w:rPr>
              <w:t>Princ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</w:rPr>
              <w:t xml:space="preserve"> of Plant Bio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F0CE" w14:textId="0875ED39" w:rsidR="00021A3C" w:rsidRPr="00937BA8" w:rsidRDefault="00021A3C" w:rsidP="00937BA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0D07A" w14:textId="77777777" w:rsidR="00021A3C" w:rsidRPr="00EC19EF" w:rsidRDefault="00021A3C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22C3ECBA" w14:textId="77777777" w:rsidTr="00C01630">
        <w:trPr>
          <w:trHeight w:val="300"/>
        </w:trPr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51B22" w14:textId="23B975EB" w:rsidR="00E17A61" w:rsidRPr="00EC19EF" w:rsidRDefault="00E17A61" w:rsidP="00742395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</w:rPr>
              <w:t>Geol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</w:rPr>
              <w:t xml:space="preserve"> 15 Geology of CA</w:t>
            </w:r>
          </w:p>
        </w:tc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E3E1" w14:textId="2F1A48A6" w:rsidR="00E17A61" w:rsidRPr="00937BA8" w:rsidRDefault="00E17A61" w:rsidP="00937BA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2A99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0F9DB6D4" w14:textId="77777777" w:rsidR="0017646D" w:rsidRPr="00EC19EF" w:rsidRDefault="0017646D" w:rsidP="0017646D">
      <w:pPr>
        <w:tabs>
          <w:tab w:val="left" w:pos="1140"/>
        </w:tabs>
        <w:spacing w:after="0" w:line="240" w:lineRule="auto"/>
        <w:ind w:left="720"/>
        <w:rPr>
          <w:rFonts w:cstheme="minorHAnsi"/>
          <w:b/>
        </w:rPr>
      </w:pPr>
      <w:r w:rsidRPr="00EC19EF">
        <w:rPr>
          <w:rFonts w:cstheme="minorHAnsi"/>
          <w:b/>
        </w:rPr>
        <w:tab/>
      </w:r>
    </w:p>
    <w:p w14:paraId="307B9871" w14:textId="77777777" w:rsidR="0017646D" w:rsidRPr="00EC19EF" w:rsidRDefault="0017646D" w:rsidP="0017646D">
      <w:pPr>
        <w:spacing w:after="0" w:line="240" w:lineRule="auto"/>
        <w:ind w:left="720"/>
        <w:rPr>
          <w:rFonts w:cstheme="minorHAnsi"/>
          <w:b/>
        </w:rPr>
      </w:pPr>
    </w:p>
    <w:p w14:paraId="1093EE16" w14:textId="77777777" w:rsidR="0017646D" w:rsidRPr="00EC19EF" w:rsidRDefault="0017646D" w:rsidP="0017646D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proofErr w:type="spellStart"/>
      <w:r w:rsidRPr="00EC19EF">
        <w:rPr>
          <w:rFonts w:cstheme="minorHAnsi"/>
          <w:b/>
        </w:rPr>
        <w:t>Recency</w:t>
      </w:r>
      <w:proofErr w:type="spell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33"/>
        <w:gridCol w:w="4518"/>
        <w:gridCol w:w="1211"/>
        <w:gridCol w:w="21"/>
      </w:tblGrid>
      <w:tr w:rsidR="0017646D" w:rsidRPr="00EC19EF" w14:paraId="24519B39" w14:textId="77777777" w:rsidTr="00EC19EF">
        <w:trPr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6217CF7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DC3C15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DCBD28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937BA8" w:rsidRPr="00EC19EF" w14:paraId="535953AF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6AF3C" w14:textId="17B01A4D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Bio 10 Intro to Bio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97E4" w14:textId="668ED623" w:rsidR="00937BA8" w:rsidRPr="00EC19EF" w:rsidRDefault="00313F73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Removing lab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F2D9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39B3631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825C" w14:textId="59EDAA80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Bio 10L Intro to Bio Lab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F77D" w14:textId="4EE118E5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7D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CE39A95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0CC1" w14:textId="0DB2E8FD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Bio 11 Human Bio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2C25" w14:textId="03CF5B82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4DBA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02F9DEDE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5AE16" w14:textId="23A0E863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Bio 22 Genetics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200A" w14:textId="79BC44FB" w:rsidR="00937BA8" w:rsidRPr="00EC19EF" w:rsidRDefault="00313F73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93373C">
              <w:rPr>
                <w:rFonts w:ascii="Calibri" w:hAnsi="Calibri"/>
                <w:color w:val="000000"/>
              </w:rPr>
              <w:t>Pre-2007 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DF342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4E7D4A98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404B" w14:textId="6EFFD376" w:rsidR="00E17A61" w:rsidRPr="00EC19EF" w:rsidRDefault="00E17A61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Bio 24 Contemporary Bio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4DDE" w14:textId="707C04C3" w:rsidR="00E17A61" w:rsidRPr="00EC19EF" w:rsidRDefault="00313F73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core</w:t>
            </w:r>
            <w:r w:rsidRPr="00EC19EF">
              <w:rPr>
                <w:rFonts w:eastAsia="Times New Roman" w:cs="Calibri"/>
                <w:color w:val="000000"/>
              </w:rPr>
              <w:t xml:space="preserve">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2892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1EA8ABF2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71666" w14:textId="0DFAF59E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Geol</w:t>
            </w:r>
            <w:proofErr w:type="spellEnd"/>
            <w:r>
              <w:rPr>
                <w:rFonts w:eastAsia="Times New Roman" w:cstheme="minorHAnsi"/>
                <w:b/>
              </w:rPr>
              <w:t xml:space="preserve"> 20 Field Geology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306AB" w14:textId="367A4956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672475">
              <w:rPr>
                <w:rFonts w:ascii="Calibri" w:hAnsi="Calibri"/>
                <w:color w:val="000000"/>
              </w:rPr>
              <w:t>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B021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937BA8" w:rsidRPr="00EC19EF" w14:paraId="24C2CE1A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5988C" w14:textId="6FAD7308" w:rsidR="00937BA8" w:rsidRPr="00EC19EF" w:rsidRDefault="00937BA8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Couns</w:t>
            </w:r>
            <w:proofErr w:type="spellEnd"/>
            <w:r>
              <w:rPr>
                <w:rFonts w:eastAsia="Times New Roman" w:cstheme="minorHAnsi"/>
                <w:b/>
              </w:rPr>
              <w:t xml:space="preserve"> 12C</w:t>
            </w:r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201B" w14:textId="0C5C43A8" w:rsidR="00937BA8" w:rsidRPr="00EC19EF" w:rsidRDefault="00937BA8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 w:rsidRPr="00672475">
              <w:rPr>
                <w:rFonts w:ascii="Calibri" w:hAnsi="Calibri"/>
                <w:color w:val="000000"/>
              </w:rPr>
              <w:t>core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7F34" w14:textId="77777777" w:rsidR="00937BA8" w:rsidRPr="00EC19EF" w:rsidRDefault="00937BA8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3641AF36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D1DBC" w14:textId="56A6F03C" w:rsidR="00E17A61" w:rsidRPr="00EC19EF" w:rsidRDefault="00E17A61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lastRenderedPageBreak/>
              <w:t>PE  3.20 Ballroom &amp; Latin Dance-</w:t>
            </w:r>
            <w:proofErr w:type="spellStart"/>
            <w:r>
              <w:rPr>
                <w:rFonts w:eastAsia="Times New Roman" w:cstheme="minorHAnsi"/>
                <w:b/>
              </w:rPr>
              <w:t>Beg’g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682D" w14:textId="37226657" w:rsidR="00E17A61" w:rsidRPr="00EC19EF" w:rsidRDefault="00E17A61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Dance cert;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46A3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E17A61" w:rsidRPr="00EC19EF" w14:paraId="7A6CA98D" w14:textId="77777777" w:rsidTr="00EC19EF">
        <w:trPr>
          <w:gridAfter w:val="1"/>
          <w:wAfter w:w="21" w:type="dxa"/>
          <w:trHeight w:val="300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02258" w14:textId="5D5B1C8A" w:rsidR="00E17A61" w:rsidRPr="00EC19EF" w:rsidRDefault="00E17A61" w:rsidP="00742395">
            <w:pPr>
              <w:spacing w:after="0" w:line="240" w:lineRule="auto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PE 3.22 Ballroom &amp; Latin Dance-</w:t>
            </w:r>
            <w:proofErr w:type="spellStart"/>
            <w:r>
              <w:rPr>
                <w:rFonts w:eastAsia="Times New Roman" w:cstheme="minorHAnsi"/>
                <w:b/>
              </w:rPr>
              <w:t>Interm</w:t>
            </w:r>
            <w:proofErr w:type="spellEnd"/>
          </w:p>
        </w:tc>
        <w:tc>
          <w:tcPr>
            <w:tcW w:w="4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27843" w14:textId="3DBCE814" w:rsidR="00E17A61" w:rsidRPr="00EC19EF" w:rsidRDefault="00E17A61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Dance cert;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8A91" w14:textId="77777777" w:rsidR="00E17A61" w:rsidRPr="00EC19EF" w:rsidRDefault="00E17A61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71FBC53B" w14:textId="77777777" w:rsidR="00CD75E9" w:rsidRDefault="00CD75E9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62029CE0" w14:textId="0EF3EFFA" w:rsidR="00394B8F" w:rsidRDefault="00394B8F" w:rsidP="00394B8F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Other</w:t>
      </w:r>
    </w:p>
    <w:p w14:paraId="0A42B88D" w14:textId="77777777" w:rsidR="00E17A61" w:rsidRPr="00EC19EF" w:rsidRDefault="00E17A61" w:rsidP="00E17A61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E17A61" w:rsidRPr="00EC19EF" w14:paraId="6E3C1ED1" w14:textId="77777777" w:rsidTr="005828A3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3CAEA535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304ADA3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3585EF5A" w14:textId="77777777" w:rsidR="00E17A61" w:rsidRPr="00EC19EF" w:rsidRDefault="00E17A61" w:rsidP="005828A3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E17A61" w:rsidRPr="00EC19EF" w14:paraId="5C3672AB" w14:textId="77777777" w:rsidTr="005828A3">
        <w:trPr>
          <w:trHeight w:val="463"/>
        </w:trPr>
        <w:tc>
          <w:tcPr>
            <w:tcW w:w="3564" w:type="dxa"/>
          </w:tcPr>
          <w:p w14:paraId="137730F0" w14:textId="7CDD1A45" w:rsidR="00E17A61" w:rsidRPr="00EC19EF" w:rsidRDefault="00E17A61" w:rsidP="005828A3">
            <w:pPr>
              <w:pStyle w:val="ListParagraph"/>
              <w:ind w:left="0"/>
              <w:rPr>
                <w:rFonts w:cstheme="minorHAnsi"/>
                <w:b/>
              </w:rPr>
            </w:pPr>
            <w:proofErr w:type="spellStart"/>
            <w:r>
              <w:rPr>
                <w:rFonts w:eastAsia="Times New Roman" w:cstheme="minorHAnsi"/>
                <w:b/>
              </w:rPr>
              <w:t>Engl</w:t>
            </w:r>
            <w:proofErr w:type="spellEnd"/>
            <w:r>
              <w:rPr>
                <w:rFonts w:eastAsia="Times New Roman" w:cstheme="minorHAnsi"/>
                <w:b/>
              </w:rPr>
              <w:t xml:space="preserve"> 903 Basic Grammar &amp; Sentence </w:t>
            </w:r>
            <w:proofErr w:type="spellStart"/>
            <w:r>
              <w:rPr>
                <w:rFonts w:eastAsia="Times New Roman" w:cstheme="minorHAnsi"/>
                <w:b/>
              </w:rPr>
              <w:t>Stucture</w:t>
            </w:r>
            <w:proofErr w:type="spellEnd"/>
          </w:p>
        </w:tc>
        <w:tc>
          <w:tcPr>
            <w:tcW w:w="4266" w:type="dxa"/>
          </w:tcPr>
          <w:p w14:paraId="5E9D2826" w14:textId="77777777" w:rsidR="00E17A61" w:rsidRPr="00EC19EF" w:rsidRDefault="00E17A61" w:rsidP="005828A3">
            <w:pPr>
              <w:pStyle w:val="ListParagraph"/>
              <w:ind w:left="0"/>
              <w:rPr>
                <w:rFonts w:cs="Calibri"/>
              </w:rPr>
            </w:pPr>
          </w:p>
        </w:tc>
        <w:tc>
          <w:tcPr>
            <w:tcW w:w="1638" w:type="dxa"/>
          </w:tcPr>
          <w:p w14:paraId="4E1A2627" w14:textId="77777777" w:rsidR="00E17A61" w:rsidRPr="00EC19EF" w:rsidRDefault="00E17A61" w:rsidP="005828A3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3EDD48E8" w14:textId="77777777" w:rsidR="00E17A61" w:rsidRPr="00EC19EF" w:rsidRDefault="00E17A61" w:rsidP="00E17A61">
      <w:pPr>
        <w:pStyle w:val="ListParagraph"/>
        <w:spacing w:after="0" w:line="240" w:lineRule="auto"/>
        <w:rPr>
          <w:rFonts w:cstheme="minorHAnsi"/>
        </w:rPr>
      </w:pPr>
    </w:p>
    <w:p w14:paraId="5E196B86" w14:textId="12A15424" w:rsidR="00394B8F" w:rsidRDefault="00394B8F" w:rsidP="00394B8F">
      <w:pPr>
        <w:pStyle w:val="ListParagraph"/>
        <w:numPr>
          <w:ilvl w:val="1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 xml:space="preserve">Distance Education: </w:t>
      </w:r>
    </w:p>
    <w:p w14:paraId="103EE86C" w14:textId="77777777" w:rsidR="00394B8F" w:rsidRPr="00EC19EF" w:rsidRDefault="00394B8F" w:rsidP="00394B8F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2"/>
        <w:gridCol w:w="4771"/>
        <w:gridCol w:w="1232"/>
      </w:tblGrid>
      <w:tr w:rsidR="00394B8F" w:rsidRPr="00EC19EF" w14:paraId="5EF8A0BF" w14:textId="77777777" w:rsidTr="00257D37">
        <w:trPr>
          <w:trHeight w:val="62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8672A8F" w14:textId="77777777" w:rsidR="00394B8F" w:rsidRPr="00EC19EF" w:rsidRDefault="00394B8F" w:rsidP="00257D37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Course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8D89A0D" w14:textId="77777777" w:rsidR="00394B8F" w:rsidRPr="00EC19EF" w:rsidRDefault="00394B8F" w:rsidP="00257D37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89A9FFD" w14:textId="77777777" w:rsidR="00394B8F" w:rsidRPr="00EC19EF" w:rsidRDefault="00394B8F" w:rsidP="00257D37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394B8F" w:rsidRPr="00EC19EF" w14:paraId="48F4DD96" w14:textId="77777777" w:rsidTr="00257D37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BB88D" w14:textId="77777777" w:rsidR="00394B8F" w:rsidRPr="00EC19EF" w:rsidRDefault="00394B8F" w:rsidP="00257D37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r>
              <w:rPr>
                <w:rFonts w:eastAsia="Times New Roman" w:cstheme="minorHAnsi"/>
                <w:b/>
              </w:rPr>
              <w:t>Bio 24 Contemporary Bio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3A1B0" w14:textId="77777777" w:rsidR="00394B8F" w:rsidRPr="00EC19EF" w:rsidRDefault="00394B8F" w:rsidP="00257D37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core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93B6" w14:textId="77777777" w:rsidR="00394B8F" w:rsidRPr="00EC19EF" w:rsidRDefault="00394B8F" w:rsidP="00257D37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5B75957E" w14:textId="77777777" w:rsidR="00394B8F" w:rsidRPr="00EC19EF" w:rsidRDefault="00394B8F" w:rsidP="00257D37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  <w:tr w:rsidR="00394B8F" w:rsidRPr="00EC19EF" w14:paraId="254A85AC" w14:textId="77777777" w:rsidTr="00257D37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5A306" w14:textId="77777777" w:rsidR="00394B8F" w:rsidRPr="00EC19EF" w:rsidRDefault="00394B8F" w:rsidP="00257D37">
            <w:pPr>
              <w:spacing w:after="0" w:line="240" w:lineRule="auto"/>
              <w:rPr>
                <w:rFonts w:eastAsia="Times New Roman" w:cs="Calibri"/>
                <w:b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</w:rPr>
              <w:t>Geol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</w:rPr>
              <w:t xml:space="preserve"> 15 Geology of CA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0DB9" w14:textId="77777777" w:rsidR="00394B8F" w:rsidRPr="00EC19EF" w:rsidRDefault="00394B8F" w:rsidP="00257D37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C-ID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454D" w14:textId="77777777" w:rsidR="00394B8F" w:rsidRPr="00EC19EF" w:rsidRDefault="00394B8F" w:rsidP="00257D37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  <w:tr w:rsidR="00394B8F" w:rsidRPr="00EC19EF" w14:paraId="5C7AA688" w14:textId="77777777" w:rsidTr="00257D37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6E423" w14:textId="77777777" w:rsidR="00394B8F" w:rsidRDefault="00394B8F" w:rsidP="00257D3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proofErr w:type="spellStart"/>
            <w:r>
              <w:rPr>
                <w:rFonts w:eastAsia="Times New Roman" w:cstheme="minorHAnsi"/>
                <w:b/>
              </w:rPr>
              <w:t>PE.Th</w:t>
            </w:r>
            <w:proofErr w:type="spellEnd"/>
            <w:r>
              <w:rPr>
                <w:rFonts w:eastAsia="Times New Roman" w:cstheme="minorHAnsi"/>
                <w:b/>
              </w:rPr>
              <w:t xml:space="preserve"> 070 </w:t>
            </w:r>
            <w:proofErr w:type="spellStart"/>
            <w:r w:rsidRPr="0018142C">
              <w:rPr>
                <w:rFonts w:eastAsia="Times New Roman" w:cstheme="minorHAnsi"/>
              </w:rPr>
              <w:t>Princ</w:t>
            </w:r>
            <w:proofErr w:type="spellEnd"/>
            <w:r w:rsidRPr="0018142C">
              <w:rPr>
                <w:rFonts w:eastAsia="Times New Roman" w:cstheme="minorHAnsi"/>
              </w:rPr>
              <w:t xml:space="preserve"> of </w:t>
            </w:r>
            <w:proofErr w:type="spellStart"/>
            <w:r w:rsidRPr="0018142C">
              <w:rPr>
                <w:rFonts w:eastAsia="Times New Roman" w:cstheme="minorHAnsi"/>
              </w:rPr>
              <w:t>Exer</w:t>
            </w:r>
            <w:proofErr w:type="spellEnd"/>
            <w:r w:rsidRPr="0018142C">
              <w:rPr>
                <w:rFonts w:eastAsia="Times New Roman" w:cstheme="minorHAnsi"/>
              </w:rPr>
              <w:t xml:space="preserve"> </w:t>
            </w:r>
            <w:proofErr w:type="spellStart"/>
            <w:r w:rsidRPr="0018142C">
              <w:rPr>
                <w:rFonts w:eastAsia="Times New Roman" w:cstheme="minorHAnsi"/>
              </w:rPr>
              <w:t>Prescrip</w:t>
            </w:r>
            <w:proofErr w:type="spellEnd"/>
            <w:r w:rsidRPr="0018142C">
              <w:rPr>
                <w:rFonts w:eastAsia="Times New Roman" w:cstheme="minorHAnsi"/>
              </w:rPr>
              <w:t xml:space="preserve"> &amp;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E596" w14:textId="77777777" w:rsidR="00394B8F" w:rsidRPr="00EC19EF" w:rsidRDefault="00394B8F" w:rsidP="00257D37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New personal training cert;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68149" w14:textId="77777777" w:rsidR="00394B8F" w:rsidRPr="00EC19EF" w:rsidRDefault="00394B8F" w:rsidP="00257D37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6853A784" w14:textId="77777777" w:rsidR="00394B8F" w:rsidRPr="00EC19EF" w:rsidRDefault="00394B8F" w:rsidP="00394B8F">
      <w:pPr>
        <w:pStyle w:val="ListParagraph"/>
        <w:spacing w:after="0" w:line="240" w:lineRule="auto"/>
        <w:rPr>
          <w:rFonts w:cstheme="minorHAnsi"/>
          <w:b/>
        </w:rPr>
      </w:pPr>
    </w:p>
    <w:p w14:paraId="263D82BB" w14:textId="77777777" w:rsidR="00E17A61" w:rsidRPr="00EC19EF" w:rsidRDefault="00E17A61" w:rsidP="00B400AB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06D95B97" w14:textId="445AD54F" w:rsidR="004D024C" w:rsidRPr="00EC19EF" w:rsidRDefault="00944D66" w:rsidP="00B06E6D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Action Items</w:t>
      </w:r>
    </w:p>
    <w:p w14:paraId="54CB83E2" w14:textId="77777777" w:rsidR="00D76EF3" w:rsidRPr="00EC19EF" w:rsidRDefault="00D76EF3" w:rsidP="00944D66">
      <w:pPr>
        <w:spacing w:after="0" w:line="240" w:lineRule="auto"/>
        <w:rPr>
          <w:rFonts w:cstheme="minorHAnsi"/>
          <w:b/>
        </w:rPr>
      </w:pPr>
    </w:p>
    <w:p w14:paraId="55AEBCA7" w14:textId="77777777" w:rsidR="00C01630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Courses</w:t>
      </w:r>
    </w:p>
    <w:p w14:paraId="548A3D64" w14:textId="2B882F35" w:rsidR="00D76EF3" w:rsidRPr="00EC19EF" w:rsidRDefault="0017646D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C-ID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17646D" w:rsidRPr="00EC19EF" w14:paraId="319C55C6" w14:textId="77777777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98DD4C9" w14:textId="722D48FA" w:rsidR="0017646D" w:rsidRPr="00EC19EF" w:rsidRDefault="0017646D" w:rsidP="0017646D">
            <w:pPr>
              <w:pStyle w:val="ListParagraph"/>
              <w:spacing w:after="100" w:afterAutospacing="1" w:line="240" w:lineRule="auto"/>
              <w:ind w:left="1080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1291296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FBAF02A" w14:textId="77777777" w:rsidR="0017646D" w:rsidRPr="00EC19EF" w:rsidRDefault="0017646D" w:rsidP="00742395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</w:p>
        </w:tc>
      </w:tr>
      <w:tr w:rsidR="0017646D" w:rsidRPr="00EC19EF" w14:paraId="4A7A696E" w14:textId="77777777" w:rsidTr="0074239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35097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Times New Roman"/>
                <w:b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78B86" w14:textId="77777777" w:rsidR="0017646D" w:rsidRPr="00EC19EF" w:rsidRDefault="0017646D" w:rsidP="00742395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3EE9" w14:textId="77777777" w:rsidR="0017646D" w:rsidRPr="00EC19EF" w:rsidRDefault="0017646D" w:rsidP="00742395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</w:tc>
      </w:tr>
    </w:tbl>
    <w:p w14:paraId="088ACA09" w14:textId="77777777"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p w14:paraId="4F757809" w14:textId="7505192C" w:rsidR="0017646D" w:rsidRPr="00C01630" w:rsidRDefault="0017646D" w:rsidP="00C01630">
      <w:pPr>
        <w:pStyle w:val="ListParagraph"/>
        <w:numPr>
          <w:ilvl w:val="1"/>
          <w:numId w:val="7"/>
        </w:numPr>
        <w:spacing w:after="0" w:line="240" w:lineRule="auto"/>
        <w:rPr>
          <w:rFonts w:cstheme="minorHAnsi"/>
          <w:b/>
        </w:rPr>
      </w:pPr>
      <w:r w:rsidRPr="00C01630">
        <w:rPr>
          <w:rFonts w:cstheme="minorHAnsi"/>
          <w:b/>
        </w:rPr>
        <w:t>Other</w:t>
      </w:r>
      <w:r w:rsidR="00394B8F">
        <w:rPr>
          <w:rFonts w:cstheme="minorHAnsi"/>
          <w:b/>
        </w:rPr>
        <w:t xml:space="preserve"> – C-ID/Recency</w:t>
      </w:r>
    </w:p>
    <w:p w14:paraId="0A5D36AC" w14:textId="77777777" w:rsidR="00C01630" w:rsidRPr="00EC19EF" w:rsidRDefault="00C01630" w:rsidP="00C01630">
      <w:pPr>
        <w:pStyle w:val="ListParagraph"/>
        <w:spacing w:after="0" w:line="240" w:lineRule="auto"/>
        <w:rPr>
          <w:rFonts w:cstheme="minorHAnsi"/>
          <w:b/>
        </w:rPr>
      </w:pPr>
    </w:p>
    <w:p w14:paraId="688AE286" w14:textId="77777777" w:rsidR="0017646D" w:rsidRPr="00EC19EF" w:rsidRDefault="0017646D" w:rsidP="0017646D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17646D" w:rsidRPr="00EC19EF" w14:paraId="3BD97378" w14:textId="77777777" w:rsidTr="00937BA8">
        <w:trPr>
          <w:trHeight w:val="485"/>
        </w:trPr>
        <w:tc>
          <w:tcPr>
            <w:tcW w:w="3564" w:type="dxa"/>
            <w:shd w:val="clear" w:color="auto" w:fill="FFFFCC"/>
            <w:vAlign w:val="bottom"/>
          </w:tcPr>
          <w:p w14:paraId="33210A78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smallCaps/>
                <w:color w:val="000000"/>
              </w:rPr>
              <w:t>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59B64A1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05702F76" w14:textId="77777777" w:rsidR="0017646D" w:rsidRPr="00EC19EF" w:rsidRDefault="0017646D" w:rsidP="00742395">
            <w:pPr>
              <w:spacing w:after="100" w:afterAutospacing="1"/>
              <w:jc w:val="center"/>
              <w:rPr>
                <w:rFonts w:cstheme="minorHAnsi"/>
                <w:b/>
                <w:color w:val="000000"/>
              </w:rPr>
            </w:pPr>
            <w:r w:rsidRPr="00EC19EF">
              <w:rPr>
                <w:rFonts w:cstheme="minorHAnsi"/>
                <w:b/>
                <w:color w:val="000000"/>
              </w:rPr>
              <w:t>Approved</w:t>
            </w:r>
          </w:p>
        </w:tc>
      </w:tr>
      <w:tr w:rsidR="00EC19EF" w:rsidRPr="00EC19EF" w14:paraId="51D161FA" w14:textId="77777777" w:rsidTr="00742395">
        <w:trPr>
          <w:trHeight w:val="463"/>
        </w:trPr>
        <w:tc>
          <w:tcPr>
            <w:tcW w:w="3564" w:type="dxa"/>
          </w:tcPr>
          <w:p w14:paraId="387D39F9" w14:textId="3966FA70" w:rsidR="00EC19EF" w:rsidRPr="00EC19EF" w:rsidRDefault="00E17A61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43 </w:t>
            </w:r>
            <w:proofErr w:type="spellStart"/>
            <w:r>
              <w:rPr>
                <w:rFonts w:ascii="Calibri" w:eastAsia="Times New Roman" w:hAnsi="Calibri" w:cs="Calibri"/>
                <w:b/>
                <w:color w:val="000000"/>
              </w:rPr>
              <w:t>Princ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</w:rPr>
              <w:t xml:space="preserve"> of Cell Bio</w:t>
            </w:r>
          </w:p>
        </w:tc>
        <w:tc>
          <w:tcPr>
            <w:tcW w:w="4266" w:type="dxa"/>
          </w:tcPr>
          <w:p w14:paraId="3725D568" w14:textId="4A9C4E96" w:rsidR="00EC19EF" w:rsidRPr="00EC19EF" w:rsidRDefault="00937BA8" w:rsidP="00E17A61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C-ID; </w:t>
            </w:r>
            <w:r w:rsidR="00E17A61">
              <w:rPr>
                <w:rFonts w:ascii="Calibri" w:eastAsia="Times New Roman" w:hAnsi="Calibri" w:cs="Calibri"/>
                <w:color w:val="000000"/>
              </w:rPr>
              <w:t xml:space="preserve">evidence for justification of out of discipline </w:t>
            </w:r>
            <w:proofErr w:type="spellStart"/>
            <w:r w:rsidR="00E17A61">
              <w:rPr>
                <w:rFonts w:ascii="Calibri" w:eastAsia="Times New Roman" w:hAnsi="Calibri" w:cs="Calibri"/>
                <w:color w:val="000000"/>
              </w:rPr>
              <w:t>prereq</w:t>
            </w:r>
            <w:proofErr w:type="spellEnd"/>
            <w:r w:rsidR="00E17A61">
              <w:rPr>
                <w:rFonts w:ascii="Calibri" w:eastAsia="Times New Roman" w:hAnsi="Calibri" w:cs="Calibri"/>
                <w:color w:val="000000"/>
              </w:rPr>
              <w:t xml:space="preserve"> needed</w:t>
            </w:r>
          </w:p>
        </w:tc>
        <w:tc>
          <w:tcPr>
            <w:tcW w:w="1638" w:type="dxa"/>
          </w:tcPr>
          <w:p w14:paraId="4178C95A" w14:textId="3720DA7F" w:rsidR="00EC19EF" w:rsidRPr="00EC19EF" w:rsidRDefault="00EC19EF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EC19EF" w:rsidRPr="00EC19EF" w14:paraId="6DA056EE" w14:textId="77777777" w:rsidTr="00742395">
        <w:trPr>
          <w:trHeight w:val="463"/>
        </w:trPr>
        <w:tc>
          <w:tcPr>
            <w:tcW w:w="3564" w:type="dxa"/>
          </w:tcPr>
          <w:p w14:paraId="22C71C89" w14:textId="151D6F45" w:rsidR="00EC19EF" w:rsidRDefault="00E17A61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 xml:space="preserve">Bio 45 </w:t>
            </w:r>
            <w:proofErr w:type="spellStart"/>
            <w:r>
              <w:rPr>
                <w:rFonts w:eastAsia="Times New Roman" w:cstheme="minorHAnsi"/>
                <w:b/>
              </w:rPr>
              <w:t>Microbio</w:t>
            </w:r>
            <w:proofErr w:type="spellEnd"/>
          </w:p>
        </w:tc>
        <w:tc>
          <w:tcPr>
            <w:tcW w:w="4266" w:type="dxa"/>
          </w:tcPr>
          <w:p w14:paraId="4B9E84FE" w14:textId="026B1A6C" w:rsidR="00EC19EF" w:rsidRDefault="00937BA8" w:rsidP="00742395">
            <w:pPr>
              <w:pStyle w:val="ListParagraph"/>
              <w:ind w:left="0"/>
              <w:rPr>
                <w:rFonts w:cs="Calibri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Recency</w:t>
            </w:r>
            <w:proofErr w:type="spellEnd"/>
            <w:r w:rsidR="00313F73">
              <w:rPr>
                <w:rFonts w:ascii="Calibri" w:eastAsia="Times New Roman" w:hAnsi="Calibri" w:cs="Calibri"/>
                <w:color w:val="000000"/>
              </w:rPr>
              <w:t xml:space="preserve"> - core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; </w:t>
            </w:r>
            <w:r w:rsidR="00E17A61">
              <w:rPr>
                <w:rFonts w:ascii="Calibri" w:eastAsia="Times New Roman" w:hAnsi="Calibri" w:cs="Calibri"/>
                <w:color w:val="000000"/>
              </w:rPr>
              <w:t xml:space="preserve">evidence for justification of out of discipline </w:t>
            </w:r>
            <w:proofErr w:type="spellStart"/>
            <w:r w:rsidR="00E17A61">
              <w:rPr>
                <w:rFonts w:ascii="Calibri" w:eastAsia="Times New Roman" w:hAnsi="Calibri" w:cs="Calibri"/>
                <w:color w:val="000000"/>
              </w:rPr>
              <w:t>prereq</w:t>
            </w:r>
            <w:proofErr w:type="spellEnd"/>
            <w:r w:rsidR="00E17A61">
              <w:rPr>
                <w:rFonts w:ascii="Calibri" w:eastAsia="Times New Roman" w:hAnsi="Calibri" w:cs="Calibri"/>
                <w:color w:val="000000"/>
              </w:rPr>
              <w:t xml:space="preserve"> needed</w:t>
            </w:r>
          </w:p>
        </w:tc>
        <w:tc>
          <w:tcPr>
            <w:tcW w:w="1638" w:type="dxa"/>
          </w:tcPr>
          <w:p w14:paraId="1B60DA38" w14:textId="0E84FE57" w:rsidR="00EC19EF" w:rsidRPr="00EC19EF" w:rsidRDefault="00EC19EF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  <w:tr w:rsidR="0017646D" w:rsidRPr="00EC19EF" w14:paraId="7C5DF772" w14:textId="77777777" w:rsidTr="00742395">
        <w:trPr>
          <w:trHeight w:val="463"/>
        </w:trPr>
        <w:tc>
          <w:tcPr>
            <w:tcW w:w="3564" w:type="dxa"/>
          </w:tcPr>
          <w:p w14:paraId="65BC6D64" w14:textId="4A452883" w:rsidR="0017646D" w:rsidRPr="00EC19EF" w:rsidRDefault="00E17A61" w:rsidP="00742395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ID 005 Intro to ID</w:t>
            </w:r>
          </w:p>
        </w:tc>
        <w:tc>
          <w:tcPr>
            <w:tcW w:w="4266" w:type="dxa"/>
          </w:tcPr>
          <w:p w14:paraId="08BD8CC4" w14:textId="0315E54E" w:rsidR="0017646D" w:rsidRPr="00EC19EF" w:rsidRDefault="00937BA8" w:rsidP="00742395">
            <w:pPr>
              <w:pStyle w:val="ListParagraph"/>
              <w:ind w:left="0"/>
              <w:rPr>
                <w:rFonts w:cs="Calibri"/>
              </w:rPr>
            </w:pPr>
            <w:r>
              <w:rPr>
                <w:rFonts w:cs="Calibri"/>
              </w:rPr>
              <w:t xml:space="preserve">Pre-2007 core; </w:t>
            </w:r>
            <w:r w:rsidR="00E17A61">
              <w:rPr>
                <w:rFonts w:cs="Calibri"/>
              </w:rPr>
              <w:t>Evidence of DE addendum completion needed and approval by Lisa Kaaz</w:t>
            </w:r>
          </w:p>
        </w:tc>
        <w:tc>
          <w:tcPr>
            <w:tcW w:w="1638" w:type="dxa"/>
          </w:tcPr>
          <w:p w14:paraId="6ACE0335" w14:textId="77777777" w:rsidR="0017646D" w:rsidRPr="00EC19EF" w:rsidRDefault="0017646D" w:rsidP="00742395">
            <w:pPr>
              <w:pStyle w:val="ListParagraph"/>
              <w:ind w:left="0"/>
              <w:jc w:val="center"/>
              <w:rPr>
                <w:rFonts w:cstheme="minorHAnsi"/>
                <w:b/>
              </w:rPr>
            </w:pPr>
          </w:p>
        </w:tc>
      </w:tr>
    </w:tbl>
    <w:p w14:paraId="5CF2AD80" w14:textId="77777777" w:rsidR="00D76EF3" w:rsidRPr="00EC19EF" w:rsidRDefault="00D76EF3" w:rsidP="0017646D">
      <w:pPr>
        <w:pStyle w:val="ListParagraph"/>
        <w:spacing w:after="0" w:line="240" w:lineRule="auto"/>
        <w:rPr>
          <w:rFonts w:cstheme="minorHAnsi"/>
        </w:rPr>
      </w:pPr>
    </w:p>
    <w:p w14:paraId="6A3C61BF" w14:textId="77777777" w:rsidR="0017646D" w:rsidRPr="00EC19EF" w:rsidRDefault="0017646D" w:rsidP="0017646D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E8F5F6D" w14:textId="5A5A134D" w:rsidR="00D76EF3" w:rsidRPr="00EC19EF" w:rsidRDefault="00D76EF3" w:rsidP="0017646D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New Programs</w:t>
      </w:r>
      <w:r w:rsidR="0017646D" w:rsidRPr="00EC19EF">
        <w:rPr>
          <w:rFonts w:cstheme="minorHAnsi"/>
          <w:b/>
        </w:rPr>
        <w:t>: None</w:t>
      </w:r>
    </w:p>
    <w:p w14:paraId="79ED63FA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u w:val="single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467"/>
        <w:gridCol w:w="4766"/>
        <w:gridCol w:w="1232"/>
      </w:tblGrid>
      <w:tr w:rsidR="00D76EF3" w:rsidRPr="00EC19EF" w14:paraId="176EC184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3216DF3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PROGRAM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83CDFB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F81F3B1" w14:textId="77777777" w:rsidR="00D76EF3" w:rsidRPr="00EC19EF" w:rsidRDefault="00D76EF3" w:rsidP="00946C42">
            <w:pPr>
              <w:spacing w:after="100" w:afterAutospacing="1" w:line="240" w:lineRule="auto"/>
              <w:jc w:val="center"/>
              <w:rPr>
                <w:rFonts w:eastAsia="Times New Roman" w:cs="Calibri"/>
                <w:b/>
                <w:smallCaps/>
                <w:color w:val="000000"/>
                <w:spacing w:val="20"/>
              </w:rPr>
            </w:pPr>
            <w:r w:rsidRPr="00EC19EF">
              <w:rPr>
                <w:rFonts w:eastAsia="Times New Roman" w:cs="Calibri"/>
                <w:b/>
                <w:smallCaps/>
                <w:color w:val="000000"/>
                <w:spacing w:val="20"/>
              </w:rPr>
              <w:t>Approved</w:t>
            </w:r>
          </w:p>
        </w:tc>
      </w:tr>
      <w:tr w:rsidR="00D76EF3" w:rsidRPr="00EC19EF" w14:paraId="1C9F2067" w14:textId="77777777" w:rsidTr="00946C42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B43B" w14:textId="5262628C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F5A6" w14:textId="77777777" w:rsidR="00D76EF3" w:rsidRPr="00EC19EF" w:rsidRDefault="00D76EF3" w:rsidP="00946C42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4E6AE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</w:rPr>
            </w:pPr>
          </w:p>
          <w:p w14:paraId="3A9260FA" w14:textId="77777777" w:rsidR="00D76EF3" w:rsidRPr="00EC19EF" w:rsidRDefault="00D76EF3" w:rsidP="00946C4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</w:rPr>
            </w:pPr>
          </w:p>
        </w:tc>
      </w:tr>
    </w:tbl>
    <w:p w14:paraId="4CF4AB6B" w14:textId="77777777" w:rsidR="00D76EF3" w:rsidRPr="00EC19EF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6B872ED" w14:textId="77777777" w:rsidR="00C577BE" w:rsidRDefault="00C577BE" w:rsidP="00C577BE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p w14:paraId="4512D57E" w14:textId="77777777" w:rsidR="00D76EF3" w:rsidRDefault="00D76EF3" w:rsidP="00D76EF3">
      <w:pPr>
        <w:pStyle w:val="ListParagraph"/>
        <w:spacing w:after="0" w:line="240" w:lineRule="auto"/>
        <w:ind w:left="1080"/>
        <w:rPr>
          <w:rFonts w:cstheme="minorHAnsi"/>
          <w:b/>
          <w:smallCaps/>
          <w:sz w:val="20"/>
          <w:szCs w:val="20"/>
        </w:rPr>
      </w:pPr>
    </w:p>
    <w:p w14:paraId="41F67D09" w14:textId="77777777" w:rsidR="00944D66" w:rsidRPr="00EC19EF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EC19EF">
        <w:rPr>
          <w:rFonts w:cstheme="minorHAnsi"/>
          <w:b/>
        </w:rPr>
        <w:t>Information and Announcements</w:t>
      </w:r>
    </w:p>
    <w:p w14:paraId="77B00A2E" w14:textId="77777777" w:rsidR="00EC19EF" w:rsidRPr="00EC19EF" w:rsidRDefault="00EC19EF" w:rsidP="00EC19EF">
      <w:pPr>
        <w:pStyle w:val="ListParagraph"/>
        <w:rPr>
          <w:rFonts w:cstheme="minorHAnsi"/>
          <w:b/>
        </w:rPr>
      </w:pPr>
    </w:p>
    <w:p w14:paraId="2787E366" w14:textId="22E0E10A" w:rsidR="007D77E2" w:rsidRDefault="00EC19EF" w:rsidP="007D77E2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lastRenderedPageBreak/>
        <w:t>Old Business</w:t>
      </w:r>
    </w:p>
    <w:p w14:paraId="5783D9C6" w14:textId="77777777" w:rsidR="007D77E2" w:rsidRPr="007D77E2" w:rsidRDefault="007D77E2" w:rsidP="007D77E2">
      <w:pPr>
        <w:pStyle w:val="ListParagraph"/>
        <w:rPr>
          <w:rFonts w:cstheme="minorHAnsi"/>
          <w:b/>
        </w:rPr>
      </w:pPr>
    </w:p>
    <w:p w14:paraId="282611C1" w14:textId="4FCA48A1" w:rsidR="007D77E2" w:rsidRPr="00552B54" w:rsidRDefault="007D77E2" w:rsidP="007D77E2">
      <w:pPr>
        <w:pStyle w:val="ListParagraph"/>
        <w:numPr>
          <w:ilvl w:val="1"/>
          <w:numId w:val="3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552B54">
        <w:rPr>
          <w:rFonts w:cstheme="minorHAnsi"/>
        </w:rPr>
        <w:t>Debrief on proposed Directed Studies deactivations</w:t>
      </w:r>
    </w:p>
    <w:p w14:paraId="0E1AFA8A" w14:textId="77777777" w:rsidR="00944D66" w:rsidRPr="00925C8C" w:rsidRDefault="00944D66" w:rsidP="0056066A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27B4E737" w:rsidR="00944D66" w:rsidRDefault="00944D66" w:rsidP="00EC19EF">
      <w:pPr>
        <w:pStyle w:val="ListParagraph"/>
        <w:spacing w:after="0" w:line="240" w:lineRule="auto"/>
        <w:rPr>
          <w:rFonts w:cstheme="minorHAnsi"/>
          <w:bCs/>
        </w:rPr>
      </w:pPr>
    </w:p>
    <w:p w14:paraId="52C5F551" w14:textId="77777777" w:rsidR="00955BEF" w:rsidRPr="00955BEF" w:rsidRDefault="00955BEF" w:rsidP="00955BEF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173409EA" w14:textId="5BBB57AC" w:rsidR="00944D66" w:rsidRPr="00955BEF" w:rsidRDefault="00944D66" w:rsidP="00955BEF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577B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16EA90" w14:textId="77777777" w:rsidR="00FB315C" w:rsidRDefault="00FB315C" w:rsidP="00DB1510">
      <w:pPr>
        <w:spacing w:after="0" w:line="240" w:lineRule="auto"/>
      </w:pPr>
      <w:r>
        <w:separator/>
      </w:r>
    </w:p>
  </w:endnote>
  <w:endnote w:type="continuationSeparator" w:id="0">
    <w:p w14:paraId="318072AC" w14:textId="77777777" w:rsidR="00FB315C" w:rsidRDefault="00FB315C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A436B0" w14:textId="77777777" w:rsidR="00FB315C" w:rsidRDefault="00FB315C" w:rsidP="00DB1510">
      <w:pPr>
        <w:spacing w:after="0" w:line="240" w:lineRule="auto"/>
      </w:pPr>
      <w:r>
        <w:separator/>
      </w:r>
    </w:p>
  </w:footnote>
  <w:footnote w:type="continuationSeparator" w:id="0">
    <w:p w14:paraId="2339161A" w14:textId="77777777" w:rsidR="00FB315C" w:rsidRDefault="00FB315C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98F1E4D"/>
    <w:multiLevelType w:val="hybridMultilevel"/>
    <w:tmpl w:val="4184D14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A0D4581"/>
    <w:multiLevelType w:val="hybridMultilevel"/>
    <w:tmpl w:val="3488951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7B47C27"/>
    <w:multiLevelType w:val="hybridMultilevel"/>
    <w:tmpl w:val="76204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23187"/>
    <w:multiLevelType w:val="hybridMultilevel"/>
    <w:tmpl w:val="F5B00FC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FA4CB3"/>
    <w:multiLevelType w:val="hybridMultilevel"/>
    <w:tmpl w:val="4406FE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D110A1"/>
    <w:multiLevelType w:val="hybridMultilevel"/>
    <w:tmpl w:val="8E6E745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806C0B"/>
    <w:multiLevelType w:val="hybridMultilevel"/>
    <w:tmpl w:val="5A48D5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2D40EA"/>
    <w:multiLevelType w:val="hybridMultilevel"/>
    <w:tmpl w:val="42BC9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032FDA"/>
    <w:multiLevelType w:val="hybridMultilevel"/>
    <w:tmpl w:val="F5520D06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65B23B96"/>
    <w:multiLevelType w:val="hybridMultilevel"/>
    <w:tmpl w:val="6FB2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8E256C"/>
    <w:multiLevelType w:val="hybridMultilevel"/>
    <w:tmpl w:val="AE96522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A620DF6"/>
    <w:multiLevelType w:val="hybridMultilevel"/>
    <w:tmpl w:val="85EAFA88"/>
    <w:lvl w:ilvl="0" w:tplc="2498312C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1"/>
  </w:num>
  <w:num w:numId="5">
    <w:abstractNumId w:val="8"/>
  </w:num>
  <w:num w:numId="6">
    <w:abstractNumId w:val="3"/>
  </w:num>
  <w:num w:numId="7">
    <w:abstractNumId w:val="4"/>
  </w:num>
  <w:num w:numId="8">
    <w:abstractNumId w:val="2"/>
  </w:num>
  <w:num w:numId="9">
    <w:abstractNumId w:val="9"/>
  </w:num>
  <w:num w:numId="10">
    <w:abstractNumId w:val="7"/>
  </w:num>
  <w:num w:numId="11">
    <w:abstractNumId w:val="5"/>
  </w:num>
  <w:num w:numId="12">
    <w:abstractNumId w:val="10"/>
  </w:num>
  <w:num w:numId="13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21A3C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7646D"/>
    <w:rsid w:val="0019703D"/>
    <w:rsid w:val="001A2AE0"/>
    <w:rsid w:val="001A5D3E"/>
    <w:rsid w:val="001A6944"/>
    <w:rsid w:val="001B47A2"/>
    <w:rsid w:val="001C0AFE"/>
    <w:rsid w:val="001C25A9"/>
    <w:rsid w:val="001C342E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21480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55C5F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77A"/>
    <w:rsid w:val="002F3D79"/>
    <w:rsid w:val="002F6537"/>
    <w:rsid w:val="002F7B87"/>
    <w:rsid w:val="00301CF5"/>
    <w:rsid w:val="00305134"/>
    <w:rsid w:val="00305409"/>
    <w:rsid w:val="00307AAD"/>
    <w:rsid w:val="00313365"/>
    <w:rsid w:val="00313F73"/>
    <w:rsid w:val="003165FD"/>
    <w:rsid w:val="00322D1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4B8F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2B54"/>
    <w:rsid w:val="00554308"/>
    <w:rsid w:val="00555E3E"/>
    <w:rsid w:val="0056066A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D77E2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B452F"/>
    <w:rsid w:val="008C0959"/>
    <w:rsid w:val="008D0382"/>
    <w:rsid w:val="008E18EA"/>
    <w:rsid w:val="008E41DA"/>
    <w:rsid w:val="008E5239"/>
    <w:rsid w:val="008F094A"/>
    <w:rsid w:val="008F21CF"/>
    <w:rsid w:val="008F47E5"/>
    <w:rsid w:val="008F79CA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37BA8"/>
    <w:rsid w:val="009437FB"/>
    <w:rsid w:val="00944D66"/>
    <w:rsid w:val="009503FD"/>
    <w:rsid w:val="00952CBC"/>
    <w:rsid w:val="00953AA5"/>
    <w:rsid w:val="00954B3C"/>
    <w:rsid w:val="00955B4D"/>
    <w:rsid w:val="00955BEF"/>
    <w:rsid w:val="00966544"/>
    <w:rsid w:val="0097137A"/>
    <w:rsid w:val="009755D2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41BB7"/>
    <w:rsid w:val="00A50EEF"/>
    <w:rsid w:val="00A51A62"/>
    <w:rsid w:val="00A52F3D"/>
    <w:rsid w:val="00A57DD2"/>
    <w:rsid w:val="00A80B4D"/>
    <w:rsid w:val="00A86FC0"/>
    <w:rsid w:val="00A91B26"/>
    <w:rsid w:val="00A95875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AB1"/>
    <w:rsid w:val="00B06E6D"/>
    <w:rsid w:val="00B06F95"/>
    <w:rsid w:val="00B121CB"/>
    <w:rsid w:val="00B17145"/>
    <w:rsid w:val="00B209AA"/>
    <w:rsid w:val="00B329EE"/>
    <w:rsid w:val="00B400AB"/>
    <w:rsid w:val="00B4017C"/>
    <w:rsid w:val="00B42FEA"/>
    <w:rsid w:val="00B4785E"/>
    <w:rsid w:val="00B5679C"/>
    <w:rsid w:val="00B8526C"/>
    <w:rsid w:val="00B9677A"/>
    <w:rsid w:val="00B96E85"/>
    <w:rsid w:val="00BA0F7A"/>
    <w:rsid w:val="00BA5A73"/>
    <w:rsid w:val="00BC01D6"/>
    <w:rsid w:val="00BD412B"/>
    <w:rsid w:val="00BF6CBC"/>
    <w:rsid w:val="00C01630"/>
    <w:rsid w:val="00C065E2"/>
    <w:rsid w:val="00C111AE"/>
    <w:rsid w:val="00C31FC1"/>
    <w:rsid w:val="00C42054"/>
    <w:rsid w:val="00C44CC6"/>
    <w:rsid w:val="00C577BE"/>
    <w:rsid w:val="00C704D0"/>
    <w:rsid w:val="00C745D6"/>
    <w:rsid w:val="00C82CE4"/>
    <w:rsid w:val="00CA5173"/>
    <w:rsid w:val="00CA71A1"/>
    <w:rsid w:val="00CD3E95"/>
    <w:rsid w:val="00CD75E9"/>
    <w:rsid w:val="00CE451A"/>
    <w:rsid w:val="00CF5073"/>
    <w:rsid w:val="00D06516"/>
    <w:rsid w:val="00D219D1"/>
    <w:rsid w:val="00D27772"/>
    <w:rsid w:val="00D401D0"/>
    <w:rsid w:val="00D55D83"/>
    <w:rsid w:val="00D76EF3"/>
    <w:rsid w:val="00D8478C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4EE1"/>
    <w:rsid w:val="00DF5426"/>
    <w:rsid w:val="00E013CD"/>
    <w:rsid w:val="00E04C2E"/>
    <w:rsid w:val="00E0707D"/>
    <w:rsid w:val="00E17A61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C19EF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25ABE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58B9"/>
    <w:rsid w:val="00FA7CE0"/>
    <w:rsid w:val="00FB14E1"/>
    <w:rsid w:val="00FB315C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CFFC1-CC7E-4C7E-A8A6-7602CA1D2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</Template>
  <TotalTime>0</TotalTime>
  <Pages>3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2</cp:revision>
  <cp:lastPrinted>2014-10-23T19:34:00Z</cp:lastPrinted>
  <dcterms:created xsi:type="dcterms:W3CDTF">2014-10-23T19:34:00Z</dcterms:created>
  <dcterms:modified xsi:type="dcterms:W3CDTF">2014-10-23T19:34:00Z</dcterms:modified>
</cp:coreProperties>
</file>