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69F42832" w:rsidR="00696123" w:rsidRPr="00944D66" w:rsidRDefault="00244F26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December 8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6A2B2F2D" w:rsidR="00A86FC0" w:rsidRPr="00944D66" w:rsidRDefault="00244F26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Fox 201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50FEE371" w:rsidR="002B5FD3" w:rsidRPr="00944D66" w:rsidRDefault="0017646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071CA46F" w:rsidR="002B5FD3" w:rsidRPr="00944D66" w:rsidRDefault="006B69A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Lynn Kelly</w:t>
            </w:r>
            <w:proofErr w:type="gramStart"/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Admin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. Analyst, </w:t>
            </w:r>
            <w:r w:rsidR="002B5FD3"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02CA5E3E" w:rsidR="002B5FD3" w:rsidRPr="00944D66" w:rsidRDefault="006B69AC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Nguyen, ASO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08CFCF13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244F26">
        <w:rPr>
          <w:rFonts w:cstheme="minorHAnsi"/>
          <w:b/>
          <w:sz w:val="20"/>
          <w:szCs w:val="20"/>
        </w:rPr>
        <w:t>11.1</w:t>
      </w:r>
      <w:r w:rsidR="006B69AC">
        <w:rPr>
          <w:rFonts w:cstheme="minorHAnsi"/>
          <w:b/>
          <w:sz w:val="20"/>
          <w:szCs w:val="20"/>
        </w:rPr>
        <w:t>0</w:t>
      </w:r>
      <w:r w:rsidR="00552B54">
        <w:rPr>
          <w:rFonts w:cstheme="minorHAnsi"/>
          <w:b/>
          <w:sz w:val="20"/>
          <w:szCs w:val="20"/>
        </w:rPr>
        <w:t>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065FFD88" w14:textId="77777777" w:rsidR="00EC19EF" w:rsidRDefault="00EC19EF" w:rsidP="00944D66">
      <w:pPr>
        <w:spacing w:after="0" w:line="240" w:lineRule="auto"/>
        <w:rPr>
          <w:rFonts w:cstheme="minorHAnsi"/>
          <w:sz w:val="20"/>
          <w:szCs w:val="20"/>
        </w:rPr>
      </w:pPr>
      <w:r w:rsidRPr="00EC19EF">
        <w:rPr>
          <w:rFonts w:cstheme="minorHAnsi"/>
          <w:sz w:val="20"/>
          <w:szCs w:val="20"/>
        </w:rPr>
        <w:t xml:space="preserve"> </w:t>
      </w:r>
    </w:p>
    <w:p w14:paraId="2EF19EA5" w14:textId="77777777" w:rsidR="00EC19EF" w:rsidRPr="00944D66" w:rsidRDefault="00EC19EF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3211C2" w14:textId="5AB3F968"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325671A8" w14:textId="77777777" w:rsidR="0017646D" w:rsidRPr="00EC19EF" w:rsidRDefault="0017646D" w:rsidP="0017646D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u w:val="single"/>
        </w:rPr>
      </w:pPr>
      <w:r w:rsidRPr="00EC19EF">
        <w:rPr>
          <w:rFonts w:cstheme="minorHAnsi"/>
          <w:b/>
        </w:rPr>
        <w:t>Course Revisions</w:t>
      </w:r>
    </w:p>
    <w:p w14:paraId="3953172B" w14:textId="77777777" w:rsidR="0017646D" w:rsidRDefault="0017646D" w:rsidP="0017646D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43AC9DFE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C-ID  Alignment 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1"/>
        <w:gridCol w:w="4772"/>
        <w:gridCol w:w="1232"/>
      </w:tblGrid>
      <w:tr w:rsidR="0017646D" w:rsidRPr="00EC19EF" w14:paraId="04029E57" w14:textId="77777777" w:rsidTr="00C01630">
        <w:trPr>
          <w:trHeight w:val="62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035FD2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23D9FE1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2B44FE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021A3C" w:rsidRPr="00EC19EF" w14:paraId="2DCE6A93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12FD1" w14:textId="3FB6C912" w:rsidR="00021A3C" w:rsidRPr="00EC19EF" w:rsidRDefault="00244F26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</w:rPr>
              <w:t>Math 10H Honors Statistics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5851" w14:textId="399E497C" w:rsidR="00021A3C" w:rsidRPr="00937BA8" w:rsidRDefault="00021A3C" w:rsidP="00937BA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EAC7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1217957C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0F9DB6D4" w14:textId="77777777" w:rsidR="0017646D" w:rsidRPr="00EC19EF" w:rsidRDefault="0017646D" w:rsidP="0017646D">
      <w:pPr>
        <w:tabs>
          <w:tab w:val="left" w:pos="1140"/>
        </w:tabs>
        <w:spacing w:after="0" w:line="240" w:lineRule="auto"/>
        <w:ind w:left="720"/>
        <w:rPr>
          <w:rFonts w:cstheme="minorHAnsi"/>
          <w:b/>
        </w:rPr>
      </w:pPr>
      <w:r w:rsidRPr="00EC19EF">
        <w:rPr>
          <w:rFonts w:cstheme="minorHAnsi"/>
          <w:b/>
        </w:rPr>
        <w:tab/>
      </w:r>
    </w:p>
    <w:p w14:paraId="307B9871" w14:textId="77777777" w:rsidR="0017646D" w:rsidRPr="00EC19EF" w:rsidRDefault="0017646D" w:rsidP="0017646D">
      <w:pPr>
        <w:spacing w:after="0" w:line="240" w:lineRule="auto"/>
        <w:ind w:left="720"/>
        <w:rPr>
          <w:rFonts w:cstheme="minorHAnsi"/>
          <w:b/>
        </w:rPr>
      </w:pPr>
    </w:p>
    <w:p w14:paraId="1093EE16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proofErr w:type="spellStart"/>
      <w:r w:rsidRPr="00EC19EF">
        <w:rPr>
          <w:rFonts w:cstheme="minorHAnsi"/>
          <w:b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33"/>
        <w:gridCol w:w="4518"/>
        <w:gridCol w:w="1211"/>
        <w:gridCol w:w="21"/>
      </w:tblGrid>
      <w:tr w:rsidR="0017646D" w:rsidRPr="00EC19EF" w14:paraId="24519B39" w14:textId="77777777" w:rsidTr="00EC19EF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6217CF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C3C15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DCBD28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937BA8" w:rsidRPr="00EC19EF" w14:paraId="535953AF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6AF3C" w14:textId="7D6BE77B" w:rsidR="00937BA8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46 History of Arch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97E4" w14:textId="4BFE363D" w:rsidR="00937BA8" w:rsidRPr="00EC19EF" w:rsidRDefault="00937BA8" w:rsidP="006B69AC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F2D9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4EA1A200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331E2" w14:textId="29D0AD66" w:rsidR="007C6895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47 History of Arch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9CFE" w14:textId="77777777" w:rsidR="007C6895" w:rsidRDefault="007C6895" w:rsidP="006B69AC">
            <w:pPr>
              <w:spacing w:after="0" w:line="240" w:lineRule="auto"/>
              <w:rPr>
                <w:rFonts w:ascii="Calibri" w:hAnsi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99B6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52CA2FA8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A487F" w14:textId="7FCF8536" w:rsidR="007C6895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50 Construct Materials and Methods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DD18" w14:textId="77777777" w:rsidR="007C6895" w:rsidRDefault="007C6895" w:rsidP="006B69AC">
            <w:pPr>
              <w:spacing w:after="0" w:line="240" w:lineRule="auto"/>
              <w:rPr>
                <w:rFonts w:ascii="Calibri" w:hAnsi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DBAF5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39B3631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825C" w14:textId="5A613C32" w:rsidR="00937BA8" w:rsidRPr="00EC19EF" w:rsidRDefault="00244F26" w:rsidP="00244F26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51 Arch Graphics: Draw and Sketch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F77D" w14:textId="7273A0B8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7D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CE39A9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0CC1" w14:textId="0DCCEBBB" w:rsidR="00937BA8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52 Arch Graphics: Color Rendering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2C25" w14:textId="58E99586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4DBA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35D525CF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9FF2A" w14:textId="356AC7D8" w:rsidR="007C6895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53 Intro to Arch and Environ Des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97EC" w14:textId="77777777" w:rsidR="007C6895" w:rsidRPr="0093373C" w:rsidRDefault="007C6895" w:rsidP="00742395">
            <w:pPr>
              <w:spacing w:after="0" w:line="240" w:lineRule="auto"/>
              <w:rPr>
                <w:rFonts w:ascii="Calibri" w:hAnsi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6EBE9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02F9DEDE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5AE16" w14:textId="27F79278" w:rsidR="00937BA8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56 Basic Arch Des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200A" w14:textId="141A1810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DF34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4E7D4A98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404B" w14:textId="0380B1A3" w:rsidR="00E17A61" w:rsidRPr="00EC19EF" w:rsidRDefault="00244F26" w:rsidP="006B69AC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Arch 57 Arch Model Making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4DDE" w14:textId="4819E43F" w:rsidR="00E17A61" w:rsidRPr="00EC19EF" w:rsidRDefault="00E17A61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2892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12061846" w14:textId="77777777" w:rsidTr="00F60BB5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1806" w14:textId="4C46C0A9" w:rsidR="007C6895" w:rsidRPr="00E02CE8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A940B3">
              <w:rPr>
                <w:rFonts w:eastAsia="Times New Roman" w:cstheme="minorHAnsi"/>
                <w:b/>
              </w:rPr>
              <w:lastRenderedPageBreak/>
              <w:t>Bus 005 Intro to Project Management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96BF" w14:textId="5B66EED0" w:rsidR="007C6895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DC2C6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338726BE" w14:textId="77777777" w:rsidTr="00F60BB5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E65A5" w14:textId="5159EEE2" w:rsidR="007C6895" w:rsidRPr="00E02CE8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Bus 036 Strategic </w:t>
            </w:r>
            <w:proofErr w:type="spellStart"/>
            <w:r>
              <w:rPr>
                <w:rFonts w:eastAsia="Times New Roman" w:cstheme="minorHAnsi"/>
                <w:b/>
              </w:rPr>
              <w:t>Mngmt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508B" w14:textId="589256BE" w:rsidR="007C6895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CA06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2FF60CAB" w14:textId="77777777" w:rsidTr="00F60BB5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149F0" w14:textId="022E25A1" w:rsidR="007C6895" w:rsidRPr="00E02CE8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Bus 68 Organizational </w:t>
            </w:r>
            <w:proofErr w:type="spellStart"/>
            <w:r>
              <w:rPr>
                <w:rFonts w:eastAsia="Times New Roman" w:cstheme="minorHAnsi"/>
                <w:b/>
              </w:rPr>
              <w:t>Beh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5940" w14:textId="01168E52" w:rsidR="007C6895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B6A7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2CA4DDD5" w14:textId="77777777" w:rsidTr="00F60BB5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569BF" w14:textId="3F663694" w:rsidR="007C6895" w:rsidRPr="00E02CE8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Bus 070 Effective </w:t>
            </w:r>
            <w:proofErr w:type="spellStart"/>
            <w:r>
              <w:rPr>
                <w:rFonts w:eastAsia="Times New Roman" w:cstheme="minorHAnsi"/>
                <w:b/>
              </w:rPr>
              <w:t>Ofc</w:t>
            </w:r>
            <w:proofErr w:type="spellEnd"/>
            <w:r>
              <w:rPr>
                <w:rFonts w:eastAsia="Times New Roman" w:cstheme="minorHAnsi"/>
                <w:b/>
              </w:rPr>
              <w:t xml:space="preserve"> Skills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6B48E" w14:textId="595E845A" w:rsidR="007C6895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98234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3DED9A64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C98EE" w14:textId="4F48A23C" w:rsidR="007C6895" w:rsidRPr="00E02CE8" w:rsidRDefault="007C6895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Bus 81 Advertising Principles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9484" w14:textId="1A08631D" w:rsidR="007C6895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54C50" w14:textId="77777777" w:rsidR="007C6895" w:rsidRPr="00EC19EF" w:rsidRDefault="007C6895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1EA8ABF2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71666" w14:textId="4958F700" w:rsidR="00937BA8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E02CE8">
              <w:rPr>
                <w:rFonts w:eastAsia="Times New Roman" w:cstheme="minorHAnsi"/>
                <w:b/>
              </w:rPr>
              <w:t xml:space="preserve">CTR 30A </w:t>
            </w:r>
            <w:proofErr w:type="spellStart"/>
            <w:r w:rsidRPr="00E02CE8">
              <w:rPr>
                <w:rFonts w:eastAsia="Times New Roman" w:cstheme="minorHAnsi"/>
                <w:b/>
              </w:rPr>
              <w:t>Realtime</w:t>
            </w:r>
            <w:proofErr w:type="spellEnd"/>
            <w:r w:rsidRPr="00E02CE8">
              <w:rPr>
                <w:rFonts w:eastAsia="Times New Roman" w:cstheme="minorHAnsi"/>
                <w:b/>
              </w:rPr>
              <w:t xml:space="preserve"> and Computer Aided Basic Dictionary </w:t>
            </w:r>
            <w:proofErr w:type="spellStart"/>
            <w:r w:rsidRPr="00E02CE8">
              <w:rPr>
                <w:rFonts w:eastAsia="Times New Roman" w:cstheme="minorHAnsi"/>
                <w:b/>
              </w:rPr>
              <w:t>Bldg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306AB" w14:textId="4ECF1C7C" w:rsidR="00937BA8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B021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4C2CE1A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5988C" w14:textId="6F8BD978" w:rsidR="00937BA8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E02CE8">
              <w:rPr>
                <w:rFonts w:eastAsia="Times New Roman" w:cstheme="minorHAnsi"/>
                <w:b/>
              </w:rPr>
              <w:t xml:space="preserve">CTR 30B </w:t>
            </w:r>
            <w:proofErr w:type="spellStart"/>
            <w:r w:rsidRPr="00E02CE8">
              <w:rPr>
                <w:rFonts w:eastAsia="Times New Roman" w:cstheme="minorHAnsi"/>
                <w:b/>
              </w:rPr>
              <w:t>Realtime</w:t>
            </w:r>
            <w:proofErr w:type="spellEnd"/>
            <w:r w:rsidRPr="00E02CE8">
              <w:rPr>
                <w:rFonts w:eastAsia="Times New Roman" w:cstheme="minorHAnsi"/>
                <w:b/>
              </w:rPr>
              <w:t xml:space="preserve"> and Computer Aided Legal Dictionary </w:t>
            </w:r>
            <w:proofErr w:type="spellStart"/>
            <w:r w:rsidRPr="00E02CE8">
              <w:rPr>
                <w:rFonts w:eastAsia="Times New Roman" w:cstheme="minorHAnsi"/>
                <w:b/>
              </w:rPr>
              <w:t>Bldg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201B" w14:textId="7A84AFCA" w:rsidR="00937BA8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7F34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3641AF36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D1DBC" w14:textId="20F86B01" w:rsidR="00E17A61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E02CE8">
              <w:rPr>
                <w:rFonts w:eastAsia="Times New Roman" w:cstheme="minorHAnsi"/>
                <w:b/>
              </w:rPr>
              <w:t>CTR 34A1 Medical Dictation for the Court Reporter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682D" w14:textId="4F58C40E" w:rsidR="00E17A61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46A3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7A6CA98D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02258" w14:textId="52851E22" w:rsidR="00E17A61" w:rsidRPr="00EC19EF" w:rsidRDefault="00244F26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 w:rsidRPr="00E02CE8">
              <w:rPr>
                <w:rFonts w:eastAsia="Times New Roman" w:cstheme="minorHAnsi"/>
                <w:b/>
              </w:rPr>
              <w:t>CTR 38 Court and Deposition Procedures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7843" w14:textId="1B6627AD" w:rsidR="00E17A61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8A91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667E69D5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5F111" w14:textId="5371EDA5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4.07 Fitness Competitive </w:t>
            </w:r>
            <w:proofErr w:type="spellStart"/>
            <w:r>
              <w:rPr>
                <w:rFonts w:eastAsia="Times New Roman" w:cstheme="minorHAnsi"/>
                <w:b/>
              </w:rPr>
              <w:t>Ath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E202" w14:textId="67B7ACF8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42F7B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7895C3E6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7BE7A" w14:textId="7F03C6D8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4.28 Fitness Jogging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38B8" w14:textId="4641E286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3C1FC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046A10AC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09046" w14:textId="4EF03658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4.30 Functional Fitness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B7FB" w14:textId="689BF602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DD6E5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4CF0F741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AD06D" w14:textId="70619AC5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4.33 Cardio Cross Training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D2EB" w14:textId="4239A7EF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5BCF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1C32AC29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02AD3" w14:textId="75FA286C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4.40 Cardio Tennis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121" w14:textId="5ADEEC1D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8CD5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2CC84DC6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2494A" w14:textId="18EDB770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6.03 Self Defense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27E30" w14:textId="3514FA24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DD44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4CEFE9BB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CA8C5" w14:textId="72A3156E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6.07 Kickboxing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340E5" w14:textId="00CCF63F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D54EC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11C9C641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72236" w14:textId="757A23AE" w:rsidR="0096030A" w:rsidRPr="00E02CE8" w:rsidRDefault="0096030A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6.08 Fitness Boxing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865D5" w14:textId="520F8715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6BA8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6030A" w:rsidRPr="00EC19EF" w14:paraId="33101264" w14:textId="77777777" w:rsidTr="00540306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B2B4C" w14:textId="02404EF7" w:rsidR="0096030A" w:rsidRPr="00E02CE8" w:rsidRDefault="0096030A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8.18 Volleyball-Outdoor Sand 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8C4FF" w14:textId="38BE1350" w:rsidR="0096030A" w:rsidRPr="00EC19EF" w:rsidRDefault="007C6895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41ED" w14:textId="77777777" w:rsidR="0096030A" w:rsidRPr="00EC19EF" w:rsidRDefault="0096030A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62029CE0" w14:textId="1077BDC6" w:rsidR="00394B8F" w:rsidRPr="006828A3" w:rsidRDefault="006828A3" w:rsidP="006828A3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</w:rPr>
      </w:pPr>
      <w:r w:rsidRPr="006828A3">
        <w:rPr>
          <w:rFonts w:cstheme="minorHAnsi"/>
          <w:b/>
        </w:rPr>
        <w:t>Deactivations</w:t>
      </w:r>
    </w:p>
    <w:p w14:paraId="0A42B88D" w14:textId="77777777" w:rsidR="00E17A61" w:rsidRPr="00EC19EF" w:rsidRDefault="00E17A61" w:rsidP="00E17A61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E17A61" w:rsidRPr="00EC19EF" w14:paraId="6E3C1ED1" w14:textId="77777777" w:rsidTr="006B69AC">
        <w:trPr>
          <w:trHeight w:val="539"/>
        </w:trPr>
        <w:tc>
          <w:tcPr>
            <w:tcW w:w="3564" w:type="dxa"/>
            <w:shd w:val="clear" w:color="auto" w:fill="FFFFCC"/>
            <w:vAlign w:val="bottom"/>
          </w:tcPr>
          <w:p w14:paraId="3CAEA535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304ADA3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585EF5A" w14:textId="77777777" w:rsidR="00E17A61" w:rsidRPr="00EC19EF" w:rsidRDefault="00E17A61" w:rsidP="005828A3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6828A3" w:rsidRPr="00EC19EF" w14:paraId="2BD9AE16" w14:textId="77777777" w:rsidTr="005828A3">
        <w:trPr>
          <w:trHeight w:val="463"/>
        </w:trPr>
        <w:tc>
          <w:tcPr>
            <w:tcW w:w="3564" w:type="dxa"/>
          </w:tcPr>
          <w:p w14:paraId="0BB002D7" w14:textId="079ED63F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50X1 Court Report Workshop Goal 80</w:t>
            </w:r>
          </w:p>
        </w:tc>
        <w:tc>
          <w:tcPr>
            <w:tcW w:w="4266" w:type="dxa"/>
          </w:tcPr>
          <w:p w14:paraId="7A69AF05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36C4681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4D4985FA" w14:textId="77777777" w:rsidTr="005828A3">
        <w:trPr>
          <w:trHeight w:val="463"/>
        </w:trPr>
        <w:tc>
          <w:tcPr>
            <w:tcW w:w="3564" w:type="dxa"/>
          </w:tcPr>
          <w:p w14:paraId="1D55D4FA" w14:textId="7104EDE0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51X1 Court Report Workshop Goal 100</w:t>
            </w:r>
          </w:p>
        </w:tc>
        <w:tc>
          <w:tcPr>
            <w:tcW w:w="4266" w:type="dxa"/>
          </w:tcPr>
          <w:p w14:paraId="00D84082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032F6BDC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28719F45" w14:textId="77777777" w:rsidTr="005828A3">
        <w:trPr>
          <w:trHeight w:val="463"/>
        </w:trPr>
        <w:tc>
          <w:tcPr>
            <w:tcW w:w="3564" w:type="dxa"/>
          </w:tcPr>
          <w:p w14:paraId="055F501D" w14:textId="70591013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52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120</w:t>
            </w:r>
          </w:p>
        </w:tc>
        <w:tc>
          <w:tcPr>
            <w:tcW w:w="4266" w:type="dxa"/>
          </w:tcPr>
          <w:p w14:paraId="34912BBF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048159B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3D900B94" w14:textId="77777777" w:rsidTr="005828A3">
        <w:trPr>
          <w:trHeight w:val="463"/>
        </w:trPr>
        <w:tc>
          <w:tcPr>
            <w:tcW w:w="3564" w:type="dxa"/>
          </w:tcPr>
          <w:p w14:paraId="2ACAD468" w14:textId="4B546A9D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53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140</w:t>
            </w:r>
          </w:p>
        </w:tc>
        <w:tc>
          <w:tcPr>
            <w:tcW w:w="4266" w:type="dxa"/>
          </w:tcPr>
          <w:p w14:paraId="42435B0B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2D0896DB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2B546F78" w14:textId="77777777" w:rsidTr="005828A3">
        <w:trPr>
          <w:trHeight w:val="463"/>
        </w:trPr>
        <w:tc>
          <w:tcPr>
            <w:tcW w:w="3564" w:type="dxa"/>
          </w:tcPr>
          <w:p w14:paraId="4896729F" w14:textId="1EB1A824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54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160</w:t>
            </w:r>
          </w:p>
        </w:tc>
        <w:tc>
          <w:tcPr>
            <w:tcW w:w="4266" w:type="dxa"/>
          </w:tcPr>
          <w:p w14:paraId="4EB82636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099EC767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088B026F" w14:textId="77777777" w:rsidTr="005828A3">
        <w:trPr>
          <w:trHeight w:val="463"/>
        </w:trPr>
        <w:tc>
          <w:tcPr>
            <w:tcW w:w="3564" w:type="dxa"/>
          </w:tcPr>
          <w:p w14:paraId="2482D3E5" w14:textId="4CC74E28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55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180</w:t>
            </w:r>
          </w:p>
        </w:tc>
        <w:tc>
          <w:tcPr>
            <w:tcW w:w="4266" w:type="dxa"/>
          </w:tcPr>
          <w:p w14:paraId="4A07C631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274B2303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069501D5" w14:textId="77777777" w:rsidTr="005828A3">
        <w:trPr>
          <w:trHeight w:val="463"/>
        </w:trPr>
        <w:tc>
          <w:tcPr>
            <w:tcW w:w="3564" w:type="dxa"/>
          </w:tcPr>
          <w:p w14:paraId="721B1E49" w14:textId="12789D15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56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200</w:t>
            </w:r>
          </w:p>
        </w:tc>
        <w:tc>
          <w:tcPr>
            <w:tcW w:w="4266" w:type="dxa"/>
          </w:tcPr>
          <w:p w14:paraId="1565B801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7A50BDF9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1F2C0043" w14:textId="77777777" w:rsidTr="005828A3">
        <w:trPr>
          <w:trHeight w:val="463"/>
        </w:trPr>
        <w:tc>
          <w:tcPr>
            <w:tcW w:w="3564" w:type="dxa"/>
          </w:tcPr>
          <w:p w14:paraId="279C4B28" w14:textId="24407A36" w:rsidR="006828A3" w:rsidRPr="006828A3" w:rsidRDefault="006828A3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CTR 57</w:t>
            </w:r>
            <w:r>
              <w:rPr>
                <w:b/>
                <w:color w:val="000000"/>
              </w:rPr>
              <w:t>X1</w:t>
            </w:r>
            <w:r>
              <w:rPr>
                <w:b/>
                <w:color w:val="000000"/>
              </w:rPr>
              <w:t xml:space="preserve"> Court Report Workshop Goal 220</w:t>
            </w:r>
          </w:p>
        </w:tc>
        <w:tc>
          <w:tcPr>
            <w:tcW w:w="4266" w:type="dxa"/>
          </w:tcPr>
          <w:p w14:paraId="31FBF74D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2A4B2089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763519" w:rsidRPr="00EC19EF" w14:paraId="3A0226A7" w14:textId="77777777" w:rsidTr="005828A3">
        <w:trPr>
          <w:trHeight w:val="463"/>
        </w:trPr>
        <w:tc>
          <w:tcPr>
            <w:tcW w:w="3564" w:type="dxa"/>
          </w:tcPr>
          <w:p w14:paraId="37AE7277" w14:textId="7BAE5267" w:rsidR="00763519" w:rsidRDefault="00763519" w:rsidP="005828A3">
            <w:pPr>
              <w:pStyle w:val="ListParagraph"/>
              <w:ind w:left="0"/>
              <w:rPr>
                <w:b/>
                <w:color w:val="000000"/>
              </w:rPr>
            </w:pPr>
            <w:proofErr w:type="spellStart"/>
            <w:r>
              <w:rPr>
                <w:rFonts w:cstheme="minorHAnsi"/>
                <w:b/>
              </w:rPr>
              <w:t>Geol</w:t>
            </w:r>
            <w:proofErr w:type="spellEnd"/>
            <w:r>
              <w:rPr>
                <w:rFonts w:cstheme="minorHAnsi"/>
                <w:b/>
              </w:rPr>
              <w:t xml:space="preserve"> 91 Directed Studies</w:t>
            </w:r>
          </w:p>
        </w:tc>
        <w:tc>
          <w:tcPr>
            <w:tcW w:w="4266" w:type="dxa"/>
          </w:tcPr>
          <w:p w14:paraId="3A6A0570" w14:textId="77777777" w:rsidR="00763519" w:rsidRPr="00EC19EF" w:rsidRDefault="00763519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105F7B19" w14:textId="77777777" w:rsidR="00763519" w:rsidRPr="00EC19EF" w:rsidRDefault="00763519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763519" w:rsidRPr="00EC19EF" w14:paraId="0A36DCCF" w14:textId="77777777" w:rsidTr="005828A3">
        <w:trPr>
          <w:trHeight w:val="463"/>
        </w:trPr>
        <w:tc>
          <w:tcPr>
            <w:tcW w:w="3564" w:type="dxa"/>
          </w:tcPr>
          <w:p w14:paraId="7B24A7C1" w14:textId="60C33E68" w:rsidR="00763519" w:rsidRDefault="00763519" w:rsidP="005828A3">
            <w:pPr>
              <w:pStyle w:val="ListParagraph"/>
              <w:ind w:left="0"/>
              <w:rPr>
                <w:b/>
                <w:color w:val="000000"/>
              </w:rPr>
            </w:pPr>
            <w:proofErr w:type="spellStart"/>
            <w:r>
              <w:rPr>
                <w:rFonts w:cstheme="minorHAnsi"/>
                <w:b/>
              </w:rPr>
              <w:t>Geol</w:t>
            </w:r>
            <w:proofErr w:type="spellEnd"/>
            <w:r>
              <w:rPr>
                <w:rFonts w:cstheme="minorHAnsi"/>
                <w:b/>
              </w:rPr>
              <w:t xml:space="preserve"> 93 Directed Studies</w:t>
            </w:r>
          </w:p>
        </w:tc>
        <w:tc>
          <w:tcPr>
            <w:tcW w:w="4266" w:type="dxa"/>
          </w:tcPr>
          <w:p w14:paraId="4844A0AE" w14:textId="77777777" w:rsidR="00763519" w:rsidRPr="00EC19EF" w:rsidRDefault="00763519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0BD51FEF" w14:textId="77777777" w:rsidR="00763519" w:rsidRPr="00EC19EF" w:rsidRDefault="00763519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763519" w:rsidRPr="00EC19EF" w14:paraId="7BAD999A" w14:textId="77777777" w:rsidTr="005828A3">
        <w:trPr>
          <w:trHeight w:val="463"/>
        </w:trPr>
        <w:tc>
          <w:tcPr>
            <w:tcW w:w="3564" w:type="dxa"/>
          </w:tcPr>
          <w:p w14:paraId="321A5470" w14:textId="4DEAAC25" w:rsidR="00763519" w:rsidRPr="006828A3" w:rsidRDefault="00763519" w:rsidP="005828A3">
            <w:pPr>
              <w:pStyle w:val="ListParagraph"/>
              <w:ind w:left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ID 92 Directed Studies</w:t>
            </w:r>
          </w:p>
        </w:tc>
        <w:tc>
          <w:tcPr>
            <w:tcW w:w="4266" w:type="dxa"/>
          </w:tcPr>
          <w:p w14:paraId="37262973" w14:textId="77777777" w:rsidR="00763519" w:rsidRPr="00EC19EF" w:rsidRDefault="00763519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E10F5AC" w14:textId="77777777" w:rsidR="00763519" w:rsidRPr="00EC19EF" w:rsidRDefault="00763519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E17A61" w:rsidRPr="00EC19EF" w14:paraId="5C3672AB" w14:textId="77777777" w:rsidTr="005828A3">
        <w:trPr>
          <w:trHeight w:val="463"/>
        </w:trPr>
        <w:tc>
          <w:tcPr>
            <w:tcW w:w="3564" w:type="dxa"/>
          </w:tcPr>
          <w:p w14:paraId="137730F0" w14:textId="73A972AC" w:rsidR="00E17A61" w:rsidRPr="006828A3" w:rsidRDefault="006828A3" w:rsidP="005828A3">
            <w:pPr>
              <w:pStyle w:val="ListParagraph"/>
              <w:ind w:left="0"/>
              <w:rPr>
                <w:rFonts w:cstheme="minorHAnsi"/>
                <w:b/>
              </w:rPr>
            </w:pPr>
            <w:r w:rsidRPr="006828A3">
              <w:rPr>
                <w:b/>
                <w:color w:val="000000"/>
              </w:rPr>
              <w:t xml:space="preserve">PE 12.41 </w:t>
            </w:r>
            <w:proofErr w:type="spellStart"/>
            <w:r w:rsidRPr="006828A3">
              <w:rPr>
                <w:b/>
                <w:color w:val="000000"/>
              </w:rPr>
              <w:t>Divemaster</w:t>
            </w:r>
            <w:proofErr w:type="spellEnd"/>
          </w:p>
        </w:tc>
        <w:tc>
          <w:tcPr>
            <w:tcW w:w="4266" w:type="dxa"/>
          </w:tcPr>
          <w:p w14:paraId="5E9D2826" w14:textId="75126A41" w:rsidR="00E17A61" w:rsidRPr="00EC19EF" w:rsidRDefault="00E17A61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E1A2627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56355C05" w14:textId="77777777" w:rsidTr="005828A3">
        <w:trPr>
          <w:trHeight w:val="463"/>
        </w:trPr>
        <w:tc>
          <w:tcPr>
            <w:tcW w:w="3564" w:type="dxa"/>
          </w:tcPr>
          <w:p w14:paraId="52CD009A" w14:textId="77777777" w:rsidR="006828A3" w:rsidRPr="006828A3" w:rsidRDefault="006828A3" w:rsidP="006828A3">
            <w:pPr>
              <w:rPr>
                <w:b/>
                <w:color w:val="000000"/>
              </w:rPr>
            </w:pPr>
            <w:r w:rsidRPr="006828A3">
              <w:rPr>
                <w:b/>
                <w:color w:val="000000"/>
              </w:rPr>
              <w:lastRenderedPageBreak/>
              <w:t>PE 12.10 Research Diver</w:t>
            </w:r>
          </w:p>
          <w:p w14:paraId="54043E73" w14:textId="77777777" w:rsidR="006828A3" w:rsidRPr="006828A3" w:rsidRDefault="006828A3" w:rsidP="005828A3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14:paraId="41DCB6F7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B63FEDE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07E8AA5A" w14:textId="77777777" w:rsidTr="005828A3">
        <w:trPr>
          <w:trHeight w:val="463"/>
        </w:trPr>
        <w:tc>
          <w:tcPr>
            <w:tcW w:w="3564" w:type="dxa"/>
          </w:tcPr>
          <w:p w14:paraId="167A930E" w14:textId="338A0001" w:rsidR="006828A3" w:rsidRPr="006828A3" w:rsidRDefault="006828A3" w:rsidP="005828A3">
            <w:pPr>
              <w:pStyle w:val="ListParagraph"/>
              <w:ind w:left="0"/>
              <w:rPr>
                <w:rFonts w:cstheme="minorHAnsi"/>
                <w:b/>
              </w:rPr>
            </w:pPr>
            <w:r w:rsidRPr="006828A3">
              <w:rPr>
                <w:b/>
                <w:color w:val="000000"/>
              </w:rPr>
              <w:t xml:space="preserve">PE 2.01 </w:t>
            </w:r>
            <w:proofErr w:type="spellStart"/>
            <w:r w:rsidRPr="006828A3">
              <w:rPr>
                <w:b/>
                <w:color w:val="000000"/>
              </w:rPr>
              <w:t>Waterpolo</w:t>
            </w:r>
            <w:proofErr w:type="spellEnd"/>
            <w:r w:rsidRPr="006828A3">
              <w:rPr>
                <w:b/>
                <w:color w:val="000000"/>
              </w:rPr>
              <w:t> </w:t>
            </w:r>
          </w:p>
        </w:tc>
        <w:tc>
          <w:tcPr>
            <w:tcW w:w="4266" w:type="dxa"/>
          </w:tcPr>
          <w:p w14:paraId="7768404C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757796FF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18D78AF7" w14:textId="77777777" w:rsidTr="005828A3">
        <w:trPr>
          <w:trHeight w:val="463"/>
        </w:trPr>
        <w:tc>
          <w:tcPr>
            <w:tcW w:w="3564" w:type="dxa"/>
          </w:tcPr>
          <w:p w14:paraId="27EB4DF1" w14:textId="77777777" w:rsidR="006828A3" w:rsidRPr="006828A3" w:rsidRDefault="006828A3" w:rsidP="006828A3">
            <w:pPr>
              <w:rPr>
                <w:b/>
                <w:color w:val="000000"/>
              </w:rPr>
            </w:pPr>
            <w:r w:rsidRPr="006828A3">
              <w:rPr>
                <w:b/>
                <w:color w:val="000000"/>
              </w:rPr>
              <w:t xml:space="preserve">PE.TH 039B Sports Injury Management and Rehabilitation </w:t>
            </w:r>
          </w:p>
          <w:p w14:paraId="47C8FBC5" w14:textId="77777777" w:rsidR="006828A3" w:rsidRPr="006828A3" w:rsidRDefault="006828A3" w:rsidP="005828A3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14:paraId="046F8485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53B8E86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2C472EB4" w14:textId="77777777" w:rsidTr="005828A3">
        <w:trPr>
          <w:trHeight w:val="463"/>
        </w:trPr>
        <w:tc>
          <w:tcPr>
            <w:tcW w:w="3564" w:type="dxa"/>
          </w:tcPr>
          <w:p w14:paraId="4C12575E" w14:textId="77777777" w:rsidR="006828A3" w:rsidRPr="006828A3" w:rsidRDefault="006828A3" w:rsidP="006828A3">
            <w:pPr>
              <w:rPr>
                <w:b/>
                <w:color w:val="000000"/>
              </w:rPr>
            </w:pPr>
            <w:r w:rsidRPr="006828A3">
              <w:rPr>
                <w:b/>
                <w:color w:val="000000"/>
              </w:rPr>
              <w:t>PE.TH 91 Directed Studies</w:t>
            </w:r>
          </w:p>
          <w:p w14:paraId="23C15C04" w14:textId="77777777" w:rsidR="006828A3" w:rsidRPr="006828A3" w:rsidRDefault="006828A3" w:rsidP="005828A3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14:paraId="4BF3CA16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629C9684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3047B9A1" w14:textId="77777777" w:rsidTr="005828A3">
        <w:trPr>
          <w:trHeight w:val="463"/>
        </w:trPr>
        <w:tc>
          <w:tcPr>
            <w:tcW w:w="3564" w:type="dxa"/>
          </w:tcPr>
          <w:p w14:paraId="72175ADB" w14:textId="0AA81024" w:rsidR="006828A3" w:rsidRPr="006828A3" w:rsidRDefault="006828A3" w:rsidP="006828A3">
            <w:pPr>
              <w:pStyle w:val="ListParagraph"/>
              <w:ind w:left="0"/>
              <w:rPr>
                <w:rFonts w:cstheme="minorHAnsi"/>
                <w:b/>
              </w:rPr>
            </w:pPr>
            <w:r w:rsidRPr="006828A3">
              <w:rPr>
                <w:b/>
                <w:color w:val="000000"/>
              </w:rPr>
              <w:t xml:space="preserve">PE 1.13 </w:t>
            </w:r>
            <w:r w:rsidRPr="006828A3">
              <w:rPr>
                <w:b/>
                <w:color w:val="000000"/>
              </w:rPr>
              <w:t>Adapted PE-Rhythmic Aerobics</w:t>
            </w:r>
          </w:p>
        </w:tc>
        <w:tc>
          <w:tcPr>
            <w:tcW w:w="4266" w:type="dxa"/>
          </w:tcPr>
          <w:p w14:paraId="05057A53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3E3271E2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40DAB4C9" w14:textId="77777777" w:rsidTr="005828A3">
        <w:trPr>
          <w:trHeight w:val="463"/>
        </w:trPr>
        <w:tc>
          <w:tcPr>
            <w:tcW w:w="3564" w:type="dxa"/>
          </w:tcPr>
          <w:p w14:paraId="30EA05BC" w14:textId="1A571BD9" w:rsidR="006828A3" w:rsidRPr="006828A3" w:rsidRDefault="00763519" w:rsidP="00763519">
            <w:pPr>
              <w:pStyle w:val="ListParagraph"/>
              <w:ind w:left="0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Phys</w:t>
            </w:r>
            <w:proofErr w:type="spellEnd"/>
            <w:r>
              <w:rPr>
                <w:rFonts w:cstheme="minorHAnsi"/>
                <w:b/>
              </w:rPr>
              <w:t xml:space="preserve"> 91 Directed Studies</w:t>
            </w:r>
          </w:p>
        </w:tc>
        <w:tc>
          <w:tcPr>
            <w:tcW w:w="4266" w:type="dxa"/>
          </w:tcPr>
          <w:p w14:paraId="1CEACD3F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76D0BC74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1E067A2B" w14:textId="77777777" w:rsidTr="005828A3">
        <w:trPr>
          <w:trHeight w:val="463"/>
        </w:trPr>
        <w:tc>
          <w:tcPr>
            <w:tcW w:w="3564" w:type="dxa"/>
          </w:tcPr>
          <w:p w14:paraId="0356B67B" w14:textId="3D3E0030" w:rsidR="006828A3" w:rsidRPr="00EC19EF" w:rsidRDefault="00763519" w:rsidP="00763519">
            <w:pPr>
              <w:pStyle w:val="ListParagraph"/>
              <w:ind w:left="0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Thear</w:t>
            </w:r>
            <w:proofErr w:type="spellEnd"/>
            <w:r>
              <w:rPr>
                <w:rFonts w:cstheme="minorHAnsi"/>
                <w:b/>
              </w:rPr>
              <w:t xml:space="preserve"> 001 Intro to Media Arts</w:t>
            </w:r>
          </w:p>
        </w:tc>
        <w:tc>
          <w:tcPr>
            <w:tcW w:w="4266" w:type="dxa"/>
          </w:tcPr>
          <w:p w14:paraId="30A34DCC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03EC5F08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6828A3" w:rsidRPr="00EC19EF" w14:paraId="62543696" w14:textId="77777777" w:rsidTr="005828A3">
        <w:trPr>
          <w:trHeight w:val="463"/>
        </w:trPr>
        <w:tc>
          <w:tcPr>
            <w:tcW w:w="3564" w:type="dxa"/>
          </w:tcPr>
          <w:p w14:paraId="11F6183C" w14:textId="0E99F434" w:rsidR="006828A3" w:rsidRPr="00EC19EF" w:rsidRDefault="00763519" w:rsidP="005828A3">
            <w:pPr>
              <w:pStyle w:val="ListParagraph"/>
              <w:ind w:left="0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Theat</w:t>
            </w:r>
            <w:proofErr w:type="spellEnd"/>
            <w:r>
              <w:rPr>
                <w:rFonts w:cstheme="minorHAnsi"/>
                <w:b/>
              </w:rPr>
              <w:t xml:space="preserve"> 007C </w:t>
            </w:r>
            <w:proofErr w:type="spellStart"/>
            <w:r>
              <w:rPr>
                <w:rFonts w:cstheme="minorHAnsi"/>
                <w:b/>
              </w:rPr>
              <w:t>Adv</w:t>
            </w:r>
            <w:proofErr w:type="spellEnd"/>
            <w:r>
              <w:rPr>
                <w:rFonts w:cstheme="minorHAnsi"/>
                <w:b/>
              </w:rPr>
              <w:t xml:space="preserve"> Acting</w:t>
            </w:r>
          </w:p>
        </w:tc>
        <w:tc>
          <w:tcPr>
            <w:tcW w:w="4266" w:type="dxa"/>
          </w:tcPr>
          <w:p w14:paraId="290C71AB" w14:textId="77777777" w:rsidR="006828A3" w:rsidRPr="00EC19EF" w:rsidRDefault="006828A3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5D71659E" w14:textId="77777777" w:rsidR="006828A3" w:rsidRPr="00EC19EF" w:rsidRDefault="006828A3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3EDD48E8" w14:textId="77777777" w:rsidR="00E17A61" w:rsidRPr="00EC19EF" w:rsidRDefault="00E17A61" w:rsidP="00E17A61">
      <w:pPr>
        <w:pStyle w:val="ListParagraph"/>
        <w:spacing w:after="0" w:line="240" w:lineRule="auto"/>
        <w:rPr>
          <w:rFonts w:cstheme="minorHAnsi"/>
        </w:rPr>
      </w:pPr>
    </w:p>
    <w:p w14:paraId="6853A784" w14:textId="77777777" w:rsidR="00394B8F" w:rsidRPr="00EC19EF" w:rsidRDefault="00394B8F" w:rsidP="00394B8F">
      <w:pPr>
        <w:pStyle w:val="ListParagraph"/>
        <w:spacing w:after="0" w:line="240" w:lineRule="auto"/>
        <w:rPr>
          <w:rFonts w:cstheme="minorHAnsi"/>
          <w:b/>
        </w:rPr>
      </w:pPr>
    </w:p>
    <w:p w14:paraId="60082EBB" w14:textId="77777777" w:rsidR="00763519" w:rsidRPr="00EC19EF" w:rsidRDefault="00763519" w:rsidP="00763519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763519" w:rsidRPr="00EC19EF" w14:paraId="30EB4436" w14:textId="77777777" w:rsidTr="00F00D05">
        <w:trPr>
          <w:trHeight w:val="539"/>
        </w:trPr>
        <w:tc>
          <w:tcPr>
            <w:tcW w:w="3564" w:type="dxa"/>
            <w:shd w:val="clear" w:color="auto" w:fill="FFFFCC"/>
            <w:vAlign w:val="bottom"/>
          </w:tcPr>
          <w:p w14:paraId="34F59433" w14:textId="13538DE4" w:rsidR="00763519" w:rsidRPr="00EC19EF" w:rsidRDefault="00763519" w:rsidP="00F00D0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smallCaps/>
                <w:color w:val="000000"/>
              </w:rPr>
              <w:t>PROGRAMS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4C434151" w14:textId="77777777" w:rsidR="00763519" w:rsidRPr="00EC19EF" w:rsidRDefault="00763519" w:rsidP="00F00D0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4B2DA3A1" w14:textId="77777777" w:rsidR="00763519" w:rsidRPr="00EC19EF" w:rsidRDefault="00763519" w:rsidP="00F00D05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763519" w:rsidRPr="00EC19EF" w14:paraId="6C046143" w14:textId="77777777" w:rsidTr="00F00D05">
        <w:trPr>
          <w:trHeight w:val="463"/>
        </w:trPr>
        <w:tc>
          <w:tcPr>
            <w:tcW w:w="3564" w:type="dxa"/>
          </w:tcPr>
          <w:p w14:paraId="4CA49499" w14:textId="5A5BACA5" w:rsidR="00763519" w:rsidRPr="006828A3" w:rsidRDefault="00763519" w:rsidP="00F00D05">
            <w:pPr>
              <w:pStyle w:val="ListParagraph"/>
              <w:ind w:left="0"/>
              <w:rPr>
                <w:b/>
                <w:color w:val="000000"/>
              </w:rPr>
            </w:pPr>
            <w:bookmarkStart w:id="0" w:name="_GoBack"/>
            <w:bookmarkEnd w:id="0"/>
            <w:r>
              <w:rPr>
                <w:b/>
                <w:color w:val="000000"/>
              </w:rPr>
              <w:t>Communication Studies cert of achievement</w:t>
            </w:r>
          </w:p>
        </w:tc>
        <w:tc>
          <w:tcPr>
            <w:tcW w:w="4266" w:type="dxa"/>
          </w:tcPr>
          <w:p w14:paraId="60E58846" w14:textId="77777777" w:rsidR="00763519" w:rsidRPr="00EC19EF" w:rsidRDefault="00763519" w:rsidP="00F00D05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60A9C556" w14:textId="77777777" w:rsidR="00763519" w:rsidRPr="00EC19EF" w:rsidRDefault="00763519" w:rsidP="00F00D0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263D82BB" w14:textId="77777777" w:rsidR="00E17A61" w:rsidRPr="00EC19EF" w:rsidRDefault="00E17A61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06D95B97" w14:textId="445AD54F" w:rsidR="004D024C" w:rsidRPr="00EC19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Action Items</w:t>
      </w:r>
    </w:p>
    <w:p w14:paraId="54CB83E2" w14:textId="77777777" w:rsidR="00D76EF3" w:rsidRPr="00EC19EF" w:rsidRDefault="00D76EF3" w:rsidP="00944D66">
      <w:pPr>
        <w:spacing w:after="0" w:line="240" w:lineRule="auto"/>
        <w:rPr>
          <w:rFonts w:cstheme="minorHAnsi"/>
          <w:b/>
        </w:rPr>
      </w:pPr>
    </w:p>
    <w:p w14:paraId="55AEBCA7" w14:textId="77777777" w:rsidR="00C01630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Courses</w:t>
      </w:r>
    </w:p>
    <w:p w14:paraId="4F757809" w14:textId="13685C91" w:rsidR="0017646D" w:rsidRPr="00C01630" w:rsidRDefault="002F4388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C-ID</w:t>
      </w:r>
    </w:p>
    <w:p w14:paraId="66193CA0" w14:textId="77777777" w:rsidR="002F4388" w:rsidRPr="002F4388" w:rsidRDefault="002F4388" w:rsidP="002F4388">
      <w:pPr>
        <w:pStyle w:val="ListParagraph"/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2F4388" w:rsidRPr="00EC19EF" w14:paraId="3316C7A1" w14:textId="77777777" w:rsidTr="002E776E">
        <w:trPr>
          <w:trHeight w:val="485"/>
        </w:trPr>
        <w:tc>
          <w:tcPr>
            <w:tcW w:w="3564" w:type="dxa"/>
            <w:shd w:val="clear" w:color="auto" w:fill="FFFFCC"/>
            <w:vAlign w:val="bottom"/>
          </w:tcPr>
          <w:p w14:paraId="7137A189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7E3CF5AF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03AA3097" w14:textId="77777777" w:rsidR="002F4388" w:rsidRPr="00EC19EF" w:rsidRDefault="002F4388" w:rsidP="002E776E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2F4388" w:rsidRPr="00EC19EF" w14:paraId="4FADCF54" w14:textId="77777777" w:rsidTr="002E776E">
        <w:trPr>
          <w:trHeight w:val="463"/>
        </w:trPr>
        <w:tc>
          <w:tcPr>
            <w:tcW w:w="3564" w:type="dxa"/>
          </w:tcPr>
          <w:p w14:paraId="0BF53CDD" w14:textId="77777777" w:rsidR="002F4388" w:rsidRPr="00EC19EF" w:rsidRDefault="002F4388" w:rsidP="002E776E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266" w:type="dxa"/>
          </w:tcPr>
          <w:p w14:paraId="5A2CA7CD" w14:textId="77777777" w:rsidR="002F4388" w:rsidRPr="00EC19EF" w:rsidRDefault="002F4388" w:rsidP="002E776E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7E2E422E" w14:textId="77777777" w:rsidR="002F4388" w:rsidRPr="00EC19EF" w:rsidRDefault="002F4388" w:rsidP="002E776E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0A5D36AC" w14:textId="77777777" w:rsidR="00C01630" w:rsidRPr="00EC19EF" w:rsidRDefault="00C01630" w:rsidP="00C01630">
      <w:pPr>
        <w:pStyle w:val="ListParagraph"/>
        <w:spacing w:after="0" w:line="240" w:lineRule="auto"/>
        <w:rPr>
          <w:rFonts w:cstheme="minorHAnsi"/>
          <w:b/>
        </w:rPr>
      </w:pPr>
    </w:p>
    <w:p w14:paraId="24520287" w14:textId="31EBC5C6" w:rsidR="002F4388" w:rsidRDefault="002F4388" w:rsidP="002F4388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Other</w:t>
      </w:r>
    </w:p>
    <w:p w14:paraId="7B1A102F" w14:textId="77777777" w:rsidR="002F4388" w:rsidRPr="00EC19EF" w:rsidRDefault="002F4388" w:rsidP="002F4388">
      <w:pPr>
        <w:pStyle w:val="ListParagraph"/>
        <w:spacing w:after="0" w:line="240" w:lineRule="auto"/>
        <w:ind w:left="144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2F4388" w:rsidRPr="00EC19EF" w14:paraId="736F8EC9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37CC2E" w14:textId="77777777" w:rsidR="002F4388" w:rsidRPr="00EC19EF" w:rsidRDefault="002F4388" w:rsidP="002E776E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CA10A6D" w14:textId="77777777" w:rsidR="002F4388" w:rsidRPr="00EC19EF" w:rsidRDefault="002F4388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19F241" w14:textId="77777777" w:rsidR="002F4388" w:rsidRPr="00EC19EF" w:rsidRDefault="002F4388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</w:tr>
      <w:tr w:rsidR="007C6895" w:rsidRPr="00EC19EF" w14:paraId="115B242E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5B9DF" w14:textId="2436E9D6" w:rsidR="007C6895" w:rsidRPr="00EC19EF" w:rsidRDefault="007C6895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r w:rsidRPr="00E02CE8">
              <w:rPr>
                <w:rFonts w:eastAsia="Times New Roman" w:cstheme="minorHAnsi"/>
                <w:b/>
              </w:rPr>
              <w:t>CTR 42A Certified Shorthand Reporter’s Review I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556F" w14:textId="42608F5A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270B9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65F43328" w14:textId="77777777" w:rsidTr="002E776E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ED2D9" w14:textId="69B58976" w:rsidR="007C6895" w:rsidRPr="00EC19EF" w:rsidRDefault="007C6895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r w:rsidRPr="00E02CE8">
              <w:rPr>
                <w:rFonts w:eastAsia="Times New Roman" w:cstheme="minorHAnsi"/>
                <w:b/>
              </w:rPr>
              <w:t>CTR 42B Certified Shorthand Reporter’s Review II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B75CC" w14:textId="7ADDE9C8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2D7F8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41C5FA6A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E81F2" w14:textId="00B13E8D" w:rsidR="007C6895" w:rsidRPr="00EC19EF" w:rsidRDefault="007C6895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3.24 Tap Dancing </w:t>
            </w:r>
            <w:proofErr w:type="spellStart"/>
            <w:r>
              <w:rPr>
                <w:rFonts w:eastAsia="Times New Roman" w:cstheme="minorHAnsi"/>
                <w:b/>
              </w:rPr>
              <w:t>Beg’g</w:t>
            </w:r>
            <w:proofErr w:type="spellEnd"/>
            <w:r>
              <w:rPr>
                <w:rFonts w:eastAsia="Times New Roman" w:cstheme="minorHAnsi"/>
                <w:b/>
              </w:rPr>
              <w:t xml:space="preserve"> 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C2071" w14:textId="2E5E9492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6EBC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4614200C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94C3D" w14:textId="77777777" w:rsidR="007C6895" w:rsidRDefault="007C6895" w:rsidP="00F00D0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3.25 Tap Dancing Intermediate</w:t>
            </w:r>
          </w:p>
          <w:p w14:paraId="40D5E2C9" w14:textId="77777777" w:rsidR="007C6895" w:rsidRPr="00EC19EF" w:rsidRDefault="007C6895" w:rsidP="002E776E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A128F" w14:textId="7D7662B4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6D41C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26C7C32C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F0F79" w14:textId="77777777" w:rsidR="007C6895" w:rsidRDefault="007C6895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3.29 </w:t>
            </w:r>
            <w:proofErr w:type="spellStart"/>
            <w:r>
              <w:rPr>
                <w:rFonts w:eastAsia="Times New Roman" w:cstheme="minorHAnsi"/>
                <w:b/>
              </w:rPr>
              <w:t>Reh</w:t>
            </w:r>
            <w:proofErr w:type="spellEnd"/>
            <w:r>
              <w:rPr>
                <w:rFonts w:eastAsia="Times New Roman" w:cstheme="minorHAnsi"/>
                <w:b/>
              </w:rPr>
              <w:t xml:space="preserve"> &amp; </w:t>
            </w:r>
            <w:proofErr w:type="spellStart"/>
            <w:r>
              <w:rPr>
                <w:rFonts w:eastAsia="Times New Roman" w:cstheme="minorHAnsi"/>
                <w:b/>
              </w:rPr>
              <w:t>Perf</w:t>
            </w:r>
            <w:proofErr w:type="spellEnd"/>
            <w:r>
              <w:rPr>
                <w:rFonts w:eastAsia="Times New Roman" w:cstheme="minorHAnsi"/>
                <w:b/>
              </w:rPr>
              <w:t xml:space="preserve"> in Dance</w:t>
            </w:r>
          </w:p>
          <w:p w14:paraId="2CFB7FE0" w14:textId="77777777" w:rsidR="007C6895" w:rsidRDefault="007C6895" w:rsidP="00F00D05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76D6" w14:textId="41B58009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CCE01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26ABA28E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16BF6" w14:textId="43ACF1A9" w:rsidR="007C6895" w:rsidRDefault="007C6895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3.33 Dance Intensive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A319" w14:textId="6AFDC1A4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AAC3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6828A3" w:rsidRPr="00EC19EF" w14:paraId="535F5E97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F0025" w14:textId="6357A89B" w:rsidR="006828A3" w:rsidRDefault="006828A3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4.35 Trail Running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42E4" w14:textId="34EC3181" w:rsidR="006828A3" w:rsidRDefault="006828A3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3E831" w14:textId="77777777" w:rsidR="006828A3" w:rsidRPr="00EC19EF" w:rsidRDefault="006828A3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6828A3" w:rsidRPr="00EC19EF" w14:paraId="1CFFBC54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C20F8" w14:textId="00600396" w:rsidR="006828A3" w:rsidRDefault="006828A3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4.13 Fitness Walking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A98D" w14:textId="23FAB1C2" w:rsidR="006828A3" w:rsidRPr="00EC19EF" w:rsidRDefault="006828A3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6FCB" w14:textId="77777777" w:rsidR="006828A3" w:rsidRPr="00EC19EF" w:rsidRDefault="006828A3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6828A3" w:rsidRPr="00EC19EF" w14:paraId="48360FE7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5862B" w14:textId="683D1F01" w:rsidR="006828A3" w:rsidRDefault="006828A3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12.03 Dive master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90A3F" w14:textId="638218A5" w:rsidR="006828A3" w:rsidRPr="00EC19EF" w:rsidRDefault="006828A3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AD8A5" w14:textId="77777777" w:rsidR="006828A3" w:rsidRPr="00EC19EF" w:rsidRDefault="006828A3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6828A3" w:rsidRPr="00EC19EF" w14:paraId="7686C7B9" w14:textId="77777777" w:rsidTr="00CA59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974A6" w14:textId="15168939" w:rsidR="006828A3" w:rsidRDefault="006828A3" w:rsidP="007C68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12.04 </w:t>
            </w:r>
            <w:proofErr w:type="spellStart"/>
            <w:r>
              <w:rPr>
                <w:rFonts w:eastAsia="Times New Roman" w:cstheme="minorHAnsi"/>
                <w:b/>
              </w:rPr>
              <w:t>Asst</w:t>
            </w:r>
            <w:proofErr w:type="spellEnd"/>
            <w:r>
              <w:rPr>
                <w:rFonts w:eastAsia="Times New Roman" w:cstheme="minorHAnsi"/>
                <w:b/>
              </w:rPr>
              <w:t xml:space="preserve"> Scuba Diving Instructor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CE890" w14:textId="10F8627D" w:rsidR="006828A3" w:rsidRPr="00EC19EF" w:rsidRDefault="006828A3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29123" w14:textId="77777777" w:rsidR="006828A3" w:rsidRPr="00EC19EF" w:rsidRDefault="006828A3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358DDD1" w14:textId="77777777" w:rsidR="002F4388" w:rsidRPr="00EC19EF" w:rsidRDefault="002F4388" w:rsidP="002F4388">
      <w:pPr>
        <w:spacing w:after="0" w:line="240" w:lineRule="auto"/>
        <w:rPr>
          <w:rFonts w:cstheme="minorHAnsi"/>
          <w:b/>
        </w:rPr>
      </w:pPr>
    </w:p>
    <w:p w14:paraId="2853FE96" w14:textId="77777777" w:rsidR="006B69AC" w:rsidRPr="006B69AC" w:rsidRDefault="006B69AC" w:rsidP="006B69A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6B69AC">
        <w:rPr>
          <w:rFonts w:cstheme="minorHAnsi"/>
          <w:b/>
        </w:rPr>
        <w:t xml:space="preserve">Distance Education: </w:t>
      </w:r>
    </w:p>
    <w:p w14:paraId="395A7EC2" w14:textId="77777777" w:rsidR="006B69AC" w:rsidRPr="00EC19EF" w:rsidRDefault="006B69AC" w:rsidP="006B69AC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2"/>
        <w:gridCol w:w="4771"/>
        <w:gridCol w:w="1232"/>
      </w:tblGrid>
      <w:tr w:rsidR="006B69AC" w:rsidRPr="00EC19EF" w14:paraId="4D4EE94D" w14:textId="77777777" w:rsidTr="002E776E">
        <w:trPr>
          <w:trHeight w:val="62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BDB024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1B42DA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FE05CA5" w14:textId="77777777" w:rsidR="006B69AC" w:rsidRPr="00EC19EF" w:rsidRDefault="006B69AC" w:rsidP="002E776E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7C6895" w:rsidRPr="00EC19EF" w14:paraId="3D6F393B" w14:textId="77777777" w:rsidTr="002E776E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91420" w14:textId="689F9980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 w:rsidRPr="00A940B3">
              <w:rPr>
                <w:rFonts w:eastAsia="Times New Roman" w:cstheme="minorHAnsi"/>
                <w:b/>
              </w:rPr>
              <w:t>Bus 005 Intro to Project Management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F1B4" w14:textId="77777777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7DAD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5F403647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7C6895" w:rsidRPr="00EC19EF" w14:paraId="463B5B6B" w14:textId="77777777" w:rsidTr="002E776E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A3A25" w14:textId="4DD0BFCE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 xml:space="preserve">Bus 036 Strategic </w:t>
            </w:r>
            <w:proofErr w:type="spellStart"/>
            <w:r>
              <w:rPr>
                <w:rFonts w:eastAsia="Times New Roman" w:cstheme="minorHAnsi"/>
                <w:b/>
              </w:rPr>
              <w:t>Mngmt</w:t>
            </w:r>
            <w:proofErr w:type="spellEnd"/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587B" w14:textId="183B7125" w:rsidR="007C6895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06BFB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08638FBC" w14:textId="77777777" w:rsidTr="002E776E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1660A" w14:textId="5C5B28C9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 xml:space="preserve">Bus 68 Organizational </w:t>
            </w:r>
            <w:proofErr w:type="spellStart"/>
            <w:r>
              <w:rPr>
                <w:rFonts w:eastAsia="Times New Roman" w:cstheme="minorHAnsi"/>
                <w:b/>
              </w:rPr>
              <w:t>Beh</w:t>
            </w:r>
            <w:proofErr w:type="spellEnd"/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3BB7" w14:textId="3B70573B" w:rsidR="007C6895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3AA27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112E147E" w14:textId="77777777" w:rsidTr="002E776E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CF8BB" w14:textId="303896E4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 xml:space="preserve">Bus 070 Effective </w:t>
            </w:r>
            <w:proofErr w:type="spellStart"/>
            <w:r>
              <w:rPr>
                <w:rFonts w:eastAsia="Times New Roman" w:cstheme="minorHAnsi"/>
                <w:b/>
              </w:rPr>
              <w:t>Ofc</w:t>
            </w:r>
            <w:proofErr w:type="spellEnd"/>
            <w:r>
              <w:rPr>
                <w:rFonts w:eastAsia="Times New Roman" w:cstheme="minorHAnsi"/>
                <w:b/>
              </w:rPr>
              <w:t xml:space="preserve"> Skills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F022" w14:textId="5FCF5483" w:rsidR="007C6895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F05CC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053FD1C2" w14:textId="77777777" w:rsidTr="00A5409D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38AD4" w14:textId="0B9A8AF0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>PE 12.03 Dive master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B492" w14:textId="2FEA1CE1" w:rsidR="007C6895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F871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7C6895" w:rsidRPr="00EC19EF" w14:paraId="40D66103" w14:textId="77777777" w:rsidTr="00A5409D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942C" w14:textId="42D0CC4A" w:rsidR="007C6895" w:rsidRPr="00EC19EF" w:rsidRDefault="007C6895" w:rsidP="002E776E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 xml:space="preserve">PE 12.04 </w:t>
            </w:r>
            <w:proofErr w:type="spellStart"/>
            <w:r>
              <w:rPr>
                <w:rFonts w:eastAsia="Times New Roman" w:cstheme="minorHAnsi"/>
                <w:b/>
              </w:rPr>
              <w:t>Asst</w:t>
            </w:r>
            <w:proofErr w:type="spellEnd"/>
            <w:r>
              <w:rPr>
                <w:rFonts w:eastAsia="Times New Roman" w:cstheme="minorHAnsi"/>
                <w:b/>
              </w:rPr>
              <w:t xml:space="preserve"> Scuba Diving Instructor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36E0" w14:textId="43629DCF" w:rsidR="007C6895" w:rsidRDefault="007C6895" w:rsidP="002E776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Pre 2007 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9EF85" w14:textId="77777777" w:rsidR="007C6895" w:rsidRPr="00EC19EF" w:rsidRDefault="007C6895" w:rsidP="002E776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5CF2AD80" w14:textId="77777777" w:rsidR="00D76EF3" w:rsidRPr="00EC19EF" w:rsidRDefault="00D76EF3" w:rsidP="0017646D">
      <w:pPr>
        <w:pStyle w:val="ListParagraph"/>
        <w:spacing w:after="0" w:line="240" w:lineRule="auto"/>
        <w:rPr>
          <w:rFonts w:cstheme="minorHAnsi"/>
        </w:rPr>
      </w:pPr>
    </w:p>
    <w:p w14:paraId="6A3C61BF" w14:textId="77777777" w:rsidR="0017646D" w:rsidRPr="00EC19EF" w:rsidRDefault="0017646D" w:rsidP="0017646D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E8F5F6D" w14:textId="6A111724" w:rsidR="00D76EF3" w:rsidRPr="00EC19EF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Programs</w:t>
      </w:r>
      <w:r w:rsidR="00423412">
        <w:rPr>
          <w:rFonts w:cstheme="minorHAnsi"/>
          <w:b/>
        </w:rPr>
        <w:t xml:space="preserve">: </w:t>
      </w:r>
    </w:p>
    <w:p w14:paraId="79ED63FA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7"/>
        <w:gridCol w:w="4766"/>
        <w:gridCol w:w="1232"/>
      </w:tblGrid>
      <w:tr w:rsidR="00D76EF3" w:rsidRPr="00EC19E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76EF3" w:rsidRPr="00EC19E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0FC06B4F" w:rsidR="00D76EF3" w:rsidRPr="00423412" w:rsidRDefault="00423412" w:rsidP="00946C42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 w:rsidRPr="00423412">
              <w:rPr>
                <w:rFonts w:eastAsia="Times New Roman" w:cs="Calibri"/>
                <w:b/>
                <w:color w:val="000000"/>
              </w:rPr>
              <w:t>Commercial Music Production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3A9260FA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244F26" w:rsidRPr="00EC19EF" w14:paraId="058D3C2A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160A0" w14:textId="1649C50B" w:rsidR="00244F26" w:rsidRPr="00423412" w:rsidRDefault="00244F26" w:rsidP="00946C42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="Calibri"/>
                <w:b/>
                <w:color w:val="000000"/>
              </w:rPr>
              <w:t>Scoring for Film TV and Gaming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CCFD" w14:textId="77777777" w:rsidR="00244F26" w:rsidRPr="00EC19EF" w:rsidRDefault="00244F26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8F148" w14:textId="77777777" w:rsidR="00244F26" w:rsidRPr="00EC19EF" w:rsidRDefault="00244F26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4CF4AB6B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6B872ED" w14:textId="77777777"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41F67D09" w14:textId="77777777" w:rsidR="00944D66" w:rsidRPr="00EC19EF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Information and Announcements</w:t>
      </w:r>
    </w:p>
    <w:p w14:paraId="77B00A2E" w14:textId="77777777" w:rsidR="00EC19EF" w:rsidRPr="00EC19EF" w:rsidRDefault="00EC19EF" w:rsidP="00EC19EF">
      <w:pPr>
        <w:pStyle w:val="ListParagraph"/>
        <w:rPr>
          <w:rFonts w:cstheme="minorHAnsi"/>
          <w:b/>
        </w:rPr>
      </w:pPr>
    </w:p>
    <w:p w14:paraId="2787E366" w14:textId="22E0E10A" w:rsidR="007D77E2" w:rsidRDefault="00EC19EF" w:rsidP="007D77E2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Old Business</w:t>
      </w:r>
    </w:p>
    <w:p w14:paraId="5783D9C6" w14:textId="77777777" w:rsidR="007D77E2" w:rsidRPr="007D77E2" w:rsidRDefault="007D77E2" w:rsidP="007D77E2">
      <w:pPr>
        <w:pStyle w:val="ListParagraph"/>
        <w:rPr>
          <w:rFonts w:cstheme="minorHAnsi"/>
          <w:b/>
        </w:rPr>
      </w:pP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6357791B" w:rsidR="00944D66" w:rsidRDefault="00244F26" w:rsidP="006A5850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Curriculum Committee spring retreat</w:t>
      </w:r>
    </w:p>
    <w:p w14:paraId="6AB60129" w14:textId="2DCDDA46" w:rsidR="00244F26" w:rsidRDefault="00244F26" w:rsidP="006A5850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Directed Studies</w:t>
      </w:r>
    </w:p>
    <w:p w14:paraId="52C5F551" w14:textId="77777777" w:rsidR="00955BEF" w:rsidRPr="00955BEF" w:rsidRDefault="00955BEF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173409EA" w14:textId="5BBB57AC" w:rsidR="00944D66" w:rsidRPr="00955BEF" w:rsidRDefault="00944D66" w:rsidP="00955BEF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257AAD" w14:textId="77777777" w:rsidR="00595394" w:rsidRDefault="00595394" w:rsidP="00DB1510">
      <w:pPr>
        <w:spacing w:after="0" w:line="240" w:lineRule="auto"/>
      </w:pPr>
      <w:r>
        <w:separator/>
      </w:r>
    </w:p>
  </w:endnote>
  <w:endnote w:type="continuationSeparator" w:id="0">
    <w:p w14:paraId="12F4F710" w14:textId="77777777" w:rsidR="00595394" w:rsidRDefault="00595394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26FDBC" w14:textId="77777777" w:rsidR="00595394" w:rsidRDefault="00595394" w:rsidP="00DB1510">
      <w:pPr>
        <w:spacing w:after="0" w:line="240" w:lineRule="auto"/>
      </w:pPr>
      <w:r>
        <w:separator/>
      </w:r>
    </w:p>
  </w:footnote>
  <w:footnote w:type="continuationSeparator" w:id="0">
    <w:p w14:paraId="45209073" w14:textId="77777777" w:rsidR="00595394" w:rsidRDefault="00595394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6DA150A"/>
    <w:multiLevelType w:val="hybridMultilevel"/>
    <w:tmpl w:val="9C6EA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A0D4581"/>
    <w:multiLevelType w:val="hybridMultilevel"/>
    <w:tmpl w:val="3488951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A23187"/>
    <w:multiLevelType w:val="hybridMultilevel"/>
    <w:tmpl w:val="A530B0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FA4CB3"/>
    <w:multiLevelType w:val="hybridMultilevel"/>
    <w:tmpl w:val="4406FE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F02E48"/>
    <w:multiLevelType w:val="hybridMultilevel"/>
    <w:tmpl w:val="903A6E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D110A1"/>
    <w:multiLevelType w:val="hybridMultilevel"/>
    <w:tmpl w:val="8E6E745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4806C0B"/>
    <w:multiLevelType w:val="hybridMultilevel"/>
    <w:tmpl w:val="5A48D5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032FDA"/>
    <w:multiLevelType w:val="hybridMultilevel"/>
    <w:tmpl w:val="F5520D0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5B23B96"/>
    <w:multiLevelType w:val="hybridMultilevel"/>
    <w:tmpl w:val="6FB2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8E256C"/>
    <w:multiLevelType w:val="hybridMultilevel"/>
    <w:tmpl w:val="149C2D5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6A620DF6"/>
    <w:multiLevelType w:val="hybridMultilevel"/>
    <w:tmpl w:val="85EAFA88"/>
    <w:lvl w:ilvl="0" w:tplc="2498312C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A60996"/>
    <w:multiLevelType w:val="hybridMultilevel"/>
    <w:tmpl w:val="D876E7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8"/>
  </w:num>
  <w:num w:numId="4">
    <w:abstractNumId w:val="2"/>
  </w:num>
  <w:num w:numId="5">
    <w:abstractNumId w:val="10"/>
  </w:num>
  <w:num w:numId="6">
    <w:abstractNumId w:val="4"/>
  </w:num>
  <w:num w:numId="7">
    <w:abstractNumId w:val="5"/>
  </w:num>
  <w:num w:numId="8">
    <w:abstractNumId w:val="3"/>
  </w:num>
  <w:num w:numId="9">
    <w:abstractNumId w:val="11"/>
  </w:num>
  <w:num w:numId="10">
    <w:abstractNumId w:val="9"/>
  </w:num>
  <w:num w:numId="11">
    <w:abstractNumId w:val="6"/>
  </w:num>
  <w:num w:numId="12">
    <w:abstractNumId w:val="12"/>
  </w:num>
  <w:num w:numId="13">
    <w:abstractNumId w:val="14"/>
  </w:num>
  <w:num w:numId="14">
    <w:abstractNumId w:val="1"/>
  </w:num>
  <w:num w:numId="15">
    <w:abstractNumId w:val="7"/>
  </w:num>
  <w:num w:numId="16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21A3C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1790"/>
    <w:rsid w:val="001535E5"/>
    <w:rsid w:val="0016342F"/>
    <w:rsid w:val="00163531"/>
    <w:rsid w:val="0017646D"/>
    <w:rsid w:val="0019703D"/>
    <w:rsid w:val="001A2AE0"/>
    <w:rsid w:val="001A5D3E"/>
    <w:rsid w:val="001A6944"/>
    <w:rsid w:val="001B47A2"/>
    <w:rsid w:val="001C0AFE"/>
    <w:rsid w:val="001C25A9"/>
    <w:rsid w:val="001C342E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21480"/>
    <w:rsid w:val="00235436"/>
    <w:rsid w:val="002363BA"/>
    <w:rsid w:val="00240638"/>
    <w:rsid w:val="0024074E"/>
    <w:rsid w:val="00240867"/>
    <w:rsid w:val="0024388B"/>
    <w:rsid w:val="00244F26"/>
    <w:rsid w:val="00245C00"/>
    <w:rsid w:val="00247F2E"/>
    <w:rsid w:val="0025127E"/>
    <w:rsid w:val="00255C5F"/>
    <w:rsid w:val="002659EB"/>
    <w:rsid w:val="00265CAD"/>
    <w:rsid w:val="002662E4"/>
    <w:rsid w:val="002670DC"/>
    <w:rsid w:val="00270DB7"/>
    <w:rsid w:val="002734A3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4388"/>
    <w:rsid w:val="002F6537"/>
    <w:rsid w:val="002F7B87"/>
    <w:rsid w:val="00301CF5"/>
    <w:rsid w:val="00305134"/>
    <w:rsid w:val="00305409"/>
    <w:rsid w:val="00307AAD"/>
    <w:rsid w:val="00313365"/>
    <w:rsid w:val="00313F73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4B8F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17FEC"/>
    <w:rsid w:val="00421F92"/>
    <w:rsid w:val="00423412"/>
    <w:rsid w:val="00430882"/>
    <w:rsid w:val="00434011"/>
    <w:rsid w:val="0043644F"/>
    <w:rsid w:val="004435C8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2B54"/>
    <w:rsid w:val="00554308"/>
    <w:rsid w:val="00555E3E"/>
    <w:rsid w:val="0056066A"/>
    <w:rsid w:val="00561009"/>
    <w:rsid w:val="00567560"/>
    <w:rsid w:val="0058181A"/>
    <w:rsid w:val="005858E4"/>
    <w:rsid w:val="0059242D"/>
    <w:rsid w:val="005925DE"/>
    <w:rsid w:val="00593600"/>
    <w:rsid w:val="00595394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828A3"/>
    <w:rsid w:val="00691B7B"/>
    <w:rsid w:val="00696123"/>
    <w:rsid w:val="006A5850"/>
    <w:rsid w:val="006B40D2"/>
    <w:rsid w:val="006B69AC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3519"/>
    <w:rsid w:val="0076445F"/>
    <w:rsid w:val="00766A6C"/>
    <w:rsid w:val="007705E6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C6895"/>
    <w:rsid w:val="007D77E2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2BF4"/>
    <w:rsid w:val="008B3585"/>
    <w:rsid w:val="008B452F"/>
    <w:rsid w:val="008C0959"/>
    <w:rsid w:val="008C78B5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37BA8"/>
    <w:rsid w:val="009437FB"/>
    <w:rsid w:val="00944D66"/>
    <w:rsid w:val="009503FD"/>
    <w:rsid w:val="00952CBC"/>
    <w:rsid w:val="00953AA5"/>
    <w:rsid w:val="00954B3C"/>
    <w:rsid w:val="00955B4D"/>
    <w:rsid w:val="00955BEF"/>
    <w:rsid w:val="0096030A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41BB7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017C"/>
    <w:rsid w:val="00B42FEA"/>
    <w:rsid w:val="00B4785E"/>
    <w:rsid w:val="00B5679C"/>
    <w:rsid w:val="00B8526C"/>
    <w:rsid w:val="00B9677A"/>
    <w:rsid w:val="00B96E85"/>
    <w:rsid w:val="00BA0F7A"/>
    <w:rsid w:val="00BA5A73"/>
    <w:rsid w:val="00BB25CD"/>
    <w:rsid w:val="00BC01D6"/>
    <w:rsid w:val="00BD412B"/>
    <w:rsid w:val="00BF6CBC"/>
    <w:rsid w:val="00C01630"/>
    <w:rsid w:val="00C065E2"/>
    <w:rsid w:val="00C111AE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4EE1"/>
    <w:rsid w:val="00DF5426"/>
    <w:rsid w:val="00DF5D80"/>
    <w:rsid w:val="00E013CD"/>
    <w:rsid w:val="00E04C2E"/>
    <w:rsid w:val="00E0707D"/>
    <w:rsid w:val="00E16CED"/>
    <w:rsid w:val="00E17A61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C19EF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58B9"/>
    <w:rsid w:val="00FA7CE0"/>
    <w:rsid w:val="00FB14E1"/>
    <w:rsid w:val="00FB315C"/>
    <w:rsid w:val="00FB3D4B"/>
    <w:rsid w:val="00FC1FC5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69AFD-9D03-4952-925C-937341B44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58</TotalTime>
  <Pages>4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6</cp:revision>
  <cp:lastPrinted>2014-12-04T00:59:00Z</cp:lastPrinted>
  <dcterms:created xsi:type="dcterms:W3CDTF">2014-12-03T23:02:00Z</dcterms:created>
  <dcterms:modified xsi:type="dcterms:W3CDTF">2014-12-05T01:47:00Z</dcterms:modified>
</cp:coreProperties>
</file>