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F065F" w14:textId="77777777" w:rsidR="00021732" w:rsidRPr="00021732" w:rsidRDefault="00021732" w:rsidP="00021732">
      <w:pPr>
        <w:spacing w:after="120" w:line="240" w:lineRule="auto"/>
        <w:jc w:val="right"/>
        <w:rPr>
          <w:rFonts w:ascii="Lexend Light" w:hAnsi="Lexend Light"/>
          <w:color w:val="000000" w:themeColor="text1"/>
        </w:rPr>
      </w:pPr>
      <w:r w:rsidRPr="00021732">
        <w:rPr>
          <w:rFonts w:ascii="Lexend Light" w:hAnsi="Lexend Light"/>
          <w:color w:val="000000" w:themeColor="text1"/>
        </w:rPr>
        <w:t>XX/XX/XXX</w:t>
      </w:r>
    </w:p>
    <w:p w14:paraId="6BC4312B" w14:textId="77777777" w:rsidR="007242C0" w:rsidRPr="0079798F" w:rsidRDefault="007242C0" w:rsidP="007242C0">
      <w:pPr>
        <w:spacing w:after="120" w:line="240" w:lineRule="auto"/>
        <w:rPr>
          <w:rFonts w:ascii="Lexend" w:hAnsi="Lexend"/>
          <w:b/>
          <w:bCs/>
          <w:color w:val="F96517"/>
          <w:sz w:val="28"/>
          <w:szCs w:val="28"/>
        </w:rPr>
      </w:pPr>
      <w:r w:rsidRPr="0079798F">
        <w:rPr>
          <w:rFonts w:ascii="Lexend" w:hAnsi="Lexend"/>
          <w:b/>
          <w:bCs/>
          <w:color w:val="F96517"/>
          <w:sz w:val="28"/>
          <w:szCs w:val="28"/>
        </w:rPr>
        <w:t>NAME</w:t>
      </w:r>
    </w:p>
    <w:p w14:paraId="609F2379" w14:textId="77777777" w:rsidR="007242C0" w:rsidRPr="00021732" w:rsidRDefault="007242C0" w:rsidP="007242C0">
      <w:pPr>
        <w:spacing w:after="120" w:line="240" w:lineRule="auto"/>
        <w:rPr>
          <w:rFonts w:ascii="Lexend Light" w:hAnsi="Lexend Light"/>
          <w:color w:val="F96517"/>
        </w:rPr>
      </w:pPr>
      <w:r w:rsidRPr="00021732">
        <w:rPr>
          <w:rFonts w:ascii="Lexend Light" w:hAnsi="Lexend Light"/>
        </w:rPr>
        <w:t>Title</w:t>
      </w:r>
    </w:p>
    <w:p w14:paraId="5420C587" w14:textId="77777777" w:rsidR="007242C0" w:rsidRPr="00021732" w:rsidRDefault="007242C0" w:rsidP="007242C0">
      <w:pPr>
        <w:spacing w:after="120" w:line="240" w:lineRule="auto"/>
        <w:rPr>
          <w:rFonts w:ascii="Lexend Light" w:hAnsi="Lexend Light"/>
        </w:rPr>
      </w:pPr>
      <w:r w:rsidRPr="00021732">
        <w:rPr>
          <w:rFonts w:ascii="Lexend Light" w:hAnsi="Lexend Light"/>
        </w:rPr>
        <w:t>Address Line 1</w:t>
      </w:r>
    </w:p>
    <w:p w14:paraId="0846AD74" w14:textId="77777777" w:rsidR="007242C0" w:rsidRPr="00021732" w:rsidRDefault="007242C0" w:rsidP="007242C0">
      <w:pPr>
        <w:spacing w:after="120" w:line="240" w:lineRule="auto"/>
        <w:rPr>
          <w:rFonts w:ascii="Lexend Light" w:hAnsi="Lexend Light"/>
        </w:rPr>
      </w:pPr>
      <w:r w:rsidRPr="00021732">
        <w:rPr>
          <w:rFonts w:ascii="Lexend Light" w:hAnsi="Lexend Light"/>
        </w:rPr>
        <w:t>Address Line 2</w:t>
      </w:r>
    </w:p>
    <w:p w14:paraId="1A78F3B7" w14:textId="77777777" w:rsidR="007242C0" w:rsidRPr="0079798F" w:rsidRDefault="007242C0" w:rsidP="007242C0">
      <w:pPr>
        <w:pStyle w:val="Default"/>
        <w:rPr>
          <w:rFonts w:ascii="Lexend" w:hAnsi="Lexend"/>
        </w:rPr>
      </w:pPr>
    </w:p>
    <w:p w14:paraId="699537A5" w14:textId="77777777" w:rsidR="00ED5CE7" w:rsidRPr="00DD401C" w:rsidRDefault="00ED5CE7" w:rsidP="00ED5CE7">
      <w:pPr>
        <w:pStyle w:val="Pa1"/>
        <w:jc w:val="both"/>
        <w:rPr>
          <w:rStyle w:val="A0"/>
          <w:rFonts w:ascii="Lexend" w:hAnsi="Lexend"/>
          <w:sz w:val="24"/>
          <w:szCs w:val="24"/>
        </w:rPr>
      </w:pPr>
      <w:r w:rsidRPr="00DD401C">
        <w:rPr>
          <w:rStyle w:val="A0"/>
          <w:rFonts w:ascii="Lexend" w:hAnsi="Lexend"/>
          <w:sz w:val="24"/>
          <w:szCs w:val="24"/>
        </w:rPr>
        <w:t xml:space="preserve">Lorem ipsum dolor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sit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amet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consectetur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adipiscing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elit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sed do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eiusmod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tempor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incididunt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labore et dolore magna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aliqua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.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Quis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ipsum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suspendisse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ultrices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gravida.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Risus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commodo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viverra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maecenas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accumsan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lacus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vel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facilisis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. Lorem ipsum dolor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sit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amet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consectetur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adipiscing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elit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sed do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eiusmod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tempor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incididunt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labore et dolore magna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aliqua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.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Quis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ipsum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suspendisse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ultrices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gravida.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Risus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commodo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viverra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maecenas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accumsan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lacus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vel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facilisis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>.</w:t>
      </w:r>
    </w:p>
    <w:p w14:paraId="1C84B73F" w14:textId="77777777" w:rsidR="00ED5CE7" w:rsidRPr="00DD401C" w:rsidRDefault="00ED5CE7" w:rsidP="00ED5CE7">
      <w:pPr>
        <w:pStyle w:val="Default"/>
      </w:pPr>
    </w:p>
    <w:p w14:paraId="2A769A7E" w14:textId="77777777" w:rsidR="00ED5CE7" w:rsidRPr="00DD401C" w:rsidRDefault="00ED5CE7" w:rsidP="00ED5CE7">
      <w:pPr>
        <w:pStyle w:val="Pa1"/>
        <w:jc w:val="both"/>
        <w:rPr>
          <w:rStyle w:val="A0"/>
          <w:rFonts w:ascii="Lexend" w:hAnsi="Lexend"/>
          <w:sz w:val="24"/>
          <w:szCs w:val="24"/>
        </w:rPr>
      </w:pPr>
      <w:r w:rsidRPr="00DD401C">
        <w:rPr>
          <w:rStyle w:val="A0"/>
          <w:rFonts w:ascii="Lexend" w:hAnsi="Lexend"/>
          <w:sz w:val="24"/>
          <w:szCs w:val="24"/>
        </w:rPr>
        <w:t xml:space="preserve">Lorem ipsum dolor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sit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amet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consectetur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adipiscing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elit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sed do.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Quis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ipsum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suspendisse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ultrices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gravida.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Risus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commodo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viverra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maecenas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accumsan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lacus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vel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facilisis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>.</w:t>
      </w:r>
    </w:p>
    <w:p w14:paraId="2311ACDE" w14:textId="77777777" w:rsidR="00ED5CE7" w:rsidRPr="00DD401C" w:rsidRDefault="00ED5CE7" w:rsidP="00ED5CE7">
      <w:pPr>
        <w:pStyle w:val="Default"/>
      </w:pPr>
    </w:p>
    <w:p w14:paraId="782172FF" w14:textId="77777777" w:rsidR="00ED5CE7" w:rsidRPr="00DD401C" w:rsidRDefault="00ED5CE7" w:rsidP="00ED5CE7">
      <w:pPr>
        <w:pStyle w:val="Pa1"/>
        <w:jc w:val="both"/>
        <w:rPr>
          <w:rFonts w:ascii="Lexend" w:hAnsi="Lexend" w:cs="Helvetica"/>
          <w:color w:val="211D1E"/>
        </w:rPr>
      </w:pPr>
      <w:r w:rsidRPr="00DD401C">
        <w:rPr>
          <w:rStyle w:val="A0"/>
          <w:rFonts w:ascii="Lexend" w:hAnsi="Lexend"/>
          <w:sz w:val="24"/>
          <w:szCs w:val="24"/>
        </w:rPr>
        <w:t xml:space="preserve">Lorem ipsum dolor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sit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amet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consectetur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adipiscing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elit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sed do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eiusmod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tempor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incididunt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labore et dolore magna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aliqua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.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Quis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ipsum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suspendisse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ultrices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gravida.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Risus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commodo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viverra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maecenas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accumsan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lacus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vel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facilisis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. Lorem ipsum dolor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sit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amet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consectetur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adipiscing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elit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sed do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eiusmod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tempor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incididunt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labore et dolore magna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aliqua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.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Quis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ipsum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suspendisse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ultrices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gravida.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Risus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commodo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viverra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maecenas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accumsan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lacus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vel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facilisis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>.</w:t>
      </w:r>
    </w:p>
    <w:p w14:paraId="3645A33D" w14:textId="77777777" w:rsidR="00ED5CE7" w:rsidRPr="00DD401C" w:rsidRDefault="00ED5CE7" w:rsidP="00ED5CE7">
      <w:pPr>
        <w:rPr>
          <w:rStyle w:val="A0"/>
          <w:rFonts w:ascii="Lexend" w:hAnsi="Lexend"/>
          <w:sz w:val="24"/>
          <w:szCs w:val="24"/>
        </w:rPr>
      </w:pPr>
      <w:r w:rsidRPr="00DD401C">
        <w:rPr>
          <w:rStyle w:val="A0"/>
          <w:rFonts w:ascii="Lexend" w:hAnsi="Lexend"/>
          <w:sz w:val="24"/>
          <w:szCs w:val="24"/>
        </w:rPr>
        <w:t xml:space="preserve">Lorem ipsum dolor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sit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amet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consectetur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adipiscing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elit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sed do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eiusmod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tempor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incididunt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labore et dolore magna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aliqua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.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Quis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ipsum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suspendisse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ultrices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gravida.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Risus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commodo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viverra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maecenas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accumsan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lacus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vel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facilisis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>.</w:t>
      </w:r>
    </w:p>
    <w:p w14:paraId="4974A279" w14:textId="77777777" w:rsidR="007242C0" w:rsidRPr="00DD401C" w:rsidRDefault="007242C0" w:rsidP="007242C0">
      <w:pPr>
        <w:rPr>
          <w:rStyle w:val="A0"/>
          <w:rFonts w:ascii="Lexend" w:hAnsi="Lexend"/>
          <w:sz w:val="24"/>
          <w:szCs w:val="24"/>
        </w:rPr>
      </w:pPr>
    </w:p>
    <w:p w14:paraId="1A89E4C9" w14:textId="77777777" w:rsidR="007242C0" w:rsidRPr="00DD401C" w:rsidRDefault="007242C0" w:rsidP="007242C0">
      <w:pPr>
        <w:spacing w:line="240" w:lineRule="auto"/>
        <w:rPr>
          <w:rStyle w:val="A0"/>
          <w:rFonts w:ascii="Lexend" w:hAnsi="Lexend"/>
          <w:b/>
          <w:bCs/>
          <w:color w:val="153D63" w:themeColor="text2" w:themeTint="E6"/>
          <w:sz w:val="24"/>
          <w:szCs w:val="24"/>
        </w:rPr>
      </w:pPr>
      <w:r w:rsidRPr="00DD401C">
        <w:rPr>
          <w:rStyle w:val="A0"/>
          <w:rFonts w:ascii="Lexend" w:hAnsi="Lexend"/>
          <w:b/>
          <w:bCs/>
          <w:color w:val="153D63" w:themeColor="text2" w:themeTint="E6"/>
          <w:sz w:val="24"/>
          <w:szCs w:val="24"/>
        </w:rPr>
        <w:t>Name</w:t>
      </w:r>
    </w:p>
    <w:p w14:paraId="371AAAEB" w14:textId="77777777" w:rsidR="007242C0" w:rsidRPr="00DD401C" w:rsidRDefault="007242C0" w:rsidP="007242C0">
      <w:pPr>
        <w:spacing w:line="240" w:lineRule="auto"/>
        <w:rPr>
          <w:rStyle w:val="A0"/>
          <w:rFonts w:ascii="Lexend" w:hAnsi="Lexend"/>
          <w:sz w:val="24"/>
          <w:szCs w:val="24"/>
        </w:rPr>
      </w:pPr>
      <w:r w:rsidRPr="00DD401C">
        <w:rPr>
          <w:rStyle w:val="A0"/>
          <w:rFonts w:ascii="Lexend" w:hAnsi="Lexend"/>
          <w:sz w:val="24"/>
          <w:szCs w:val="24"/>
        </w:rPr>
        <w:t>Title</w:t>
      </w:r>
    </w:p>
    <w:p w14:paraId="151BC02E" w14:textId="77777777" w:rsidR="007242C0" w:rsidRPr="00DD401C" w:rsidRDefault="007242C0" w:rsidP="007242C0">
      <w:pPr>
        <w:spacing w:line="240" w:lineRule="auto"/>
        <w:rPr>
          <w:rStyle w:val="A0"/>
          <w:rFonts w:ascii="Lexend" w:hAnsi="Lexend"/>
          <w:sz w:val="24"/>
          <w:szCs w:val="24"/>
        </w:rPr>
      </w:pPr>
      <w:r w:rsidRPr="00DD401C">
        <w:rPr>
          <w:rStyle w:val="A0"/>
          <w:rFonts w:ascii="Lexend" w:hAnsi="Lexend"/>
          <w:sz w:val="24"/>
          <w:szCs w:val="24"/>
        </w:rPr>
        <w:t>(408) 555-5555</w:t>
      </w:r>
    </w:p>
    <w:p w14:paraId="64A87123" w14:textId="77777777" w:rsidR="00002751" w:rsidRPr="007242C0" w:rsidRDefault="007242C0" w:rsidP="007242C0">
      <w:pPr>
        <w:spacing w:line="240" w:lineRule="auto"/>
        <w:rPr>
          <w:rFonts w:ascii="Lexend" w:hAnsi="Lexend"/>
        </w:rPr>
      </w:pPr>
      <w:r w:rsidRPr="00DD401C">
        <w:rPr>
          <w:rStyle w:val="A0"/>
          <w:rFonts w:ascii="Lexend" w:hAnsi="Lexend"/>
          <w:sz w:val="24"/>
          <w:szCs w:val="24"/>
        </w:rPr>
        <w:t>Email@westvalley.edu</w:t>
      </w:r>
    </w:p>
    <w:sectPr w:rsidR="00002751" w:rsidRPr="007242C0" w:rsidSect="00021732">
      <w:headerReference w:type="default" r:id="rId6"/>
      <w:pgSz w:w="12240" w:h="15840"/>
      <w:pgMar w:top="2592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24CF9" w14:textId="77777777" w:rsidR="0082450F" w:rsidRDefault="0082450F" w:rsidP="007242C0">
      <w:pPr>
        <w:spacing w:after="0" w:line="240" w:lineRule="auto"/>
      </w:pPr>
      <w:r>
        <w:separator/>
      </w:r>
    </w:p>
  </w:endnote>
  <w:endnote w:type="continuationSeparator" w:id="0">
    <w:p w14:paraId="1DFDB22C" w14:textId="77777777" w:rsidR="0082450F" w:rsidRDefault="0082450F" w:rsidP="00724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altName w:val="Helvetica Light"/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exend Light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Lexend">
    <w:panose1 w:val="00000000000000000000"/>
    <w:charset w:val="4D"/>
    <w:family w:val="auto"/>
    <w:pitch w:val="variable"/>
    <w:sig w:usb0="A00000FF" w:usb1="4000205B" w:usb2="00000000" w:usb3="00000000" w:csb0="000001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C9082" w14:textId="77777777" w:rsidR="0082450F" w:rsidRDefault="0082450F" w:rsidP="007242C0">
      <w:pPr>
        <w:spacing w:after="0" w:line="240" w:lineRule="auto"/>
      </w:pPr>
      <w:r>
        <w:separator/>
      </w:r>
    </w:p>
  </w:footnote>
  <w:footnote w:type="continuationSeparator" w:id="0">
    <w:p w14:paraId="15B06AAC" w14:textId="77777777" w:rsidR="0082450F" w:rsidRDefault="0082450F" w:rsidP="00724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91769" w14:textId="77777777" w:rsidR="007242C0" w:rsidRDefault="007242C0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BB28DC8" wp14:editId="394CCFCC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818120" cy="10122408"/>
          <wp:effectExtent l="0" t="0" r="0" b="0"/>
          <wp:wrapNone/>
          <wp:docPr id="212154140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1541408" name="Picture 21215414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8120" cy="101224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E7"/>
    <w:rsid w:val="00002751"/>
    <w:rsid w:val="00021732"/>
    <w:rsid w:val="001F7227"/>
    <w:rsid w:val="00381C45"/>
    <w:rsid w:val="007242C0"/>
    <w:rsid w:val="0082450F"/>
    <w:rsid w:val="00DD10EA"/>
    <w:rsid w:val="00DE1564"/>
    <w:rsid w:val="00EC4F0F"/>
    <w:rsid w:val="00ED5CE7"/>
    <w:rsid w:val="00F7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E523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2C0"/>
  </w:style>
  <w:style w:type="paragraph" w:styleId="Heading1">
    <w:name w:val="heading 1"/>
    <w:basedOn w:val="Normal"/>
    <w:next w:val="Normal"/>
    <w:link w:val="Heading1Char"/>
    <w:uiPriority w:val="9"/>
    <w:qFormat/>
    <w:rsid w:val="007242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42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42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42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42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42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42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42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42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42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42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42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42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42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42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42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42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42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42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42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42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42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42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42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42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42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42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42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42C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242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2C0"/>
  </w:style>
  <w:style w:type="paragraph" w:styleId="Footer">
    <w:name w:val="footer"/>
    <w:basedOn w:val="Normal"/>
    <w:link w:val="FooterChar"/>
    <w:uiPriority w:val="99"/>
    <w:unhideWhenUsed/>
    <w:rsid w:val="007242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2C0"/>
  </w:style>
  <w:style w:type="paragraph" w:customStyle="1" w:styleId="Default">
    <w:name w:val="Default"/>
    <w:rsid w:val="007242C0"/>
    <w:pPr>
      <w:autoSpaceDE w:val="0"/>
      <w:autoSpaceDN w:val="0"/>
      <w:adjustRightInd w:val="0"/>
      <w:spacing w:after="0" w:line="240" w:lineRule="auto"/>
    </w:pPr>
    <w:rPr>
      <w:rFonts w:ascii="Helvetica" w:hAnsi="Helvetica" w:cs="Helvetica"/>
      <w:color w:val="000000"/>
      <w:kern w:val="0"/>
    </w:rPr>
  </w:style>
  <w:style w:type="paragraph" w:customStyle="1" w:styleId="Pa1">
    <w:name w:val="Pa1"/>
    <w:basedOn w:val="Default"/>
    <w:next w:val="Default"/>
    <w:uiPriority w:val="99"/>
    <w:rsid w:val="007242C0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7242C0"/>
    <w:rPr>
      <w:rFonts w:cs="Helvetica"/>
      <w:color w:val="211D1E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 Template Watermark.dotx</Template>
  <TotalTime>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Quintero</dc:creator>
  <cp:keywords/>
  <dc:description/>
  <cp:lastModifiedBy>Steven Quintero</cp:lastModifiedBy>
  <cp:revision>1</cp:revision>
  <dcterms:created xsi:type="dcterms:W3CDTF">2026-05-12T20:24:00Z</dcterms:created>
  <dcterms:modified xsi:type="dcterms:W3CDTF">2026-05-12T20:26:00Z</dcterms:modified>
</cp:coreProperties>
</file>